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566B4" w14:textId="7C32C2AB" w:rsidR="00EA48B5" w:rsidRDefault="00F77F21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F9F60" wp14:editId="2D012608">
                <wp:simplePos x="0" y="0"/>
                <wp:positionH relativeFrom="column">
                  <wp:posOffset>-390914</wp:posOffset>
                </wp:positionH>
                <wp:positionV relativeFrom="paragraph">
                  <wp:posOffset>-1488</wp:posOffset>
                </wp:positionV>
                <wp:extent cx="1233170" cy="338155"/>
                <wp:effectExtent l="0" t="0" r="508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3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0.8pt;margin-top:-.1pt;width:97.1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911987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5D54D7" wp14:editId="360004F9">
                <wp:simplePos x="0" y="0"/>
                <wp:positionH relativeFrom="margin">
                  <wp:posOffset>4976495</wp:posOffset>
                </wp:positionH>
                <wp:positionV relativeFrom="paragraph">
                  <wp:posOffset>108809</wp:posOffset>
                </wp:positionV>
                <wp:extent cx="1423670" cy="1090930"/>
                <wp:effectExtent l="0" t="0" r="5080" b="0"/>
                <wp:wrapNone/>
                <wp:docPr id="1202023050" name="Text Box 120202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1090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60E8" w14:textId="26EBA9F2" w:rsidR="00440B54" w:rsidRPr="004A5221" w:rsidRDefault="00D50A12" w:rsidP="00440B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3611C" wp14:editId="4B61239B">
                                  <wp:extent cx="1234440" cy="978535"/>
                                  <wp:effectExtent l="0" t="0" r="0" b="0"/>
                                  <wp:docPr id="394164507" name="Picture 36" descr="A close-up of a butt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164507" name="Picture 36" descr="A close-up of a butt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54D7" id="Text Box 1202023050" o:spid="_x0000_s1027" type="#_x0000_t202" style="position:absolute;margin-left:391.85pt;margin-top:8.55pt;width:112.1pt;height:85.9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" fillcolor="window" stroked="f" strokeweight=".5pt">
                <v:textbox>
                  <w:txbxContent>
                    <w:p w14:paraId="5C3D60E8" w14:textId="26EBA9F2" w:rsidR="00440B54" w:rsidRPr="004A5221" w:rsidRDefault="00D50A12" w:rsidP="00440B54">
                      <w:r>
                        <w:rPr>
                          <w:noProof/>
                        </w:rPr>
                        <w:drawing>
                          <wp:inline distT="0" distB="0" distL="0" distR="0" wp14:anchorId="39E3611C" wp14:editId="4B61239B">
                            <wp:extent cx="1234440" cy="978535"/>
                            <wp:effectExtent l="0" t="0" r="0" b="0"/>
                            <wp:docPr id="394164507" name="Picture 36" descr="A close-up of a butt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164507" name="Picture 36" descr="A close-up of a button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97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B5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0F9248" wp14:editId="0970E973">
                <wp:simplePos x="0" y="0"/>
                <wp:positionH relativeFrom="margin">
                  <wp:posOffset>-390525</wp:posOffset>
                </wp:positionH>
                <wp:positionV relativeFrom="paragraph">
                  <wp:posOffset>311374</wp:posOffset>
                </wp:positionV>
                <wp:extent cx="6777990" cy="2569210"/>
                <wp:effectExtent l="0" t="0" r="381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990" cy="2569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0617D" w14:textId="77777777" w:rsidR="00AE64AA" w:rsidRPr="003203AA" w:rsidRDefault="004A5221" w:rsidP="00440B5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A5221">
                              <w:t xml:space="preserve">If you are looking for the foremost AI cybersecurity course, then the </w:t>
                            </w:r>
                            <w:r w:rsidR="00AE64AA" w:rsidRPr="003203AA">
                              <w:rPr>
                                <w:b/>
                                <w:bCs/>
                              </w:rPr>
                              <w:t xml:space="preserve">C)AICSO: </w:t>
                            </w:r>
                            <w:r w:rsidRPr="003203AA">
                              <w:rPr>
                                <w:b/>
                                <w:bCs/>
                              </w:rPr>
                              <w:t xml:space="preserve">Certified AI </w:t>
                            </w:r>
                          </w:p>
                          <w:p w14:paraId="3DABA4CD" w14:textId="77777777" w:rsidR="00503901" w:rsidRDefault="004A5221" w:rsidP="00440B54">
                            <w:pPr>
                              <w:spacing w:after="0"/>
                            </w:pPr>
                            <w:r w:rsidRPr="003203AA">
                              <w:rPr>
                                <w:b/>
                                <w:bCs/>
                              </w:rPr>
                              <w:t>Cyber</w:t>
                            </w:r>
                            <w:r w:rsidR="00AE64AA" w:rsidRPr="003203AA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203AA">
                              <w:rPr>
                                <w:b/>
                                <w:bCs/>
                              </w:rPr>
                              <w:t>ecurity Officer</w:t>
                            </w:r>
                            <w:r w:rsidRPr="004A5221">
                              <w:t xml:space="preserve"> is for you. The </w:t>
                            </w:r>
                            <w:r w:rsidR="00503901">
                              <w:t xml:space="preserve">course </w:t>
                            </w:r>
                            <w:r w:rsidRPr="004A5221">
                              <w:t xml:space="preserve">will prepare you with a broad range of </w:t>
                            </w:r>
                          </w:p>
                          <w:p w14:paraId="2C01242A" w14:textId="7CDE1C1E" w:rsidR="004A5221" w:rsidRDefault="004A5221" w:rsidP="00440B54">
                            <w:pPr>
                              <w:spacing w:after="0"/>
                            </w:pPr>
                            <w:r w:rsidRPr="004A5221">
                              <w:t>knowledge and skills for personal responsible for not only implementing AI but also securing.</w:t>
                            </w:r>
                          </w:p>
                          <w:p w14:paraId="7015C941" w14:textId="77777777" w:rsidR="00440B54" w:rsidRPr="004A5221" w:rsidRDefault="00440B54" w:rsidP="00440B54">
                            <w:pPr>
                              <w:spacing w:after="0"/>
                            </w:pPr>
                          </w:p>
                          <w:p w14:paraId="03820B23" w14:textId="77777777" w:rsidR="00440B54" w:rsidRDefault="00E72B3E" w:rsidP="00E72B3E">
                            <w:pPr>
                              <w:spacing w:before="240" w:after="240" w:line="240" w:lineRule="auto"/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A5221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r w:rsidR="00E84CEE" w:rsidRPr="004A5221">
                              <w:t xml:space="preserve">C)AICSO 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course not only teaches you how to protect your organization </w:t>
                            </w:r>
                            <w:r w:rsidRPr="004A5221">
                              <w:rPr>
                                <w:rStyle w:val="1Text"/>
                                <w:rFonts w:cstheme="minorHAnsi"/>
                              </w:rPr>
                              <w:t>from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AI — it's </w:t>
                            </w:r>
                          </w:p>
                          <w:p w14:paraId="2FA581BC" w14:textId="1D23DA7F" w:rsidR="00E84CEE" w:rsidRPr="004A5221" w:rsidRDefault="00E72B3E" w:rsidP="00E72B3E">
                            <w:pPr>
                              <w:spacing w:before="240" w:after="240" w:line="240" w:lineRule="auto"/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A5221">
                              <w:rPr>
                                <w:rFonts w:cstheme="minorHAnsi"/>
                              </w:rPr>
                              <w:t xml:space="preserve">about building resilience </w:t>
                            </w:r>
                            <w:r w:rsidRPr="004A5221">
                              <w:rPr>
                                <w:rStyle w:val="1Text"/>
                                <w:rFonts w:cstheme="minorHAnsi"/>
                              </w:rPr>
                              <w:t>with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AI. The </w:t>
                            </w:r>
                            <w:r w:rsidR="00E84CEE" w:rsidRPr="004A5221">
                              <w:t xml:space="preserve">C)AICSO 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guides managers on how AI can become a trusted, secure, and strategic enabler, not an existential liability. The </w:t>
                            </w:r>
                            <w:r w:rsidR="00E84CEE" w:rsidRPr="004A5221">
                              <w:t xml:space="preserve">C)AICSO 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will provide a battle-tested playbook for AI security, present a framework that articulates safe, resilient, and auditable AI ecosystems, and prepare the manager to lead AI governance programs and anticipate future threats. </w:t>
                            </w:r>
                          </w:p>
                          <w:p w14:paraId="063A66FD" w14:textId="77777777" w:rsidR="00E84CEE" w:rsidRPr="004A5221" w:rsidRDefault="00E84CEE" w:rsidP="00E72B3E">
                            <w:pPr>
                              <w:spacing w:before="240" w:after="240" w:line="240" w:lineRule="auto"/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622D45AA" w14:textId="72D170B4" w:rsidR="00E72B3E" w:rsidRPr="004A5221" w:rsidRDefault="00E72B3E" w:rsidP="00E72B3E">
                            <w:pPr>
                              <w:spacing w:before="240" w:after="240" w:line="240" w:lineRule="auto"/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A5221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r w:rsidR="00E84CEE" w:rsidRPr="004A5221">
                              <w:t xml:space="preserve">C)AICSO </w:t>
                            </w:r>
                            <w:r w:rsidRPr="004A5221">
                              <w:rPr>
                                <w:rFonts w:cstheme="minorHAnsi"/>
                              </w:rPr>
                              <w:t>course will equip the AI manager with the following</w:t>
                            </w:r>
                            <w:r w:rsidR="00503901">
                              <w:rPr>
                                <w:rFonts w:cstheme="minorHAnsi"/>
                              </w:rPr>
                              <w:t>,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4A5221">
                              <w:rPr>
                                <w:rFonts w:cstheme="minorHAnsi"/>
                                <w:b/>
                                <w:bCs/>
                              </w:rPr>
                              <w:t>Progressive AI Risk Management Framework: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  <w:b w:val="0"/>
                                <w:bCs w:val="0"/>
                              </w:rPr>
                              <w:t xml:space="preserve"> Tied to critical infrastructure</w:t>
                            </w:r>
                            <w:r w:rsidRPr="00503901">
                              <w:rPr>
                                <w:rFonts w:cstheme="minorHAnsi"/>
                              </w:rPr>
                              <w:t xml:space="preserve">; 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</w:rPr>
                              <w:t>Policy-First Security Design: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Treating GenAI as an Insider Threat Vector; 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</w:rPr>
                              <w:t>Adversarial Use Case Mapping: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Inspired by MITRE ATLAS and OWASP LLM Top 10; 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</w:rPr>
                              <w:t>Quarterly Risk Reviews:</w:t>
                            </w:r>
                            <w:r w:rsidRPr="004A5221">
                              <w:rPr>
                                <w:rFonts w:cstheme="minorHAnsi"/>
                              </w:rPr>
                              <w:t xml:space="preserve"> What leaders should ask their AI teams; and </w:t>
                            </w:r>
                            <w:r w:rsidRPr="00503901">
                              <w:rPr>
                                <w:rFonts w:cstheme="minorHAnsi"/>
                                <w:b/>
                                <w:bCs/>
                              </w:rPr>
                              <w:t>Red Teaming &amp; Simulation Exercises</w:t>
                            </w:r>
                            <w:r w:rsidRPr="004A5221">
                              <w:rPr>
                                <w:rFonts w:cstheme="minorHAnsi"/>
                              </w:rPr>
                              <w:t>: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</w:rPr>
                              <w:t xml:space="preserve"> </w:t>
                            </w:r>
                            <w:r w:rsidRPr="00503901">
                              <w:rPr>
                                <w:rStyle w:val="0Text"/>
                                <w:rFonts w:cstheme="minorHAnsi"/>
                                <w:b w:val="0"/>
                                <w:bCs w:val="0"/>
                              </w:rPr>
                              <w:t>For decision-makers (not coders).</w:t>
                            </w:r>
                            <w:r w:rsidRPr="004A5221">
                              <w:rPr>
                                <w:rStyle w:val="0Text"/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9C5D59D" w14:textId="7DD66977" w:rsidR="00E72B3E" w:rsidRPr="004A5221" w:rsidRDefault="00E72B3E" w:rsidP="00E72B3E">
                            <w:pPr>
                              <w:spacing w:before="240" w:after="240" w:line="240" w:lineRule="auto"/>
                              <w:contextualSpacing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C47BB25" w14:textId="73C5E3EC" w:rsidR="00535750" w:rsidRPr="004A5221" w:rsidRDefault="00535750" w:rsidP="00E31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9248" id="Text Box 13" o:spid="_x0000_s1028" type="#_x0000_t202" style="position:absolute;margin-left:-30.75pt;margin-top:24.5pt;width:533.7pt;height:202.3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" fillcolor="white [3201]" stroked="f" strokeweight=".5pt">
                <v:textbox>
                  <w:txbxContent>
                    <w:p w14:paraId="42E0617D" w14:textId="77777777" w:rsidR="00AE64AA" w:rsidRPr="003203AA" w:rsidRDefault="004A5221" w:rsidP="00440B5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A5221">
                        <w:t xml:space="preserve">If you are looking for the foremost AI cybersecurity course, then the </w:t>
                      </w:r>
                      <w:r w:rsidR="00AE64AA" w:rsidRPr="003203AA">
                        <w:rPr>
                          <w:b/>
                          <w:bCs/>
                        </w:rPr>
                        <w:t xml:space="preserve">C)AICSO: </w:t>
                      </w:r>
                      <w:r w:rsidRPr="003203AA">
                        <w:rPr>
                          <w:b/>
                          <w:bCs/>
                        </w:rPr>
                        <w:t xml:space="preserve">Certified AI </w:t>
                      </w:r>
                    </w:p>
                    <w:p w14:paraId="3DABA4CD" w14:textId="77777777" w:rsidR="00503901" w:rsidRDefault="004A5221" w:rsidP="00440B54">
                      <w:pPr>
                        <w:spacing w:after="0"/>
                      </w:pPr>
                      <w:r w:rsidRPr="003203AA">
                        <w:rPr>
                          <w:b/>
                          <w:bCs/>
                        </w:rPr>
                        <w:t>Cyber</w:t>
                      </w:r>
                      <w:r w:rsidR="00AE64AA" w:rsidRPr="003203AA">
                        <w:rPr>
                          <w:b/>
                          <w:bCs/>
                        </w:rPr>
                        <w:t>s</w:t>
                      </w:r>
                      <w:r w:rsidRPr="003203AA">
                        <w:rPr>
                          <w:b/>
                          <w:bCs/>
                        </w:rPr>
                        <w:t>ecurity Officer</w:t>
                      </w:r>
                      <w:r w:rsidRPr="004A5221">
                        <w:t xml:space="preserve"> is for you. The </w:t>
                      </w:r>
                      <w:r w:rsidR="00503901">
                        <w:t xml:space="preserve">course </w:t>
                      </w:r>
                      <w:r w:rsidRPr="004A5221">
                        <w:t xml:space="preserve">will prepare you with a broad range of </w:t>
                      </w:r>
                    </w:p>
                    <w:p w14:paraId="2C01242A" w14:textId="7CDE1C1E" w:rsidR="004A5221" w:rsidRDefault="004A5221" w:rsidP="00440B54">
                      <w:pPr>
                        <w:spacing w:after="0"/>
                      </w:pPr>
                      <w:r w:rsidRPr="004A5221">
                        <w:t>knowledge and skills for personal responsible for not only implementing AI but also securing.</w:t>
                      </w:r>
                    </w:p>
                    <w:p w14:paraId="7015C941" w14:textId="77777777" w:rsidR="00440B54" w:rsidRPr="004A5221" w:rsidRDefault="00440B54" w:rsidP="00440B54">
                      <w:pPr>
                        <w:spacing w:after="0"/>
                      </w:pPr>
                    </w:p>
                    <w:p w14:paraId="03820B23" w14:textId="77777777" w:rsidR="00440B54" w:rsidRDefault="00E72B3E" w:rsidP="00E72B3E">
                      <w:pPr>
                        <w:spacing w:before="240" w:after="240" w:line="240" w:lineRule="auto"/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A5221">
                        <w:rPr>
                          <w:rFonts w:cstheme="minorHAnsi"/>
                        </w:rPr>
                        <w:t xml:space="preserve">The </w:t>
                      </w:r>
                      <w:r w:rsidR="00E84CEE" w:rsidRPr="004A5221">
                        <w:t xml:space="preserve">C)AICSO </w:t>
                      </w:r>
                      <w:r w:rsidRPr="004A5221">
                        <w:rPr>
                          <w:rFonts w:cstheme="minorHAnsi"/>
                        </w:rPr>
                        <w:t xml:space="preserve">course not only teaches you how to protect your organization </w:t>
                      </w:r>
                      <w:r w:rsidRPr="004A5221">
                        <w:rPr>
                          <w:rStyle w:val="1Text"/>
                          <w:rFonts w:cstheme="minorHAnsi"/>
                        </w:rPr>
                        <w:t>from</w:t>
                      </w:r>
                      <w:r w:rsidRPr="004A5221">
                        <w:rPr>
                          <w:rFonts w:cstheme="minorHAnsi"/>
                        </w:rPr>
                        <w:t xml:space="preserve"> AI — it's </w:t>
                      </w:r>
                    </w:p>
                    <w:p w14:paraId="2FA581BC" w14:textId="1D23DA7F" w:rsidR="00E84CEE" w:rsidRPr="004A5221" w:rsidRDefault="00E72B3E" w:rsidP="00E72B3E">
                      <w:pPr>
                        <w:spacing w:before="240" w:after="240" w:line="240" w:lineRule="auto"/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A5221">
                        <w:rPr>
                          <w:rFonts w:cstheme="minorHAnsi"/>
                        </w:rPr>
                        <w:t xml:space="preserve">about building resilience </w:t>
                      </w:r>
                      <w:r w:rsidRPr="004A5221">
                        <w:rPr>
                          <w:rStyle w:val="1Text"/>
                          <w:rFonts w:cstheme="minorHAnsi"/>
                        </w:rPr>
                        <w:t>with</w:t>
                      </w:r>
                      <w:r w:rsidRPr="004A5221">
                        <w:rPr>
                          <w:rFonts w:cstheme="minorHAnsi"/>
                        </w:rPr>
                        <w:t xml:space="preserve"> AI. The </w:t>
                      </w:r>
                      <w:r w:rsidR="00E84CEE" w:rsidRPr="004A5221">
                        <w:t xml:space="preserve">C)AICSO </w:t>
                      </w:r>
                      <w:r w:rsidRPr="004A5221">
                        <w:rPr>
                          <w:rFonts w:cstheme="minorHAnsi"/>
                        </w:rPr>
                        <w:t xml:space="preserve">guides managers on how AI can become a trusted, secure, and strategic enabler, not an existential liability. The </w:t>
                      </w:r>
                      <w:r w:rsidR="00E84CEE" w:rsidRPr="004A5221">
                        <w:t xml:space="preserve">C)AICSO </w:t>
                      </w:r>
                      <w:r w:rsidRPr="004A5221">
                        <w:rPr>
                          <w:rFonts w:cstheme="minorHAnsi"/>
                        </w:rPr>
                        <w:t xml:space="preserve">will provide a battle-tested playbook for AI security, present a framework that articulates safe, resilient, and auditable AI ecosystems, and prepare the manager to lead AI governance programs and anticipate future threats. </w:t>
                      </w:r>
                    </w:p>
                    <w:p w14:paraId="063A66FD" w14:textId="77777777" w:rsidR="00E84CEE" w:rsidRPr="004A5221" w:rsidRDefault="00E84CEE" w:rsidP="00E72B3E">
                      <w:pPr>
                        <w:spacing w:before="240" w:after="240" w:line="240" w:lineRule="auto"/>
                        <w:contextualSpacing/>
                        <w:jc w:val="both"/>
                        <w:rPr>
                          <w:rFonts w:cstheme="minorHAnsi"/>
                        </w:rPr>
                      </w:pPr>
                    </w:p>
                    <w:p w14:paraId="622D45AA" w14:textId="72D170B4" w:rsidR="00E72B3E" w:rsidRPr="004A5221" w:rsidRDefault="00E72B3E" w:rsidP="00E72B3E">
                      <w:pPr>
                        <w:spacing w:before="240" w:after="240" w:line="240" w:lineRule="auto"/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A5221">
                        <w:rPr>
                          <w:rFonts w:cstheme="minorHAnsi"/>
                        </w:rPr>
                        <w:t xml:space="preserve">The </w:t>
                      </w:r>
                      <w:r w:rsidR="00E84CEE" w:rsidRPr="004A5221">
                        <w:t xml:space="preserve">C)AICSO </w:t>
                      </w:r>
                      <w:r w:rsidRPr="004A5221">
                        <w:rPr>
                          <w:rFonts w:cstheme="minorHAnsi"/>
                        </w:rPr>
                        <w:t>course will equip the AI manager with the following</w:t>
                      </w:r>
                      <w:r w:rsidR="00503901">
                        <w:rPr>
                          <w:rFonts w:cstheme="minorHAnsi"/>
                        </w:rPr>
                        <w:t>,</w:t>
                      </w:r>
                      <w:r w:rsidRPr="004A5221">
                        <w:rPr>
                          <w:rFonts w:cstheme="minorHAnsi"/>
                        </w:rPr>
                        <w:t xml:space="preserve"> </w:t>
                      </w:r>
                      <w:r w:rsidRPr="004A5221">
                        <w:rPr>
                          <w:rFonts w:cstheme="minorHAnsi"/>
                          <w:b/>
                          <w:bCs/>
                        </w:rPr>
                        <w:t>Progressive AI Risk Management Framework:</w:t>
                      </w:r>
                      <w:r w:rsidRPr="004A5221">
                        <w:rPr>
                          <w:rStyle w:val="0Text"/>
                          <w:rFonts w:cstheme="minorHAnsi"/>
                          <w:b w:val="0"/>
                          <w:bCs w:val="0"/>
                        </w:rPr>
                        <w:t xml:space="preserve"> Tied to critical infrastructure</w:t>
                      </w:r>
                      <w:r w:rsidRPr="00503901">
                        <w:rPr>
                          <w:rFonts w:cstheme="minorHAnsi"/>
                        </w:rPr>
                        <w:t xml:space="preserve">; </w:t>
                      </w:r>
                      <w:r w:rsidRPr="004A5221">
                        <w:rPr>
                          <w:rStyle w:val="0Text"/>
                          <w:rFonts w:cstheme="minorHAnsi"/>
                        </w:rPr>
                        <w:t>Policy-First Security Design:</w:t>
                      </w:r>
                      <w:r w:rsidRPr="004A5221">
                        <w:rPr>
                          <w:rFonts w:cstheme="minorHAnsi"/>
                        </w:rPr>
                        <w:t xml:space="preserve"> Treating GenAI as an Insider Threat Vector; </w:t>
                      </w:r>
                      <w:r w:rsidRPr="004A5221">
                        <w:rPr>
                          <w:rStyle w:val="0Text"/>
                          <w:rFonts w:cstheme="minorHAnsi"/>
                        </w:rPr>
                        <w:t>Adversarial Use Case Mapping:</w:t>
                      </w:r>
                      <w:r w:rsidRPr="004A5221">
                        <w:rPr>
                          <w:rFonts w:cstheme="minorHAnsi"/>
                        </w:rPr>
                        <w:t xml:space="preserve"> Inspired by MITRE ATLAS and OWASP LLM Top 10; </w:t>
                      </w:r>
                      <w:r w:rsidRPr="004A5221">
                        <w:rPr>
                          <w:rStyle w:val="0Text"/>
                          <w:rFonts w:cstheme="minorHAnsi"/>
                        </w:rPr>
                        <w:t>Quarterly Risk Reviews:</w:t>
                      </w:r>
                      <w:r w:rsidRPr="004A5221">
                        <w:rPr>
                          <w:rFonts w:cstheme="minorHAnsi"/>
                        </w:rPr>
                        <w:t xml:space="preserve"> What leaders should ask their AI teams; and </w:t>
                      </w:r>
                      <w:r w:rsidRPr="00503901">
                        <w:rPr>
                          <w:rFonts w:cstheme="minorHAnsi"/>
                          <w:b/>
                          <w:bCs/>
                        </w:rPr>
                        <w:t>Red Teaming &amp; Simulation Exercises</w:t>
                      </w:r>
                      <w:r w:rsidRPr="004A5221">
                        <w:rPr>
                          <w:rFonts w:cstheme="minorHAnsi"/>
                        </w:rPr>
                        <w:t>:</w:t>
                      </w:r>
                      <w:r w:rsidRPr="004A5221">
                        <w:rPr>
                          <w:rStyle w:val="0Text"/>
                          <w:rFonts w:cstheme="minorHAnsi"/>
                        </w:rPr>
                        <w:t xml:space="preserve"> </w:t>
                      </w:r>
                      <w:r w:rsidRPr="00503901">
                        <w:rPr>
                          <w:rStyle w:val="0Text"/>
                          <w:rFonts w:cstheme="minorHAnsi"/>
                          <w:b w:val="0"/>
                          <w:bCs w:val="0"/>
                        </w:rPr>
                        <w:t>For decision-makers (not coders).</w:t>
                      </w:r>
                      <w:r w:rsidRPr="004A5221">
                        <w:rPr>
                          <w:rStyle w:val="0Text"/>
                          <w:rFonts w:cstheme="minorHAnsi"/>
                        </w:rPr>
                        <w:t xml:space="preserve"> </w:t>
                      </w:r>
                    </w:p>
                    <w:p w14:paraId="09C5D59D" w14:textId="7DD66977" w:rsidR="00E72B3E" w:rsidRPr="004A5221" w:rsidRDefault="00E72B3E" w:rsidP="00E72B3E">
                      <w:pPr>
                        <w:spacing w:before="240" w:after="240" w:line="240" w:lineRule="auto"/>
                        <w:contextualSpacing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C47BB25" w14:textId="73C5E3EC" w:rsidR="00535750" w:rsidRPr="004A5221" w:rsidRDefault="00535750" w:rsidP="00E3105B"/>
                  </w:txbxContent>
                </v:textbox>
                <w10:wrap anchorx="margin"/>
              </v:shape>
            </w:pict>
          </mc:Fallback>
        </mc:AlternateContent>
      </w:r>
    </w:p>
    <w:p w14:paraId="5A9AE167" w14:textId="608BB013" w:rsidR="00345262" w:rsidRDefault="00345262" w:rsidP="00EA48B5"/>
    <w:p w14:paraId="52B2A461" w14:textId="4DEB7760" w:rsidR="00440B54" w:rsidRDefault="00440B54" w:rsidP="00EA48B5"/>
    <w:p w14:paraId="5E19C910" w14:textId="15A015D8" w:rsidR="00440B54" w:rsidRDefault="00440B54" w:rsidP="00EA48B5"/>
    <w:p w14:paraId="0135CBCD" w14:textId="37E45091" w:rsidR="00345262" w:rsidRDefault="00345262" w:rsidP="00EA48B5"/>
    <w:p w14:paraId="098D451E" w14:textId="59E43FCE" w:rsidR="00345262" w:rsidRDefault="00345262" w:rsidP="00EA48B5"/>
    <w:p w14:paraId="42CD48A9" w14:textId="018D38FB" w:rsidR="00345262" w:rsidRDefault="00345262" w:rsidP="00EA48B5"/>
    <w:p w14:paraId="5AAC6764" w14:textId="1F89D499" w:rsidR="00345262" w:rsidRDefault="00345262" w:rsidP="00EA48B5"/>
    <w:p w14:paraId="6ABD44E0" w14:textId="26A506C7" w:rsidR="00345262" w:rsidRDefault="00345262" w:rsidP="00EA48B5"/>
    <w:p w14:paraId="298EAFAE" w14:textId="6BB75509" w:rsidR="008178FB" w:rsidRDefault="0021577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C87E6" wp14:editId="7856E599">
                <wp:simplePos x="0" y="0"/>
                <wp:positionH relativeFrom="column">
                  <wp:posOffset>-317500</wp:posOffset>
                </wp:positionH>
                <wp:positionV relativeFrom="paragraph">
                  <wp:posOffset>268829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342D7688">
                                  <wp:extent cx="509270" cy="509270"/>
                                  <wp:effectExtent l="0" t="0" r="5080" b="5080"/>
                                  <wp:docPr id="15" name="Picture 1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29" type="#_x0000_t202" style="position:absolute;margin-left:-25pt;margin-top:21.15pt;width:55pt;height:4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342D7688">
                            <wp:extent cx="509270" cy="509270"/>
                            <wp:effectExtent l="0" t="0" r="5080" b="5080"/>
                            <wp:docPr id="15" name="Picture 1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D845FA" w14:textId="18519484" w:rsidR="00345262" w:rsidRDefault="00440B5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FBBA4" wp14:editId="52A1FC33">
                <wp:simplePos x="0" y="0"/>
                <wp:positionH relativeFrom="column">
                  <wp:posOffset>317500</wp:posOffset>
                </wp:positionH>
                <wp:positionV relativeFrom="paragraph">
                  <wp:posOffset>108809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1CE062C0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</w:t>
                            </w:r>
                            <w:r w:rsidR="005C597D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148</w:t>
                            </w:r>
                            <w:r w:rsidR="004118E2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,662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0" type="#_x0000_t202" style="position:absolute;margin-left:25pt;margin-top:8.55pt;width:33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" fillcolor="white [3201]" stroked="f" strokeweight=".5pt">
                <v:textbox>
                  <w:txbxContent>
                    <w:p w14:paraId="2457795E" w14:textId="1CE062C0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</w:t>
                      </w:r>
                      <w:r w:rsidR="005C597D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148</w:t>
                      </w:r>
                      <w:r w:rsidR="004118E2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,662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AVG/year</w:t>
                      </w:r>
                    </w:p>
                  </w:txbxContent>
                </v:textbox>
              </v:shape>
            </w:pict>
          </mc:Fallback>
        </mc:AlternateContent>
      </w:r>
      <w:r w:rsidR="0021577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DED9D" wp14:editId="150B71BA">
                <wp:simplePos x="0" y="0"/>
                <wp:positionH relativeFrom="column">
                  <wp:posOffset>-342900</wp:posOffset>
                </wp:positionH>
                <wp:positionV relativeFrom="paragraph">
                  <wp:posOffset>718502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67432" id="Rectangle 18" o:spid="_x0000_s1026" style="position:absolute;margin-left:-27pt;margin-top:56.55pt;width:525pt;height: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" fillcolor="#374063" strokecolor="#1f3763 [1604]" strokeweight="1pt"/>
            </w:pict>
          </mc:Fallback>
        </mc:AlternateContent>
      </w:r>
    </w:p>
    <w:p w14:paraId="181FFEA2" w14:textId="0CBB55E9" w:rsidR="00345262" w:rsidRDefault="00CF3AA8" w:rsidP="00EA48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47CE0044" wp14:editId="5F1F3310">
                <wp:simplePos x="0" y="0"/>
                <wp:positionH relativeFrom="margin">
                  <wp:posOffset>1261110</wp:posOffset>
                </wp:positionH>
                <wp:positionV relativeFrom="paragraph">
                  <wp:posOffset>205105</wp:posOffset>
                </wp:positionV>
                <wp:extent cx="5160010" cy="2565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2447" w14:textId="77777777" w:rsidR="00215772" w:rsidRPr="005175BE" w:rsidRDefault="00215772" w:rsidP="00CF3AA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5175BE">
                              <w:rPr>
                                <w:sz w:val="18"/>
                                <w:szCs w:val="18"/>
                              </w:rPr>
                              <w:t>Completion of Mile2 provided training and/or education is not required to achieve any Mile2 certification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0044" id="Text Box 2" o:spid="_x0000_s1031" type="#_x0000_t202" style="position:absolute;margin-left:99.3pt;margin-top:16.15pt;width:406.3pt;height:20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" filled="f" stroked="f">
                <v:textbox>
                  <w:txbxContent>
                    <w:p w14:paraId="2E342447" w14:textId="77777777" w:rsidR="00215772" w:rsidRPr="005175BE" w:rsidRDefault="00215772" w:rsidP="00CF3AA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5175BE">
                        <w:rPr>
                          <w:sz w:val="18"/>
                          <w:szCs w:val="18"/>
                        </w:rPr>
                        <w:t>Completion of Mile2 provided training and/or education is not required to achieve any Mile2 certification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42E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B23C7B" wp14:editId="04DEC5CE">
                <wp:simplePos x="0" y="0"/>
                <wp:positionH relativeFrom="column">
                  <wp:posOffset>4157291</wp:posOffset>
                </wp:positionH>
                <wp:positionV relativeFrom="paragraph">
                  <wp:posOffset>524756</wp:posOffset>
                </wp:positionV>
                <wp:extent cx="2165350" cy="3722185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7221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6F090234" w:rsidR="00E9594C" w:rsidRDefault="00E9594C" w:rsidP="006B69EE">
                            <w:pPr>
                              <w:spacing w:after="0"/>
                            </w:pPr>
                          </w:p>
                          <w:p w14:paraId="60708082" w14:textId="77777777" w:rsidR="006B69EE" w:rsidRDefault="006B69EE" w:rsidP="006B69EE">
                            <w:pPr>
                              <w:spacing w:after="0"/>
                            </w:pPr>
                          </w:p>
                          <w:p w14:paraId="74D96469" w14:textId="1C67A3E6" w:rsidR="00BF4E2D" w:rsidRDefault="000F77F7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IS Security Officers</w:t>
                            </w:r>
                          </w:p>
                          <w:p w14:paraId="6ABCCC66" w14:textId="01D799E8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IS Managers</w:t>
                            </w:r>
                          </w:p>
                          <w:p w14:paraId="6458F16B" w14:textId="7A5DAAA5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Risk Managers</w:t>
                            </w:r>
                          </w:p>
                          <w:p w14:paraId="433289EF" w14:textId="1F36BFE4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Auditors</w:t>
                            </w:r>
                          </w:p>
                          <w:p w14:paraId="04E27D87" w14:textId="2DA1FA5A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Info Systems Owners</w:t>
                            </w:r>
                          </w:p>
                          <w:p w14:paraId="7FF66680" w14:textId="4F21C360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IS Control Assessors </w:t>
                            </w:r>
                          </w:p>
                          <w:p w14:paraId="2AC74120" w14:textId="3F484AE4" w:rsidR="005759C5" w:rsidRDefault="005759C5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System Managers</w:t>
                            </w:r>
                          </w:p>
                          <w:p w14:paraId="41A5AB2F" w14:textId="6B1D9763" w:rsidR="00BF4E2D" w:rsidRDefault="001D70AF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AI Governance Officers</w:t>
                            </w:r>
                          </w:p>
                          <w:p w14:paraId="69458E8C" w14:textId="133A41A7" w:rsidR="001D70AF" w:rsidRDefault="001D70AF" w:rsidP="006B69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Security Architects</w:t>
                            </w:r>
                          </w:p>
                          <w:p w14:paraId="0BA504E4" w14:textId="77777777" w:rsidR="00BF4E2D" w:rsidRDefault="00BF4E2D" w:rsidP="005759C5">
                            <w:pPr>
                              <w:spacing w:after="0"/>
                            </w:pPr>
                          </w:p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6571C22D" w14:textId="77777777" w:rsidR="00BF4E2D" w:rsidRPr="0016716D" w:rsidRDefault="00BF4E2D" w:rsidP="00BF4E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A67369" w14:textId="77777777" w:rsidR="00BF4E2D" w:rsidRDefault="00BF4E2D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3C7B" id="Text Box 21" o:spid="_x0000_s1032" type="#_x0000_t202" style="position:absolute;margin-left:327.35pt;margin-top:41.3pt;width:170.5pt;height:293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" fillcolor="#e7e6e6 [3214]" stroked="f" strokeweight=".5pt">
                <v:textbox>
                  <w:txbxContent>
                    <w:p w14:paraId="2D1FC5E4" w14:textId="6F090234" w:rsidR="00E9594C" w:rsidRDefault="00E9594C" w:rsidP="006B69EE">
                      <w:pPr>
                        <w:spacing w:after="0"/>
                      </w:pPr>
                    </w:p>
                    <w:p w14:paraId="60708082" w14:textId="77777777" w:rsidR="006B69EE" w:rsidRDefault="006B69EE" w:rsidP="006B69EE">
                      <w:pPr>
                        <w:spacing w:after="0"/>
                      </w:pPr>
                    </w:p>
                    <w:p w14:paraId="74D96469" w14:textId="1C67A3E6" w:rsidR="00BF4E2D" w:rsidRDefault="000F77F7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IS Security Officers</w:t>
                      </w:r>
                    </w:p>
                    <w:p w14:paraId="6ABCCC66" w14:textId="01D799E8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IS Managers</w:t>
                      </w:r>
                    </w:p>
                    <w:p w14:paraId="6458F16B" w14:textId="7A5DAAA5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Risk Managers</w:t>
                      </w:r>
                    </w:p>
                    <w:p w14:paraId="433289EF" w14:textId="1F36BFE4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Auditors</w:t>
                      </w:r>
                    </w:p>
                    <w:p w14:paraId="04E27D87" w14:textId="2DA1FA5A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Info Systems Owners</w:t>
                      </w:r>
                    </w:p>
                    <w:p w14:paraId="7FF66680" w14:textId="4F21C360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IS Control Assessors </w:t>
                      </w:r>
                    </w:p>
                    <w:p w14:paraId="2AC74120" w14:textId="3F484AE4" w:rsidR="005759C5" w:rsidRDefault="005759C5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System Managers</w:t>
                      </w:r>
                    </w:p>
                    <w:p w14:paraId="41A5AB2F" w14:textId="6B1D9763" w:rsidR="00BF4E2D" w:rsidRDefault="001D70AF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AI Governance Officers</w:t>
                      </w:r>
                    </w:p>
                    <w:p w14:paraId="69458E8C" w14:textId="133A41A7" w:rsidR="001D70AF" w:rsidRDefault="001D70AF" w:rsidP="006B69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Security Architects</w:t>
                      </w:r>
                    </w:p>
                    <w:p w14:paraId="0BA504E4" w14:textId="77777777" w:rsidR="00BF4E2D" w:rsidRDefault="00BF4E2D" w:rsidP="005759C5">
                      <w:pPr>
                        <w:spacing w:after="0"/>
                      </w:pPr>
                    </w:p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6571C22D" w14:textId="77777777" w:rsidR="00BF4E2D" w:rsidRPr="0016716D" w:rsidRDefault="00BF4E2D" w:rsidP="00BF4E2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7A67369" w14:textId="77777777" w:rsidR="00BF4E2D" w:rsidRDefault="00BF4E2D" w:rsidP="007259EE"/>
                  </w:txbxContent>
                </v:textbox>
              </v:shape>
            </w:pict>
          </mc:Fallback>
        </mc:AlternateContent>
      </w:r>
      <w:r w:rsidR="004A522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AC667" wp14:editId="34606F69">
                <wp:simplePos x="0" y="0"/>
                <wp:positionH relativeFrom="column">
                  <wp:posOffset>1828800</wp:posOffset>
                </wp:positionH>
                <wp:positionV relativeFrom="paragraph">
                  <wp:posOffset>524756</wp:posOffset>
                </wp:positionV>
                <wp:extent cx="2286000" cy="37185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7185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0CB8C" w14:textId="77777777" w:rsidR="006B69EE" w:rsidRPr="00CE0888" w:rsidRDefault="006B69EE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A5589F5" w14:textId="56FED537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1: What is AI,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Really?</w:t>
                            </w:r>
                          </w:p>
                          <w:p w14:paraId="5E9A462E" w14:textId="4D6236D5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2: AI Bus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Apps Across Sectors</w:t>
                            </w:r>
                          </w:p>
                          <w:p w14:paraId="5F834C2B" w14:textId="5AF5FDDB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3: Architecture of AI Systems</w:t>
                            </w:r>
                          </w:p>
                          <w:p w14:paraId="4B0DF852" w14:textId="6D70F947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4: Ethical, Legal &amp; Regulat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ion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FC2E70" w14:textId="0E0B886C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5: Threat Landscape AI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Sys.</w:t>
                            </w:r>
                          </w:p>
                          <w:p w14:paraId="728E77EB" w14:textId="42A6A31E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6: Supply Chain Risks</w:t>
                            </w:r>
                          </w:p>
                          <w:p w14:paraId="5E9B6EAD" w14:textId="062E299A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7: Securing GenAI Systems</w:t>
                            </w:r>
                          </w:p>
                          <w:p w14:paraId="0BF1C9E1" w14:textId="3295652F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8: Advanced Threat Scenarios</w:t>
                            </w:r>
                          </w:p>
                          <w:p w14:paraId="55DA66D9" w14:textId="3E9E578A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9: Sec AI-by-Design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Principle</w:t>
                            </w:r>
                          </w:p>
                          <w:p w14:paraId="36A86FD2" w14:textId="5B912571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10: AI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RM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Frameworks</w:t>
                            </w:r>
                          </w:p>
                          <w:p w14:paraId="76D68EB9" w14:textId="5C00423C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11: Identity, Access, Control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202E3B55" w14:textId="0D757DC6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12: Cloud-Native AI Security</w:t>
                            </w:r>
                          </w:p>
                          <w:p w14:paraId="28A6E38D" w14:textId="6F66C927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13: AI Governance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Org</w:t>
                            </w:r>
                          </w:p>
                          <w:p w14:paraId="2574707D" w14:textId="553FCE29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14: Auditing and Testing AI</w:t>
                            </w:r>
                          </w:p>
                          <w:p w14:paraId="7F0C4432" w14:textId="0BD4D171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15: AI-Centric Inciden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Resp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A13BBC" w14:textId="7E7387A8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16: Futureproofing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&amp;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AI 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7D61A9" w14:textId="10F9E99E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17: Exercises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&amp;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Scenarios</w:t>
                            </w:r>
                          </w:p>
                          <w:p w14:paraId="3469D0C8" w14:textId="6D5E7A6C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4A522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18: Data Governance Updates</w:t>
                            </w:r>
                          </w:p>
                          <w:p w14:paraId="5A7B6890" w14:textId="3C8A9A1F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FD114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19: AI Policy Building Blocks</w:t>
                            </w:r>
                          </w:p>
                          <w:p w14:paraId="4B674955" w14:textId="2C47608B" w:rsidR="001D70AF" w:rsidRPr="00654353" w:rsidRDefault="001D70AF" w:rsidP="006B69EE">
                            <w:pPr>
                              <w:pStyle w:val="Heading3"/>
                              <w:spacing w:before="240" w:after="24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</w:t>
                            </w:r>
                            <w:r w:rsidR="00FD114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35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20: AI Security Program</w:t>
                            </w:r>
                          </w:p>
                          <w:p w14:paraId="116BE6E2" w14:textId="5896555C" w:rsidR="003E12FB" w:rsidRPr="000F77F7" w:rsidRDefault="003E12FB" w:rsidP="001D70AF">
                            <w:pPr>
                              <w:spacing w:after="0"/>
                              <w:ind w:right="2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C667" id="Text Box 20" o:spid="_x0000_s1033" type="#_x0000_t202" style="position:absolute;margin-left:2in;margin-top:41.3pt;width:180pt;height:292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" fillcolor="#e7e6e6 [3214]" stroked="f" strokeweight=".5pt">
                <v:textbox>
                  <w:txbxContent>
                    <w:p w14:paraId="45F0CB8C" w14:textId="77777777" w:rsidR="006B69EE" w:rsidRPr="00CE0888" w:rsidRDefault="006B69EE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A5589F5" w14:textId="56FED537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1: What is AI,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Really?</w:t>
                      </w:r>
                    </w:p>
                    <w:p w14:paraId="5E9A462E" w14:textId="4D6236D5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2: AI Bus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Apps Across Sectors</w:t>
                      </w:r>
                    </w:p>
                    <w:p w14:paraId="5F834C2B" w14:textId="5AF5FDDB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3: Architecture of AI Systems</w:t>
                      </w:r>
                    </w:p>
                    <w:p w14:paraId="4B0DF852" w14:textId="6D70F947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4: Ethical, Legal &amp; Regulat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ion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FC2E70" w14:textId="0E0B886C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5: Threat Landscape AI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Sys.</w:t>
                      </w:r>
                    </w:p>
                    <w:p w14:paraId="728E77EB" w14:textId="42A6A31E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6: Supply Chain Risks</w:t>
                      </w:r>
                    </w:p>
                    <w:p w14:paraId="5E9B6EAD" w14:textId="062E299A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7: Securing GenAI Systems</w:t>
                      </w:r>
                    </w:p>
                    <w:p w14:paraId="0BF1C9E1" w14:textId="3295652F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8: Advanced Threat Scenarios</w:t>
                      </w:r>
                    </w:p>
                    <w:p w14:paraId="55DA66D9" w14:textId="3E9E578A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0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9: Sec AI-by-Design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Principle</w:t>
                      </w:r>
                    </w:p>
                    <w:p w14:paraId="36A86FD2" w14:textId="5B912571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10: AI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RM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Frameworks</w:t>
                      </w:r>
                    </w:p>
                    <w:p w14:paraId="76D68EB9" w14:textId="5C00423C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11: Identity, Access, Control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</w:t>
                      </w:r>
                    </w:p>
                    <w:p w14:paraId="202E3B55" w14:textId="0D757DC6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12: Cloud-Native AI Security</w:t>
                      </w:r>
                    </w:p>
                    <w:p w14:paraId="28A6E38D" w14:textId="6F66C927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13: AI Governance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Org</w:t>
                      </w:r>
                    </w:p>
                    <w:p w14:paraId="2574707D" w14:textId="553FCE29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14: Auditing and Testing AI</w:t>
                      </w:r>
                    </w:p>
                    <w:p w14:paraId="7F0C4432" w14:textId="0BD4D171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15: AI-Centric Inciden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Resp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14A13BBC" w14:textId="7E7387A8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16: Futureproofing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&amp;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AI Res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87D61A9" w14:textId="10F9E99E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17: Exercises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&amp;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Scenarios</w:t>
                      </w:r>
                    </w:p>
                    <w:p w14:paraId="3469D0C8" w14:textId="6D5E7A6C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4A522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18: Data Governance Updates</w:t>
                      </w:r>
                    </w:p>
                    <w:p w14:paraId="5A7B6890" w14:textId="3C8A9A1F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FD114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19: AI Policy Building Blocks</w:t>
                      </w:r>
                    </w:p>
                    <w:p w14:paraId="4B674955" w14:textId="2C47608B" w:rsidR="001D70AF" w:rsidRPr="00654353" w:rsidRDefault="001D70AF" w:rsidP="006B69EE">
                      <w:pPr>
                        <w:pStyle w:val="Heading3"/>
                        <w:spacing w:before="240" w:after="240" w:line="240" w:lineRule="auto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</w:t>
                      </w:r>
                      <w:r w:rsidR="00FD114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65435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20: AI Security Program</w:t>
                      </w:r>
                    </w:p>
                    <w:p w14:paraId="116BE6E2" w14:textId="5896555C" w:rsidR="003E12FB" w:rsidRPr="000F77F7" w:rsidRDefault="003E12FB" w:rsidP="001D70AF">
                      <w:pPr>
                        <w:spacing w:after="0"/>
                        <w:ind w:right="29"/>
                      </w:pPr>
                    </w:p>
                  </w:txbxContent>
                </v:textbox>
              </v:shape>
            </w:pict>
          </mc:Fallback>
        </mc:AlternateContent>
      </w:r>
      <w:r w:rsidR="004A522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454397" wp14:editId="7BB472EC">
                <wp:simplePos x="0" y="0"/>
                <wp:positionH relativeFrom="column">
                  <wp:posOffset>-333375</wp:posOffset>
                </wp:positionH>
                <wp:positionV relativeFrom="paragraph">
                  <wp:posOffset>525145</wp:posOffset>
                </wp:positionV>
                <wp:extent cx="2114550" cy="37185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7185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 w:rsidP="00663D61">
                            <w:pPr>
                              <w:spacing w:after="0"/>
                            </w:pPr>
                          </w:p>
                          <w:p w14:paraId="085192E9" w14:textId="77777777" w:rsidR="00663D61" w:rsidRDefault="00663D61" w:rsidP="00663D61">
                            <w:pPr>
                              <w:spacing w:after="0"/>
                            </w:pPr>
                          </w:p>
                          <w:p w14:paraId="4742D208" w14:textId="4A42D848" w:rsidR="005F01F6" w:rsidRDefault="00BD1F3E" w:rsidP="00663D61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4118E2">
                              <w:t>5</w:t>
                            </w:r>
                            <w:r>
                              <w:t xml:space="preserve"> Days</w:t>
                            </w:r>
                          </w:p>
                          <w:p w14:paraId="5A133722" w14:textId="10061C8F" w:rsidR="00BD1F3E" w:rsidRDefault="00BD1F3E" w:rsidP="00663D61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4118E2">
                              <w:t>40</w:t>
                            </w:r>
                          </w:p>
                          <w:p w14:paraId="75914670" w14:textId="6470A0CC" w:rsidR="00BD1F3E" w:rsidRDefault="00BD1F3E" w:rsidP="00663D61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741885D0" w14:textId="77777777" w:rsidR="00E62358" w:rsidRDefault="00E62358" w:rsidP="002A3890">
                            <w:pPr>
                              <w:spacing w:after="0"/>
                            </w:pPr>
                          </w:p>
                          <w:p w14:paraId="4FD5AAD1" w14:textId="16FDFF4B" w:rsidR="00BD1F3E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06A7A8E5" w:rsidR="00BD1F3E" w:rsidRDefault="005A2E23" w:rsidP="00330859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262F54">
                              <w:t>Instructor Led</w:t>
                            </w:r>
                          </w:p>
                          <w:p w14:paraId="318B38D5" w14:textId="50B13472" w:rsidR="00262F54" w:rsidRDefault="005A2E23" w:rsidP="00330859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262F54">
                              <w:t>Self-Study</w:t>
                            </w:r>
                          </w:p>
                          <w:p w14:paraId="06C37573" w14:textId="60947AAE" w:rsidR="00262F54" w:rsidRDefault="005A2E23" w:rsidP="00330859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262F54">
                              <w:t>Live Virtual Training</w:t>
                            </w:r>
                          </w:p>
                          <w:p w14:paraId="0F5A00B8" w14:textId="77777777" w:rsidR="00330859" w:rsidRDefault="00330859" w:rsidP="00CE064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2B1E6F" w14:textId="1B0AFB5E" w:rsidR="00262F54" w:rsidRPr="001D70AF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70A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Suggested Prerequisites:</w:t>
                            </w:r>
                          </w:p>
                          <w:p w14:paraId="5B4064A6" w14:textId="77777777" w:rsidR="00803DD3" w:rsidRPr="00144C80" w:rsidRDefault="00803DD3" w:rsidP="00CE064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F538701" w14:textId="3093E05E" w:rsidR="00A605B9" w:rsidRPr="001D70AF" w:rsidRDefault="00717AEE" w:rsidP="000604A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•</w:t>
                            </w:r>
                            <w:r w:rsidR="003E2C95" w:rsidRPr="001D70A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37FD" w:rsidRPr="001D70AF">
                              <w:rPr>
                                <w:sz w:val="24"/>
                                <w:szCs w:val="24"/>
                              </w:rPr>
                              <w:t xml:space="preserve">Mile2’s </w:t>
                            </w:r>
                            <w:r w:rsidR="006537FD" w:rsidRPr="001D70AF">
                              <w:rPr>
                                <w:sz w:val="24"/>
                                <w:szCs w:val="24"/>
                              </w:rPr>
                              <w:t>C)SP</w:t>
                            </w:r>
                          </w:p>
                          <w:p w14:paraId="05CC7EA6" w14:textId="1934D079" w:rsidR="004118E2" w:rsidRPr="001D70AF" w:rsidRDefault="00717AEE" w:rsidP="000604A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•</w:t>
                            </w:r>
                            <w:r w:rsidR="004118E2" w:rsidRPr="001D70AF">
                              <w:rPr>
                                <w:sz w:val="24"/>
                                <w:szCs w:val="24"/>
                              </w:rPr>
                              <w:t xml:space="preserve"> Mile2’s C)ISSM</w:t>
                            </w:r>
                          </w:p>
                          <w:p w14:paraId="02C3D70C" w14:textId="035D4953" w:rsidR="00324913" w:rsidRDefault="00717AEE" w:rsidP="000604A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•</w:t>
                            </w:r>
                            <w:r w:rsidR="006537FD" w:rsidRPr="001D70AF">
                              <w:rPr>
                                <w:sz w:val="24"/>
                                <w:szCs w:val="24"/>
                              </w:rPr>
                              <w:t xml:space="preserve"> 12 months of </w:t>
                            </w:r>
                            <w:r w:rsidR="00ED7639" w:rsidRPr="001D70AF">
                              <w:rPr>
                                <w:sz w:val="24"/>
                                <w:szCs w:val="24"/>
                              </w:rPr>
                              <w:t>Information</w:t>
                            </w:r>
                            <w:r w:rsidR="0032491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D6F7CE" w14:textId="341333D1" w:rsidR="00324913" w:rsidRDefault="00324913" w:rsidP="000604A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B24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7639" w:rsidRPr="001D70AF">
                              <w:rPr>
                                <w:sz w:val="24"/>
                                <w:szCs w:val="24"/>
                              </w:rPr>
                              <w:t>Systems</w:t>
                            </w:r>
                            <w:r w:rsidR="004B0EBF" w:rsidRPr="001D70A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18E2" w:rsidRPr="001D70AF">
                              <w:rPr>
                                <w:sz w:val="24"/>
                                <w:szCs w:val="24"/>
                              </w:rPr>
                              <w:t xml:space="preserve">Management </w:t>
                            </w:r>
                          </w:p>
                          <w:p w14:paraId="6D7BD6AB" w14:textId="5FB79F35" w:rsidR="006537FD" w:rsidRPr="001D70AF" w:rsidRDefault="00324913" w:rsidP="000604A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B24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0EBF" w:rsidRPr="001D70AF">
                              <w:rPr>
                                <w:sz w:val="24"/>
                                <w:szCs w:val="24"/>
                              </w:rPr>
                              <w:t>Experience</w:t>
                            </w:r>
                          </w:p>
                          <w:p w14:paraId="7027698C" w14:textId="113640A9" w:rsidR="003E2C95" w:rsidRPr="0016716D" w:rsidRDefault="003E2C95" w:rsidP="00D86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4397" id="Text Box 19" o:spid="_x0000_s1034" type="#_x0000_t202" style="position:absolute;margin-left:-26.25pt;margin-top:41.35pt;width:166.5pt;height:292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" fillcolor="#e7e6e6 [3214]" stroked="f" strokeweight=".5pt">
                <v:textbox>
                  <w:txbxContent>
                    <w:p w14:paraId="4B3D2637" w14:textId="2122988B" w:rsidR="002D2F03" w:rsidRDefault="002D2F03" w:rsidP="00663D61">
                      <w:pPr>
                        <w:spacing w:after="0"/>
                      </w:pPr>
                    </w:p>
                    <w:p w14:paraId="085192E9" w14:textId="77777777" w:rsidR="00663D61" w:rsidRDefault="00663D61" w:rsidP="00663D61">
                      <w:pPr>
                        <w:spacing w:after="0"/>
                      </w:pPr>
                    </w:p>
                    <w:p w14:paraId="4742D208" w14:textId="4A42D848" w:rsidR="005F01F6" w:rsidRDefault="00BD1F3E" w:rsidP="00663D61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4118E2">
                        <w:t>5</w:t>
                      </w:r>
                      <w:r>
                        <w:t xml:space="preserve"> Days</w:t>
                      </w:r>
                    </w:p>
                    <w:p w14:paraId="5A133722" w14:textId="10061C8F" w:rsidR="00BD1F3E" w:rsidRDefault="00BD1F3E" w:rsidP="00663D61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4118E2">
                        <w:t>40</w:t>
                      </w:r>
                    </w:p>
                    <w:p w14:paraId="75914670" w14:textId="6470A0CC" w:rsidR="00BD1F3E" w:rsidRDefault="00BD1F3E" w:rsidP="00663D61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741885D0" w14:textId="77777777" w:rsidR="00E62358" w:rsidRDefault="00E62358" w:rsidP="002A3890">
                      <w:pPr>
                        <w:spacing w:after="0"/>
                      </w:pPr>
                    </w:p>
                    <w:p w14:paraId="4FD5AAD1" w14:textId="16FDFF4B" w:rsidR="00BD1F3E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06A7A8E5" w:rsidR="00BD1F3E" w:rsidRDefault="005A2E23" w:rsidP="00330859">
                      <w:pPr>
                        <w:spacing w:after="0"/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• </w:t>
                      </w:r>
                      <w:r w:rsidR="00262F54">
                        <w:t>Instructor Led</w:t>
                      </w:r>
                    </w:p>
                    <w:p w14:paraId="318B38D5" w14:textId="50B13472" w:rsidR="00262F54" w:rsidRDefault="005A2E23" w:rsidP="00330859">
                      <w:pPr>
                        <w:spacing w:after="0"/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• </w:t>
                      </w:r>
                      <w:r w:rsidR="00262F54">
                        <w:t>Self-Study</w:t>
                      </w:r>
                    </w:p>
                    <w:p w14:paraId="06C37573" w14:textId="60947AAE" w:rsidR="00262F54" w:rsidRDefault="005A2E23" w:rsidP="00330859">
                      <w:pPr>
                        <w:spacing w:after="0"/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• </w:t>
                      </w:r>
                      <w:r w:rsidR="00262F54">
                        <w:t>Live Virtual Training</w:t>
                      </w:r>
                    </w:p>
                    <w:p w14:paraId="0F5A00B8" w14:textId="77777777" w:rsidR="00330859" w:rsidRDefault="00330859" w:rsidP="00CE064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2B1E6F" w14:textId="1B0AFB5E" w:rsidR="00262F54" w:rsidRPr="001D70AF" w:rsidRDefault="00262F54" w:rsidP="00CE064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70AF">
                        <w:rPr>
                          <w:b/>
                          <w:bCs/>
                          <w:sz w:val="24"/>
                          <w:szCs w:val="24"/>
                        </w:rPr>
                        <w:t>Suggested Prerequisites:</w:t>
                      </w:r>
                    </w:p>
                    <w:p w14:paraId="5B4064A6" w14:textId="77777777" w:rsidR="00803DD3" w:rsidRPr="00144C80" w:rsidRDefault="00803DD3" w:rsidP="00CE064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F538701" w14:textId="3093E05E" w:rsidR="00A605B9" w:rsidRPr="001D70AF" w:rsidRDefault="00717AEE" w:rsidP="000604A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•</w:t>
                      </w:r>
                      <w:r w:rsidR="003E2C95" w:rsidRPr="001D70A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537FD" w:rsidRPr="001D70AF">
                        <w:rPr>
                          <w:sz w:val="24"/>
                          <w:szCs w:val="24"/>
                        </w:rPr>
                        <w:t xml:space="preserve">Mile2’s </w:t>
                      </w:r>
                      <w:r w:rsidR="006537FD" w:rsidRPr="001D70AF">
                        <w:rPr>
                          <w:sz w:val="24"/>
                          <w:szCs w:val="24"/>
                        </w:rPr>
                        <w:t>C)SP</w:t>
                      </w:r>
                    </w:p>
                    <w:p w14:paraId="05CC7EA6" w14:textId="1934D079" w:rsidR="004118E2" w:rsidRPr="001D70AF" w:rsidRDefault="00717AEE" w:rsidP="000604A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•</w:t>
                      </w:r>
                      <w:r w:rsidR="004118E2" w:rsidRPr="001D70AF">
                        <w:rPr>
                          <w:sz w:val="24"/>
                          <w:szCs w:val="24"/>
                        </w:rPr>
                        <w:t xml:space="preserve"> Mile2’s C)ISSM</w:t>
                      </w:r>
                    </w:p>
                    <w:p w14:paraId="02C3D70C" w14:textId="035D4953" w:rsidR="00324913" w:rsidRDefault="00717AEE" w:rsidP="000604A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•</w:t>
                      </w:r>
                      <w:r w:rsidR="006537FD" w:rsidRPr="001D70AF">
                        <w:rPr>
                          <w:sz w:val="24"/>
                          <w:szCs w:val="24"/>
                        </w:rPr>
                        <w:t xml:space="preserve"> 12 months of </w:t>
                      </w:r>
                      <w:r w:rsidR="00ED7639" w:rsidRPr="001D70AF">
                        <w:rPr>
                          <w:sz w:val="24"/>
                          <w:szCs w:val="24"/>
                        </w:rPr>
                        <w:t>Information</w:t>
                      </w:r>
                      <w:r w:rsidR="0032491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D6F7CE" w14:textId="341333D1" w:rsidR="00324913" w:rsidRDefault="00324913" w:rsidP="000604A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3B24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D7639" w:rsidRPr="001D70AF">
                        <w:rPr>
                          <w:sz w:val="24"/>
                          <w:szCs w:val="24"/>
                        </w:rPr>
                        <w:t>Systems</w:t>
                      </w:r>
                      <w:r w:rsidR="004B0EBF" w:rsidRPr="001D70A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118E2" w:rsidRPr="001D70AF">
                        <w:rPr>
                          <w:sz w:val="24"/>
                          <w:szCs w:val="24"/>
                        </w:rPr>
                        <w:t xml:space="preserve">Management </w:t>
                      </w:r>
                    </w:p>
                    <w:p w14:paraId="6D7BD6AB" w14:textId="5FB79F35" w:rsidR="006537FD" w:rsidRPr="001D70AF" w:rsidRDefault="00324913" w:rsidP="000604A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3B24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B0EBF" w:rsidRPr="001D70AF">
                        <w:rPr>
                          <w:sz w:val="24"/>
                          <w:szCs w:val="24"/>
                        </w:rPr>
                        <w:t>Experience</w:t>
                      </w:r>
                    </w:p>
                    <w:p w14:paraId="7027698C" w14:textId="113640A9" w:rsidR="003E2C95" w:rsidRPr="0016716D" w:rsidRDefault="003E2C95" w:rsidP="00D86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7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1BF58" wp14:editId="26A9262B">
                <wp:simplePos x="0" y="0"/>
                <wp:positionH relativeFrom="column">
                  <wp:posOffset>4162425</wp:posOffset>
                </wp:positionH>
                <wp:positionV relativeFrom="paragraph">
                  <wp:posOffset>531177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Who Should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35" type="#_x0000_t202" style="position:absolute;margin-left:327.75pt;margin-top:41.8pt;width:17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di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Who Should Attend</w:t>
                      </w:r>
                    </w:p>
                  </w:txbxContent>
                </v:textbox>
              </v:shape>
            </w:pict>
          </mc:Fallback>
        </mc:AlternateContent>
      </w:r>
      <w:r w:rsidR="0021577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D2D90E" wp14:editId="2BE60FBC">
                <wp:simplePos x="0" y="0"/>
                <wp:positionH relativeFrom="column">
                  <wp:posOffset>1924050</wp:posOffset>
                </wp:positionH>
                <wp:positionV relativeFrom="paragraph">
                  <wp:posOffset>530542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6" type="#_x0000_t202" style="position:absolute;margin-left:151.5pt;margin-top:41.75pt;width:171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21577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379C0" wp14:editId="1E78FA46">
                <wp:simplePos x="0" y="0"/>
                <wp:positionH relativeFrom="column">
                  <wp:posOffset>-314325</wp:posOffset>
                </wp:positionH>
                <wp:positionV relativeFrom="paragraph">
                  <wp:posOffset>529907</wp:posOffset>
                </wp:positionV>
                <wp:extent cx="2171700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F8BB" w14:textId="749DE9EE" w:rsidR="00E947D8" w:rsidRPr="00EF62EF" w:rsidRDefault="00545E51" w:rsidP="00E947D8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Key </w:t>
                            </w:r>
                            <w:r w:rsidR="005365D8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79C0" id="Text Box 80" o:spid="_x0000_s1037" type="#_x0000_t202" style="position:absolute;margin-left:-24.75pt;margin-top:41.7pt;width:171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" filled="f" stroked="f" strokeweight=".5pt">
                <v:textbox>
                  <w:txbxContent>
                    <w:p w14:paraId="400EF8BB" w14:textId="749DE9EE" w:rsidR="00E947D8" w:rsidRPr="00EF62EF" w:rsidRDefault="00545E51" w:rsidP="00E947D8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Key </w:t>
                      </w:r>
                      <w:r w:rsidR="005365D8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9790376" w14:textId="25BF00ED" w:rsidR="00345262" w:rsidRDefault="00345262" w:rsidP="00EA48B5"/>
    <w:p w14:paraId="7EAD16D3" w14:textId="2740DDE5" w:rsidR="00345262" w:rsidRDefault="00216C3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286240" wp14:editId="5415C9CA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8" type="#_x0000_t202" style="position:absolute;margin-left:-25.5pt;margin-top:7.35pt;width:171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8ZGgIAADQ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0778334" w14:textId="591E2CAC" w:rsidR="00345262" w:rsidRDefault="00345262" w:rsidP="00EA48B5"/>
    <w:p w14:paraId="177C32E5" w14:textId="643D7DA5" w:rsidR="00345262" w:rsidRDefault="00345262" w:rsidP="00EA48B5"/>
    <w:p w14:paraId="665CBAFD" w14:textId="30CC3AD2" w:rsidR="00345262" w:rsidRDefault="00345262" w:rsidP="00EA48B5"/>
    <w:p w14:paraId="21B4C104" w14:textId="42A53DF2" w:rsidR="00345262" w:rsidRDefault="00345262" w:rsidP="00EA48B5"/>
    <w:p w14:paraId="53D79D0D" w14:textId="51F94E5A" w:rsidR="00345262" w:rsidRDefault="00345262" w:rsidP="00EA48B5"/>
    <w:p w14:paraId="4817A5D2" w14:textId="272F3174" w:rsidR="00345262" w:rsidRDefault="00345262" w:rsidP="00EA48B5"/>
    <w:p w14:paraId="38D8B93D" w14:textId="4AC0D3B9" w:rsidR="00345262" w:rsidRDefault="008B1AF1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88F7B" wp14:editId="2D537714">
                <wp:simplePos x="0" y="0"/>
                <wp:positionH relativeFrom="column">
                  <wp:posOffset>4133850</wp:posOffset>
                </wp:positionH>
                <wp:positionV relativeFrom="paragraph">
                  <wp:posOffset>172403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39" type="#_x0000_t202" style="position:absolute;margin-left:325.5pt;margin-top:13.6pt;width:171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E5FC579" w14:textId="62873240" w:rsidR="00345262" w:rsidRDefault="008B1AF1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7733AC" wp14:editId="7B3FD7F2">
                <wp:simplePos x="0" y="0"/>
                <wp:positionH relativeFrom="margin">
                  <wp:posOffset>4600575</wp:posOffset>
                </wp:positionH>
                <wp:positionV relativeFrom="paragraph">
                  <wp:posOffset>214948</wp:posOffset>
                </wp:positionV>
                <wp:extent cx="1223010" cy="11747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209324C8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08999FD6">
                                  <wp:extent cx="506730" cy="506730"/>
                                  <wp:effectExtent l="0" t="0" r="3175" b="762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2E6">
                              <w:rPr>
                                <w:noProof/>
                              </w:rPr>
                              <w:drawing>
                                <wp:inline distT="0" distB="0" distL="0" distR="0" wp14:anchorId="47F6D111" wp14:editId="62BF4CCB">
                                  <wp:extent cx="506730" cy="506730"/>
                                  <wp:effectExtent l="0" t="0" r="7620" b="762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2E6">
                              <w:rPr>
                                <w:noProof/>
                              </w:rPr>
                              <w:drawing>
                                <wp:inline distT="0" distB="0" distL="0" distR="0" wp14:anchorId="1D5E57F1" wp14:editId="47606848">
                                  <wp:extent cx="506730" cy="506730"/>
                                  <wp:effectExtent l="0" t="0" r="7620" b="7620"/>
                                  <wp:docPr id="72" name="Picture 72" descr="A blue and gold badge with a red and white striped emble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Picture 72" descr="A blue and gold badge with a red and white striped emble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2E6">
                              <w:rPr>
                                <w:noProof/>
                              </w:rPr>
                              <w:drawing>
                                <wp:inline distT="0" distB="0" distL="0" distR="0" wp14:anchorId="31B22251" wp14:editId="51DACACC">
                                  <wp:extent cx="506730" cy="506730"/>
                                  <wp:effectExtent l="0" t="0" r="7620" b="7620"/>
                                  <wp:docPr id="69" name="Picture 69" descr="A logo of a united states department of homeland securit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icture 69" descr="A logo of a united states department of homeland securit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33AC" id="Text Box 75" o:spid="_x0000_s1040" type="#_x0000_t202" style="position:absolute;margin-left:362.25pt;margin-top:16.95pt;width:96.3pt;height:92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" filled="f" stroked="f" strokeweight=".5pt">
                <v:textbox>
                  <w:txbxContent>
                    <w:p w14:paraId="2836B717" w14:textId="209324C8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08999FD6">
                            <wp:extent cx="506730" cy="506730"/>
                            <wp:effectExtent l="0" t="0" r="3175" b="762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2E6">
                        <w:rPr>
                          <w:noProof/>
                        </w:rPr>
                        <w:drawing>
                          <wp:inline distT="0" distB="0" distL="0" distR="0" wp14:anchorId="47F6D111" wp14:editId="62BF4CCB">
                            <wp:extent cx="506730" cy="506730"/>
                            <wp:effectExtent l="0" t="0" r="7620" b="762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2E6">
                        <w:rPr>
                          <w:noProof/>
                        </w:rPr>
                        <w:drawing>
                          <wp:inline distT="0" distB="0" distL="0" distR="0" wp14:anchorId="1D5E57F1" wp14:editId="47606848">
                            <wp:extent cx="506730" cy="506730"/>
                            <wp:effectExtent l="0" t="0" r="7620" b="7620"/>
                            <wp:docPr id="72" name="Picture 72" descr="A blue and gold badge with a red and white striped emble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Picture 72" descr="A blue and gold badge with a red and white striped emblem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2E6">
                        <w:rPr>
                          <w:noProof/>
                        </w:rPr>
                        <w:drawing>
                          <wp:inline distT="0" distB="0" distL="0" distR="0" wp14:anchorId="31B22251" wp14:editId="51DACACC">
                            <wp:extent cx="506730" cy="506730"/>
                            <wp:effectExtent l="0" t="0" r="7620" b="7620"/>
                            <wp:docPr id="69" name="Picture 69" descr="A logo of a united states department of homeland securit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icture 69" descr="A logo of a united states department of homeland security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91665" w14:textId="50D81910" w:rsidR="00345262" w:rsidRDefault="00345262" w:rsidP="00EA48B5"/>
    <w:p w14:paraId="7F7A9C77" w14:textId="1F64E0E5" w:rsidR="00345262" w:rsidRDefault="00345262" w:rsidP="00EA48B5"/>
    <w:p w14:paraId="0ADAC001" w14:textId="094C1874" w:rsidR="00345262" w:rsidRDefault="00345262" w:rsidP="00EA48B5"/>
    <w:p w14:paraId="1C803F6D" w14:textId="3CBB84E4" w:rsidR="00345262" w:rsidRDefault="00345262" w:rsidP="00EA48B5"/>
    <w:p w14:paraId="6691F36F" w14:textId="77777777" w:rsidR="004F42E6" w:rsidRDefault="004F42E6" w:rsidP="00EA48B5"/>
    <w:p w14:paraId="572BA3C9" w14:textId="5A8F666A" w:rsidR="00345262" w:rsidRDefault="00345262" w:rsidP="00EA48B5"/>
    <w:p w14:paraId="20BDD663" w14:textId="28DE11DC" w:rsidR="00345262" w:rsidRDefault="00E978D5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0DEB8816">
                <wp:simplePos x="0" y="0"/>
                <wp:positionH relativeFrom="column">
                  <wp:posOffset>4102100</wp:posOffset>
                </wp:positionH>
                <wp:positionV relativeFrom="paragraph">
                  <wp:posOffset>163512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1" type="#_x0000_t202" style="position:absolute;margin-left:323pt;margin-top:12.8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JeGwIAADQ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0E40C" wp14:editId="63B60462">
                <wp:simplePos x="0" y="0"/>
                <wp:positionH relativeFrom="column">
                  <wp:posOffset>1882775</wp:posOffset>
                </wp:positionH>
                <wp:positionV relativeFrom="paragraph">
                  <wp:posOffset>162877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2" type="#_x0000_t202" style="position:absolute;margin-left:148.25pt;margin-top:12.8pt;width:17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P6Gw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D1DB94" wp14:editId="7AE7E821">
                <wp:simplePos x="0" y="0"/>
                <wp:positionH relativeFrom="column">
                  <wp:posOffset>-365125</wp:posOffset>
                </wp:positionH>
                <wp:positionV relativeFrom="paragraph">
                  <wp:posOffset>160337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3" type="#_x0000_t202" style="position:absolute;margin-left:-28.75pt;margin-top:12.6pt;width:17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3BAD4B" wp14:editId="5FBABD0E">
                <wp:simplePos x="0" y="0"/>
                <wp:positionH relativeFrom="column">
                  <wp:posOffset>4107815</wp:posOffset>
                </wp:positionH>
                <wp:positionV relativeFrom="paragraph">
                  <wp:posOffset>160337</wp:posOffset>
                </wp:positionV>
                <wp:extent cx="2165350" cy="5472430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72547E">
                            <w:pPr>
                              <w:spacing w:after="0"/>
                            </w:pPr>
                          </w:p>
                          <w:p w14:paraId="5C3687E0" w14:textId="77777777" w:rsidR="0072547E" w:rsidRDefault="0072547E" w:rsidP="0072547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2EF1B19" w14:textId="4143AC51" w:rsidR="005D6CF9" w:rsidRDefault="00164D00" w:rsidP="0072547E">
                            <w:pPr>
                              <w:spacing w:after="0"/>
                            </w:pPr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7D7B58">
                            <w:pPr>
                              <w:ind w:left="720"/>
                            </w:pPr>
                            <w:r w:rsidRPr="0072547E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>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634F247C" w:rsidR="00466391" w:rsidRDefault="00466391" w:rsidP="007D7B58">
                            <w:pPr>
                              <w:ind w:left="720"/>
                            </w:pPr>
                            <w:r w:rsidRPr="0072547E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 xml:space="preserve">: Yes.  You can find the career path and other courses associated with it at </w:t>
                            </w:r>
                            <w:hyperlink r:id="rId13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379E02" w:rsidR="0007778E" w:rsidRDefault="0007778E" w:rsidP="007D7B58">
                            <w:pPr>
                              <w:ind w:left="720"/>
                            </w:pPr>
                            <w:r w:rsidRPr="0072547E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>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6B5A152" w:rsidR="00936521" w:rsidRDefault="00936521" w:rsidP="007D7B58">
                            <w:pPr>
                              <w:ind w:left="720"/>
                            </w:pPr>
                            <w:r w:rsidRPr="0072547E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 xml:space="preserve">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4" type="#_x0000_t202" style="position:absolute;margin-left:323.45pt;margin-top:12.6pt;width:170.5pt;height:43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/oMgIAAF0EAAAOAAAAZHJzL2Uyb0RvYy54bWysVEtv2zAMvg/YfxB0X5y4S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" fillcolor="#e7e6e6 [3214]" stroked="f" strokeweight=".5pt">
                <v:textbox>
                  <w:txbxContent>
                    <w:p w14:paraId="4B18A0E0" w14:textId="77777777" w:rsidR="005D6CF9" w:rsidRDefault="005D6CF9" w:rsidP="0072547E">
                      <w:pPr>
                        <w:spacing w:after="0"/>
                      </w:pPr>
                    </w:p>
                    <w:p w14:paraId="5C3687E0" w14:textId="77777777" w:rsidR="0072547E" w:rsidRDefault="0072547E" w:rsidP="0072547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2EF1B19" w14:textId="4143AC51" w:rsidR="005D6CF9" w:rsidRDefault="00164D00" w:rsidP="0072547E">
                      <w:pPr>
                        <w:spacing w:after="0"/>
                      </w:pPr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7D7B58">
                      <w:pPr>
                        <w:ind w:left="720"/>
                      </w:pPr>
                      <w:r w:rsidRPr="0072547E">
                        <w:rPr>
                          <w:b/>
                          <w:bCs/>
                        </w:rPr>
                        <w:t>Answer</w:t>
                      </w:r>
                      <w:r>
                        <w:t>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634F247C" w:rsidR="00466391" w:rsidRDefault="00466391" w:rsidP="007D7B58">
                      <w:pPr>
                        <w:ind w:left="720"/>
                      </w:pPr>
                      <w:r w:rsidRPr="0072547E">
                        <w:rPr>
                          <w:b/>
                          <w:bCs/>
                        </w:rPr>
                        <w:t>Answer</w:t>
                      </w:r>
                      <w:r>
                        <w:t xml:space="preserve">: Yes.  You can find the career path and other courses associated with it at </w:t>
                      </w:r>
                      <w:hyperlink r:id="rId14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379E02" w:rsidR="0007778E" w:rsidRDefault="0007778E" w:rsidP="007D7B58">
                      <w:pPr>
                        <w:ind w:left="720"/>
                      </w:pPr>
                      <w:r w:rsidRPr="0072547E">
                        <w:rPr>
                          <w:b/>
                          <w:bCs/>
                        </w:rPr>
                        <w:t>Answer</w:t>
                      </w:r>
                      <w:r>
                        <w:t>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6B5A152" w:rsidR="00936521" w:rsidRDefault="00936521" w:rsidP="007D7B58">
                      <w:pPr>
                        <w:ind w:left="720"/>
                      </w:pPr>
                      <w:r w:rsidRPr="0072547E">
                        <w:rPr>
                          <w:b/>
                          <w:bCs/>
                        </w:rPr>
                        <w:t>Answer</w:t>
                      </w:r>
                      <w:r>
                        <w:t xml:space="preserve">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87234" wp14:editId="297D56CC">
                <wp:simplePos x="0" y="0"/>
                <wp:positionH relativeFrom="column">
                  <wp:posOffset>1888490</wp:posOffset>
                </wp:positionH>
                <wp:positionV relativeFrom="paragraph">
                  <wp:posOffset>160337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72547E">
                            <w:pPr>
                              <w:spacing w:after="0"/>
                            </w:pPr>
                          </w:p>
                          <w:p w14:paraId="62D28079" w14:textId="77777777" w:rsidR="0072547E" w:rsidRDefault="0072547E" w:rsidP="0072547E">
                            <w:pPr>
                              <w:spacing w:after="0"/>
                            </w:pPr>
                          </w:p>
                          <w:p w14:paraId="2B80FA9F" w14:textId="0A93CAAA" w:rsidR="005D6CF9" w:rsidRDefault="000208F2" w:rsidP="0072547E">
                            <w:pPr>
                              <w:spacing w:after="0"/>
                            </w:pPr>
                            <w:r>
                              <w:t xml:space="preserve">The </w:t>
                            </w:r>
                            <w:r w:rsidR="00081BDF" w:rsidRPr="00043E70">
                              <w:t xml:space="preserve">Certified </w:t>
                            </w:r>
                            <w:r w:rsidR="00081BDF">
                              <w:t>AI</w:t>
                            </w:r>
                            <w:r w:rsidR="00081BDF" w:rsidRPr="00043E70">
                              <w:t xml:space="preserve"> </w:t>
                            </w:r>
                            <w:r w:rsidR="00081BDF">
                              <w:t>Cybers</w:t>
                            </w:r>
                            <w:r w:rsidR="00081BDF" w:rsidRPr="00043E70">
                              <w:t>ecurity Officer</w:t>
                            </w:r>
                            <w:r w:rsidR="00081BDF">
                              <w:t xml:space="preserve">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>Learning Management System and is accessible on you Mile2.com account.  The exam will take approximately 2 hours and consist of 100 multiple choice questions.</w:t>
                            </w:r>
                          </w:p>
                          <w:p w14:paraId="55CB2608" w14:textId="733F0BD4" w:rsidR="0061569B" w:rsidRDefault="0091127F" w:rsidP="0072547E">
                            <w:pPr>
                              <w:spacing w:after="0"/>
                            </w:pPr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4B5A772" w14:textId="57E59BC0" w:rsidR="00C26E8D" w:rsidRDefault="00C26E8D" w:rsidP="005D6CF9"/>
                          <w:p w14:paraId="1E94FEB3" w14:textId="77777777" w:rsidR="00C26E8D" w:rsidRDefault="00C26E8D" w:rsidP="005D6CF9"/>
                          <w:p w14:paraId="266E483A" w14:textId="77777777" w:rsidR="007D7B58" w:rsidRDefault="007D7B58" w:rsidP="0061569B">
                            <w:pPr>
                              <w:spacing w:after="0"/>
                            </w:pPr>
                          </w:p>
                          <w:p w14:paraId="39925464" w14:textId="66820E5F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5" type="#_x0000_t202" style="position:absolute;margin-left:148.7pt;margin-top:12.6pt;width:170.5pt;height:430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" fillcolor="#e7e6e6 [3214]" stroked="f" strokeweight=".5pt">
                <v:textbox>
                  <w:txbxContent>
                    <w:p w14:paraId="0FF25E42" w14:textId="77777777" w:rsidR="005D6CF9" w:rsidRDefault="005D6CF9" w:rsidP="0072547E">
                      <w:pPr>
                        <w:spacing w:after="0"/>
                      </w:pPr>
                    </w:p>
                    <w:p w14:paraId="62D28079" w14:textId="77777777" w:rsidR="0072547E" w:rsidRDefault="0072547E" w:rsidP="0072547E">
                      <w:pPr>
                        <w:spacing w:after="0"/>
                      </w:pPr>
                    </w:p>
                    <w:p w14:paraId="2B80FA9F" w14:textId="0A93CAAA" w:rsidR="005D6CF9" w:rsidRDefault="000208F2" w:rsidP="0072547E">
                      <w:pPr>
                        <w:spacing w:after="0"/>
                      </w:pPr>
                      <w:r>
                        <w:t xml:space="preserve">The </w:t>
                      </w:r>
                      <w:r w:rsidR="00081BDF" w:rsidRPr="00043E70">
                        <w:t xml:space="preserve">Certified </w:t>
                      </w:r>
                      <w:r w:rsidR="00081BDF">
                        <w:t>AI</w:t>
                      </w:r>
                      <w:r w:rsidR="00081BDF" w:rsidRPr="00043E70">
                        <w:t xml:space="preserve"> </w:t>
                      </w:r>
                      <w:r w:rsidR="00081BDF">
                        <w:t>Cybers</w:t>
                      </w:r>
                      <w:r w:rsidR="00081BDF" w:rsidRPr="00043E70">
                        <w:t>ecurity Officer</w:t>
                      </w:r>
                      <w:r w:rsidR="00081BDF">
                        <w:t xml:space="preserve"> </w:t>
                      </w:r>
                      <w:r>
                        <w:t xml:space="preserve">exam is taken online through Mile2’s </w:t>
                      </w:r>
                      <w:r w:rsidR="0091127F">
                        <w:t>Learning Management System and is accessible on you Mile2.com account.  The exam will take approximately 2 hours and consist of 100 multiple choice questions.</w:t>
                      </w:r>
                    </w:p>
                    <w:p w14:paraId="55CB2608" w14:textId="733F0BD4" w:rsidR="0061569B" w:rsidRDefault="0091127F" w:rsidP="0072547E">
                      <w:pPr>
                        <w:spacing w:after="0"/>
                      </w:pPr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4B5A772" w14:textId="57E59BC0" w:rsidR="00C26E8D" w:rsidRDefault="00C26E8D" w:rsidP="005D6CF9"/>
                    <w:p w14:paraId="1E94FEB3" w14:textId="77777777" w:rsidR="00C26E8D" w:rsidRDefault="00C26E8D" w:rsidP="005D6CF9"/>
                    <w:p w14:paraId="266E483A" w14:textId="77777777" w:rsidR="007D7B58" w:rsidRDefault="007D7B58" w:rsidP="0061569B">
                      <w:pPr>
                        <w:spacing w:after="0"/>
                      </w:pPr>
                    </w:p>
                    <w:p w14:paraId="39925464" w14:textId="66820E5F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91923" wp14:editId="22E0257A">
                <wp:simplePos x="0" y="0"/>
                <wp:positionH relativeFrom="column">
                  <wp:posOffset>-381635</wp:posOffset>
                </wp:positionH>
                <wp:positionV relativeFrom="paragraph">
                  <wp:posOffset>162242</wp:posOffset>
                </wp:positionV>
                <wp:extent cx="2209800" cy="5485765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57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549CA797" w14:textId="77777777" w:rsidR="0072547E" w:rsidRDefault="0072547E" w:rsidP="0072547E">
                            <w:pPr>
                              <w:spacing w:after="0"/>
                            </w:pPr>
                          </w:p>
                          <w:p w14:paraId="423D1314" w14:textId="769887BF" w:rsidR="005D6CF9" w:rsidRDefault="00043E70" w:rsidP="0072547E">
                            <w:pPr>
                              <w:spacing w:after="0"/>
                            </w:pPr>
                            <w:r w:rsidRPr="00043E70">
                              <w:t xml:space="preserve">Upon completion, Certified </w:t>
                            </w:r>
                            <w:r w:rsidR="00081BDF">
                              <w:t>AI</w:t>
                            </w:r>
                            <w:r w:rsidRPr="00043E70">
                              <w:t xml:space="preserve"> </w:t>
                            </w:r>
                            <w:r w:rsidR="00081BDF">
                              <w:t>Cybers</w:t>
                            </w:r>
                            <w:r w:rsidRPr="00043E70">
                              <w:t xml:space="preserve">ecurity Officer students </w:t>
                            </w:r>
                            <w:r w:rsidR="00A829AF">
                              <w:t>will be able to establish industry-</w:t>
                            </w:r>
                            <w:r w:rsidRPr="00043E70">
                              <w:t>accept</w:t>
                            </w:r>
                            <w:r w:rsidR="00A829AF">
                              <w:t>ed cybers</w:t>
                            </w:r>
                            <w:r w:rsidRPr="00043E70">
                              <w:t xml:space="preserve">ecurity </w:t>
                            </w:r>
                            <w:r w:rsidR="0020557B">
                              <w:t>and</w:t>
                            </w:r>
                            <w:r w:rsidRPr="00043E70">
                              <w:t xml:space="preserve"> </w:t>
                            </w:r>
                            <w:r w:rsidR="0020557B">
                              <w:t>Information Systems</w:t>
                            </w:r>
                            <w:r w:rsidRPr="00043E70">
                              <w:t xml:space="preserve"> management standards with current best practices</w:t>
                            </w:r>
                            <w:r w:rsidR="00115E38">
                              <w:t>.</w:t>
                            </w:r>
                            <w:r w:rsidR="005C597D">
                              <w:t xml:space="preserve"> In addition, the following competencies will be achieved: </w:t>
                            </w:r>
                          </w:p>
                          <w:p w14:paraId="521202A0" w14:textId="5592F7E0" w:rsidR="005C597D" w:rsidRPr="005C597D" w:rsidRDefault="005C597D" w:rsidP="005C597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240" w:after="240" w:line="240" w:lineRule="auto"/>
                              <w:rPr>
                                <w:rFonts w:cstheme="minorHAnsi"/>
                              </w:rPr>
                            </w:pPr>
                            <w:r w:rsidRPr="005C597D">
                              <w:rPr>
                                <w:rFonts w:cstheme="minorHAnsi"/>
                              </w:rPr>
                              <w:t>A comprehensive framework for assessing and mitigating AI security risks</w:t>
                            </w:r>
                          </w:p>
                          <w:p w14:paraId="26CA4231" w14:textId="79C7E428" w:rsidR="005C597D" w:rsidRPr="005C597D" w:rsidRDefault="005C597D" w:rsidP="005C597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240" w:after="240" w:line="240" w:lineRule="auto"/>
                              <w:rPr>
                                <w:rFonts w:cstheme="minorHAnsi"/>
                              </w:rPr>
                            </w:pPr>
                            <w:r w:rsidRPr="005C597D">
                              <w:rPr>
                                <w:rFonts w:cstheme="minorHAnsi"/>
                              </w:rPr>
                              <w:t>How to red team and incident plan for LLM and GenAI systems</w:t>
                            </w:r>
                          </w:p>
                          <w:p w14:paraId="72F90A66" w14:textId="1BA57D38" w:rsidR="005C597D" w:rsidRPr="005C597D" w:rsidRDefault="005C597D" w:rsidP="005C597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240" w:after="240" w:line="240" w:lineRule="auto"/>
                              <w:rPr>
                                <w:rFonts w:cstheme="minorHAnsi"/>
                              </w:rPr>
                            </w:pPr>
                            <w:r w:rsidRPr="005C597D">
                              <w:rPr>
                                <w:rFonts w:cstheme="minorHAnsi"/>
                              </w:rPr>
                              <w:t>How to apply NIST and ISO frameworks to real AI workflows</w:t>
                            </w:r>
                          </w:p>
                          <w:p w14:paraId="3D43CA23" w14:textId="4AA880F9" w:rsidR="005C597D" w:rsidRPr="005C597D" w:rsidRDefault="005C597D" w:rsidP="005C597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240" w:after="240" w:line="240" w:lineRule="auto"/>
                              <w:rPr>
                                <w:rFonts w:cstheme="minorHAnsi"/>
                              </w:rPr>
                            </w:pPr>
                            <w:r w:rsidRPr="005C597D">
                              <w:rPr>
                                <w:rFonts w:cstheme="minorHAnsi"/>
                              </w:rPr>
                              <w:t>How to securely integrate GenAI into enterprise environments</w:t>
                            </w:r>
                          </w:p>
                          <w:p w14:paraId="6EB7196B" w14:textId="5710DEE5" w:rsidR="005C597D" w:rsidRPr="005C597D" w:rsidRDefault="005C597D" w:rsidP="005C597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240" w:after="240" w:line="240" w:lineRule="auto"/>
                              <w:rPr>
                                <w:rFonts w:cstheme="minorHAnsi"/>
                              </w:rPr>
                            </w:pPr>
                            <w:r w:rsidRPr="005C597D">
                              <w:rPr>
                                <w:rFonts w:cstheme="minorHAnsi"/>
                              </w:rPr>
                              <w:t>Governance blueprints for multi-stakeholder coordination and oversight</w:t>
                            </w:r>
                          </w:p>
                          <w:p w14:paraId="3CD80F4F" w14:textId="77777777" w:rsidR="005C597D" w:rsidRPr="0016716D" w:rsidRDefault="005C597D" w:rsidP="00043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6" type="#_x0000_t202" style="position:absolute;margin-left:-30.05pt;margin-top:12.75pt;width:174pt;height:4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549CA797" w14:textId="77777777" w:rsidR="0072547E" w:rsidRDefault="0072547E" w:rsidP="0072547E">
                      <w:pPr>
                        <w:spacing w:after="0"/>
                      </w:pPr>
                    </w:p>
                    <w:p w14:paraId="423D1314" w14:textId="769887BF" w:rsidR="005D6CF9" w:rsidRDefault="00043E70" w:rsidP="0072547E">
                      <w:pPr>
                        <w:spacing w:after="0"/>
                      </w:pPr>
                      <w:r w:rsidRPr="00043E70">
                        <w:t xml:space="preserve">Upon completion, Certified </w:t>
                      </w:r>
                      <w:r w:rsidR="00081BDF">
                        <w:t>AI</w:t>
                      </w:r>
                      <w:r w:rsidRPr="00043E70">
                        <w:t xml:space="preserve"> </w:t>
                      </w:r>
                      <w:r w:rsidR="00081BDF">
                        <w:t>Cybers</w:t>
                      </w:r>
                      <w:r w:rsidRPr="00043E70">
                        <w:t xml:space="preserve">ecurity Officer students </w:t>
                      </w:r>
                      <w:r w:rsidR="00A829AF">
                        <w:t>will be able to establish industry-</w:t>
                      </w:r>
                      <w:r w:rsidRPr="00043E70">
                        <w:t>accept</w:t>
                      </w:r>
                      <w:r w:rsidR="00A829AF">
                        <w:t>ed cybers</w:t>
                      </w:r>
                      <w:r w:rsidRPr="00043E70">
                        <w:t xml:space="preserve">ecurity </w:t>
                      </w:r>
                      <w:r w:rsidR="0020557B">
                        <w:t>and</w:t>
                      </w:r>
                      <w:r w:rsidRPr="00043E70">
                        <w:t xml:space="preserve"> </w:t>
                      </w:r>
                      <w:r w:rsidR="0020557B">
                        <w:t>Information Systems</w:t>
                      </w:r>
                      <w:r w:rsidRPr="00043E70">
                        <w:t xml:space="preserve"> management standards with current best practices</w:t>
                      </w:r>
                      <w:r w:rsidR="00115E38">
                        <w:t>.</w:t>
                      </w:r>
                      <w:r w:rsidR="005C597D">
                        <w:t xml:space="preserve"> In addition, the following competencies will be achieved: </w:t>
                      </w:r>
                    </w:p>
                    <w:p w14:paraId="521202A0" w14:textId="5592F7E0" w:rsidR="005C597D" w:rsidRPr="005C597D" w:rsidRDefault="005C597D" w:rsidP="005C597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240" w:after="240" w:line="240" w:lineRule="auto"/>
                        <w:rPr>
                          <w:rFonts w:cstheme="minorHAnsi"/>
                        </w:rPr>
                      </w:pPr>
                      <w:r w:rsidRPr="005C597D">
                        <w:rPr>
                          <w:rFonts w:cstheme="minorHAnsi"/>
                        </w:rPr>
                        <w:t>A comprehensive framework for assessing and mitigating AI security risks</w:t>
                      </w:r>
                    </w:p>
                    <w:p w14:paraId="26CA4231" w14:textId="79C7E428" w:rsidR="005C597D" w:rsidRPr="005C597D" w:rsidRDefault="005C597D" w:rsidP="005C597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240" w:after="240" w:line="240" w:lineRule="auto"/>
                        <w:rPr>
                          <w:rFonts w:cstheme="minorHAnsi"/>
                        </w:rPr>
                      </w:pPr>
                      <w:r w:rsidRPr="005C597D">
                        <w:rPr>
                          <w:rFonts w:cstheme="minorHAnsi"/>
                        </w:rPr>
                        <w:t>How to red team and incident plan for LLM and GenAI systems</w:t>
                      </w:r>
                    </w:p>
                    <w:p w14:paraId="72F90A66" w14:textId="1BA57D38" w:rsidR="005C597D" w:rsidRPr="005C597D" w:rsidRDefault="005C597D" w:rsidP="005C597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240" w:after="240" w:line="240" w:lineRule="auto"/>
                        <w:rPr>
                          <w:rFonts w:cstheme="minorHAnsi"/>
                        </w:rPr>
                      </w:pPr>
                      <w:r w:rsidRPr="005C597D">
                        <w:rPr>
                          <w:rFonts w:cstheme="minorHAnsi"/>
                        </w:rPr>
                        <w:t>How to apply NIST and ISO frameworks to real AI workflows</w:t>
                      </w:r>
                    </w:p>
                    <w:p w14:paraId="3D43CA23" w14:textId="4AA880F9" w:rsidR="005C597D" w:rsidRPr="005C597D" w:rsidRDefault="005C597D" w:rsidP="005C597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240" w:after="240" w:line="240" w:lineRule="auto"/>
                        <w:rPr>
                          <w:rFonts w:cstheme="minorHAnsi"/>
                        </w:rPr>
                      </w:pPr>
                      <w:r w:rsidRPr="005C597D">
                        <w:rPr>
                          <w:rFonts w:cstheme="minorHAnsi"/>
                        </w:rPr>
                        <w:t>How to securely integrate GenAI into enterprise environments</w:t>
                      </w:r>
                    </w:p>
                    <w:p w14:paraId="6EB7196B" w14:textId="5710DEE5" w:rsidR="005C597D" w:rsidRPr="005C597D" w:rsidRDefault="005C597D" w:rsidP="005C597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240" w:after="240" w:line="240" w:lineRule="auto"/>
                        <w:rPr>
                          <w:rFonts w:cstheme="minorHAnsi"/>
                        </w:rPr>
                      </w:pPr>
                      <w:r w:rsidRPr="005C597D">
                        <w:rPr>
                          <w:rFonts w:cstheme="minorHAnsi"/>
                        </w:rPr>
                        <w:t>Governance blueprints for multi-stakeholder coordination and oversight</w:t>
                      </w:r>
                    </w:p>
                    <w:p w14:paraId="3CD80F4F" w14:textId="77777777" w:rsidR="005C597D" w:rsidRPr="0016716D" w:rsidRDefault="005C597D" w:rsidP="00043E7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B392E" wp14:editId="51FF2F48">
                <wp:simplePos x="0" y="0"/>
                <wp:positionH relativeFrom="column">
                  <wp:posOffset>-393700</wp:posOffset>
                </wp:positionH>
                <wp:positionV relativeFrom="paragraph">
                  <wp:posOffset>73978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CF2DD" id="Rectangle 46" o:spid="_x0000_s1026" style="position:absolute;margin-left:-31pt;margin-top:5.85pt;width:525pt;height: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" fillcolor="#374063" strokecolor="#1f3763 [1604]" strokeweight="1pt"/>
            </w:pict>
          </mc:Fallback>
        </mc:AlternateContent>
      </w:r>
    </w:p>
    <w:p w14:paraId="154814A2" w14:textId="4B918668" w:rsidR="00345262" w:rsidRDefault="00345262" w:rsidP="00EA48B5"/>
    <w:p w14:paraId="4E4D5F2F" w14:textId="5977DA8B" w:rsidR="00345262" w:rsidRDefault="00345262" w:rsidP="00EA48B5"/>
    <w:p w14:paraId="632C6AC3" w14:textId="09DDA89D" w:rsidR="00345262" w:rsidRDefault="00345262" w:rsidP="00EA48B5"/>
    <w:p w14:paraId="7625A9EA" w14:textId="0F65D48A" w:rsidR="00345262" w:rsidRDefault="00345262" w:rsidP="00EA48B5"/>
    <w:p w14:paraId="7F8CED7B" w14:textId="78479A85" w:rsidR="00C23030" w:rsidRPr="00C23030" w:rsidRDefault="00C23030" w:rsidP="00C23030"/>
    <w:p w14:paraId="7644453A" w14:textId="34198BD6" w:rsidR="00C23030" w:rsidRPr="00C23030" w:rsidRDefault="00C23030" w:rsidP="00C23030"/>
    <w:p w14:paraId="67C4096F" w14:textId="22A14C38" w:rsidR="00C23030" w:rsidRPr="00C23030" w:rsidRDefault="00C23030" w:rsidP="00C23030"/>
    <w:p w14:paraId="41F78074" w14:textId="2E36192F" w:rsidR="00C23030" w:rsidRPr="00C23030" w:rsidRDefault="007D7B58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DDD4CB" wp14:editId="2E112898">
                <wp:simplePos x="0" y="0"/>
                <wp:positionH relativeFrom="column">
                  <wp:posOffset>1879600</wp:posOffset>
                </wp:positionH>
                <wp:positionV relativeFrom="paragraph">
                  <wp:posOffset>265841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47" type="#_x0000_t202" style="position:absolute;margin-left:148pt;margin-top:20.95pt;width:171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YF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75C3895D" w14:textId="57C4A68B" w:rsidR="00C23030" w:rsidRPr="00C23030" w:rsidRDefault="00C23030" w:rsidP="00C23030"/>
    <w:p w14:paraId="7A891D74" w14:textId="4D28543E" w:rsidR="00C23030" w:rsidRPr="00C23030" w:rsidRDefault="00C23030" w:rsidP="00C23030"/>
    <w:p w14:paraId="099E0DDB" w14:textId="06EA000D" w:rsidR="00C23030" w:rsidRPr="00C23030" w:rsidRDefault="00C23030" w:rsidP="00C23030"/>
    <w:p w14:paraId="2D31A37E" w14:textId="4F433F1D" w:rsidR="00C23030" w:rsidRPr="00C23030" w:rsidRDefault="00C23030" w:rsidP="00C23030"/>
    <w:p w14:paraId="68AF0EDD" w14:textId="1EDA116C" w:rsidR="00C23030" w:rsidRPr="00C23030" w:rsidRDefault="00C23030" w:rsidP="00C23030"/>
    <w:p w14:paraId="2EDB2D9C" w14:textId="198F9C1F" w:rsidR="00C23030" w:rsidRPr="00C23030" w:rsidRDefault="00C23030" w:rsidP="00C23030"/>
    <w:p w14:paraId="00F64B27" w14:textId="18EA5717" w:rsidR="00C23030" w:rsidRPr="00C23030" w:rsidRDefault="00C23030" w:rsidP="00C23030"/>
    <w:p w14:paraId="3AEE0884" w14:textId="52E598E1" w:rsidR="00C23030" w:rsidRPr="00C23030" w:rsidRDefault="00C23030" w:rsidP="00C23030"/>
    <w:p w14:paraId="4499FCD4" w14:textId="5C31B84E" w:rsidR="00C23030" w:rsidRPr="00C23030" w:rsidRDefault="00C23030" w:rsidP="00C23030"/>
    <w:p w14:paraId="28A4B26C" w14:textId="7E338E02" w:rsidR="00C23030" w:rsidRPr="00C23030" w:rsidRDefault="00C23030" w:rsidP="00C23030"/>
    <w:p w14:paraId="125B3533" w14:textId="2AA025B1" w:rsidR="00C23030" w:rsidRPr="00C23030" w:rsidRDefault="00E978D5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9708AB" wp14:editId="0CF7A980">
                <wp:simplePos x="0" y="0"/>
                <wp:positionH relativeFrom="column">
                  <wp:posOffset>-31750</wp:posOffset>
                </wp:positionH>
                <wp:positionV relativeFrom="paragraph">
                  <wp:posOffset>301308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48" type="#_x0000_t202" style="position:absolute;margin-left:-2.5pt;margin-top:23.75pt;width:477.5pt;height:3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3ED5C981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49" type="#_x0000_t202" style="position:absolute;margin-left:-9pt;margin-top:24.9pt;width:147.5pt;height:136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Ey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ej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0" type="#_x0000_t202" style="position:absolute;margin-left:167pt;margin-top:1.75pt;width:147.5pt;height:136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x1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fj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1" type="#_x0000_t202" style="position:absolute;margin-left:338pt;margin-top:.8pt;width:147.5pt;height:136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Og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eT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00C797DE" w14:textId="5742E3ED" w:rsidR="00C23030" w:rsidRDefault="00C23030" w:rsidP="00C23030">
      <w:pPr>
        <w:tabs>
          <w:tab w:val="left" w:pos="6495"/>
        </w:tabs>
      </w:pPr>
    </w:p>
    <w:p w14:paraId="4D72F3B6" w14:textId="77777777" w:rsidR="00E16FE7" w:rsidRDefault="00E16FE7" w:rsidP="00081BDF">
      <w:pPr>
        <w:tabs>
          <w:tab w:val="left" w:pos="6495"/>
        </w:tabs>
        <w:jc w:val="center"/>
        <w:rPr>
          <w:rFonts w:ascii="DaxCondensed-Bold" w:hAnsi="DaxCondensed-Bold"/>
          <w:color w:val="374063"/>
          <w:sz w:val="32"/>
          <w:szCs w:val="32"/>
        </w:rPr>
      </w:pPr>
    </w:p>
    <w:p w14:paraId="167BD20D" w14:textId="4C936412" w:rsidR="00A829AF" w:rsidRDefault="00C23030" w:rsidP="00081BDF">
      <w:pPr>
        <w:tabs>
          <w:tab w:val="left" w:pos="6495"/>
        </w:tabs>
        <w:jc w:val="center"/>
        <w:rPr>
          <w:rFonts w:cstheme="minorHAnsi"/>
        </w:rPr>
      </w:pPr>
      <w:r w:rsidRPr="00A829AF">
        <w:rPr>
          <w:rFonts w:ascii="DaxCondensed-Bold" w:hAnsi="DaxCondensed-Bold"/>
          <w:color w:val="374063"/>
          <w:sz w:val="32"/>
          <w:szCs w:val="32"/>
        </w:rPr>
        <w:t>Detailed Outline:</w:t>
      </w:r>
      <w:bookmarkStart w:id="0" w:name="Chapter_1__What_is_AI__Really"/>
      <w:r w:rsidR="00A829AF">
        <w:rPr>
          <w:rFonts w:cstheme="minorHAnsi"/>
        </w:rPr>
        <w:br/>
      </w:r>
    </w:p>
    <w:p w14:paraId="22D1F42F" w14:textId="2981EE9F" w:rsidR="00A829AF" w:rsidRPr="005C597D" w:rsidRDefault="00A829AF" w:rsidP="00A829AF">
      <w:pPr>
        <w:tabs>
          <w:tab w:val="left" w:pos="6495"/>
        </w:tabs>
        <w:rPr>
          <w:rFonts w:ascii="DaxCondensed-Bold" w:hAnsi="DaxCondensed-Bold"/>
          <w:b/>
          <w:bCs/>
          <w:color w:val="374063"/>
          <w:sz w:val="32"/>
          <w:szCs w:val="32"/>
        </w:rPr>
      </w:pPr>
      <w:r w:rsidRPr="005C597D">
        <w:rPr>
          <w:rFonts w:cstheme="minorHAnsi"/>
          <w:b/>
          <w:bCs/>
        </w:rPr>
        <w:t xml:space="preserve">Module </w:t>
      </w:r>
      <w:r w:rsidR="00AE5ECD">
        <w:rPr>
          <w:rFonts w:cstheme="minorHAnsi"/>
          <w:b/>
          <w:bCs/>
        </w:rPr>
        <w:t>0</w:t>
      </w:r>
      <w:r w:rsidRPr="005C597D">
        <w:rPr>
          <w:rFonts w:cstheme="minorHAnsi"/>
          <w:b/>
          <w:bCs/>
        </w:rPr>
        <w:t xml:space="preserve">1: What is AI, </w:t>
      </w:r>
      <w:proofErr w:type="gramStart"/>
      <w:r w:rsidRPr="005C597D">
        <w:rPr>
          <w:rFonts w:cstheme="minorHAnsi"/>
          <w:b/>
          <w:bCs/>
        </w:rPr>
        <w:t>Really</w:t>
      </w:r>
      <w:proofErr w:type="gramEnd"/>
      <w:r w:rsidRPr="005C597D">
        <w:rPr>
          <w:rFonts w:cstheme="minorHAnsi"/>
          <w:b/>
          <w:bCs/>
        </w:rPr>
        <w:t>?</w:t>
      </w:r>
      <w:bookmarkEnd w:id="0"/>
    </w:p>
    <w:p w14:paraId="6B917222" w14:textId="56737DCC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1.1 AI, ML, DL, and LLMs Explained</w:t>
      </w:r>
    </w:p>
    <w:p w14:paraId="45D471FF" w14:textId="27ADEE6D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1.2 Reinforcement Learning and Generative AI</w:t>
      </w:r>
    </w:p>
    <w:p w14:paraId="02260FFE" w14:textId="56A093FA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1.3 AI System Examples: ChatGPT, Sora, Claude, Gemini, DALLÂ·E</w:t>
      </w:r>
    </w:p>
    <w:p w14:paraId="09403A46" w14:textId="6959C97D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1.4 The Capabilities and Limitations of Modern AI</w:t>
      </w:r>
    </w:p>
    <w:p w14:paraId="00084F5A" w14:textId="78AC1A88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" w:name="Chapter_2__AI_Business_Applicati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2: AI Business Applications Across Sectors</w:t>
      </w:r>
      <w:bookmarkEnd w:id="1"/>
    </w:p>
    <w:p w14:paraId="59D8D17A" w14:textId="3493C14A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2.1 AI in Customer Service, Healthcare, HR, Fraud, Cyber</w:t>
      </w:r>
    </w:p>
    <w:p w14:paraId="6DE92331" w14:textId="236AF78C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2.2 AI for Decision Augmentation vs Automation</w:t>
      </w:r>
    </w:p>
    <w:p w14:paraId="23F808A3" w14:textId="59A76A28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2.3 Industry-Specific AI Use Cases (Critical Infrastructure, Finance, etc.)</w:t>
      </w:r>
    </w:p>
    <w:p w14:paraId="7D70162D" w14:textId="06A0787F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 xml:space="preserve">2.4 Emerging Trends: </w:t>
      </w:r>
      <w:proofErr w:type="spellStart"/>
      <w:r w:rsidR="00A829AF" w:rsidRPr="00654353">
        <w:rPr>
          <w:rFonts w:cstheme="minorHAnsi"/>
        </w:rPr>
        <w:t>Agenic</w:t>
      </w:r>
      <w:proofErr w:type="spellEnd"/>
      <w:r w:rsidR="00A829AF" w:rsidRPr="00654353">
        <w:rPr>
          <w:rFonts w:cstheme="minorHAnsi"/>
        </w:rPr>
        <w:t xml:space="preserve"> AI &amp; Autonomous Agents</w:t>
      </w:r>
    </w:p>
    <w:p w14:paraId="500FA8B1" w14:textId="7D82CC43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2" w:name="Chapter_3__The_Architecture_of_A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3: The Architecture of AI Systems</w:t>
      </w:r>
      <w:bookmarkEnd w:id="2"/>
    </w:p>
    <w:p w14:paraId="03C78152" w14:textId="598C8197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3.1 Data Pipelines: Ingestion, Cleaning, Feature Engineering</w:t>
      </w:r>
    </w:p>
    <w:p w14:paraId="17B8D34D" w14:textId="5C0C28F7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3.2 Models and Training vs Inference Workflows</w:t>
      </w:r>
    </w:p>
    <w:p w14:paraId="288EE067" w14:textId="7E547357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3.3 APIs, Plugins, Cloud vs Edge Deployments</w:t>
      </w:r>
    </w:p>
    <w:p w14:paraId="0C43A870" w14:textId="08D9C99E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3.4 Cost, Performance &amp; Scalability Trade-offs</w:t>
      </w:r>
    </w:p>
    <w:p w14:paraId="1AA17C13" w14:textId="1DE32618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3" w:name="Chapter_4__The_Ethical__Legal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4: The Ethical, Legal &amp; Regulatory Terrain</w:t>
      </w:r>
      <w:bookmarkEnd w:id="3"/>
    </w:p>
    <w:p w14:paraId="40219EE6" w14:textId="2618735D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4.1 AI Bias, Fairness, and Explainability</w:t>
      </w:r>
    </w:p>
    <w:p w14:paraId="64D9A7A8" w14:textId="130E7CC5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4.2 EU AI Act, NIST AI RMF, ISO/IEC 42001, OECD</w:t>
      </w:r>
    </w:p>
    <w:p w14:paraId="0D01CA86" w14:textId="2DD55E12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4.3 Compliance in High-Risk Sectors</w:t>
      </w:r>
    </w:p>
    <w:p w14:paraId="18C33F23" w14:textId="6D869D78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4.4 Ethics of Autonomous Agents &amp; Generative Models</w:t>
      </w:r>
    </w:p>
    <w:p w14:paraId="1559EDFF" w14:textId="77777777" w:rsidR="00A829AF" w:rsidRPr="00654353" w:rsidRDefault="00A829AF" w:rsidP="00A829AF">
      <w:pPr>
        <w:pStyle w:val="0Block"/>
        <w:spacing w:line="240" w:lineRule="auto"/>
        <w:contextualSpacing/>
        <w:jc w:val="both"/>
        <w:rPr>
          <w:rFonts w:cstheme="minorHAnsi"/>
        </w:rPr>
      </w:pPr>
    </w:p>
    <w:p w14:paraId="360BFFAB" w14:textId="77777777" w:rsidR="00A829AF" w:rsidRPr="00A829AF" w:rsidRDefault="00A829AF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bookmarkStart w:id="4" w:name="gY_Y__PART_II_aEU__AI_SPECIFIC_T"/>
      <w:r w:rsidRPr="00A829AF">
        <w:rPr>
          <w:rFonts w:asciiTheme="minorHAnsi" w:hAnsiTheme="minorHAnsi" w:cstheme="minorHAnsi"/>
          <w:b/>
          <w:bCs/>
          <w:sz w:val="22"/>
          <w:szCs w:val="22"/>
        </w:rPr>
        <w:t>PART II – AI-SPECIFIC THREATS AND RISKS</w:t>
      </w:r>
      <w:bookmarkEnd w:id="4"/>
    </w:p>
    <w:p w14:paraId="055C0729" w14:textId="2E393505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5" w:name="Chapter_5__Threat_Landscape_for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5: Threat Landscape for AI Systems</w:t>
      </w:r>
      <w:bookmarkEnd w:id="5"/>
    </w:p>
    <w:p w14:paraId="368B60AC" w14:textId="605408FE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5.1 Prompt Injection, Jailbreaks, Adversarial Inputs</w:t>
      </w:r>
    </w:p>
    <w:p w14:paraId="1C0889D8" w14:textId="12E9D09E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5.2 Model Inversion, Data Poisoning</w:t>
      </w:r>
    </w:p>
    <w:p w14:paraId="0E9CD167" w14:textId="2EF4F6CB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5.3 Hallucinations, Misinformation, and Impersonation</w:t>
      </w:r>
    </w:p>
    <w:p w14:paraId="311A1D28" w14:textId="06ACA8D5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5.4 Case Examples from 2023–2025</w:t>
      </w:r>
    </w:p>
    <w:p w14:paraId="65B09287" w14:textId="77777777" w:rsidR="004F42E6" w:rsidRDefault="004F42E6">
      <w:pPr>
        <w:rPr>
          <w:rFonts w:eastAsia="Cambria" w:cstheme="minorHAnsi"/>
          <w:b/>
          <w:bCs/>
          <w:color w:val="000000"/>
          <w:lang w:val="en" w:eastAsia="en"/>
        </w:rPr>
      </w:pPr>
      <w:bookmarkStart w:id="6" w:name="Chapter_6__Infrastructure_and_Mo"/>
      <w:r>
        <w:rPr>
          <w:rFonts w:cstheme="minorHAnsi"/>
        </w:rPr>
        <w:br w:type="page"/>
      </w:r>
    </w:p>
    <w:p w14:paraId="0593DC5B" w14:textId="77777777" w:rsidR="004F42E6" w:rsidRDefault="004F42E6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DD5EF9" w14:textId="63B3D389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6: Infrastructure and Model Supply Chain Risks</w:t>
      </w:r>
      <w:bookmarkEnd w:id="6"/>
    </w:p>
    <w:p w14:paraId="34914F53" w14:textId="28D5BA1D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6.1 Insecure Training Environments &amp; Data Lakes</w:t>
      </w:r>
    </w:p>
    <w:p w14:paraId="459CE6F6" w14:textId="2A51AFFF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6.2 Model Theft, Tampering, &amp; Inference Abuse</w:t>
      </w:r>
    </w:p>
    <w:p w14:paraId="2F5553F8" w14:textId="1AD98BBA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6.3 API Abuse and Plugin Vulnerabilities</w:t>
      </w:r>
    </w:p>
    <w:p w14:paraId="77831A72" w14:textId="26D219FE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6.4 OSINT, Third-Party Risks, and GenAI Abuse</w:t>
      </w:r>
    </w:p>
    <w:p w14:paraId="7B9A80F2" w14:textId="04C71CFE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7" w:name="Chapter_7__Securing_GenAI_System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7: Securing GenAI Systems</w:t>
      </w:r>
      <w:bookmarkEnd w:id="7"/>
    </w:p>
    <w:p w14:paraId="7151B5BA" w14:textId="0BD41BCB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7.1 OWASP Top 10 for LLMs</w:t>
      </w:r>
    </w:p>
    <w:p w14:paraId="66B59D79" w14:textId="7D310B9B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7.2 MITRE ATLAS Threats to AI</w:t>
      </w:r>
    </w:p>
    <w:p w14:paraId="6067235D" w14:textId="03DE2B55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7.3 Red Teaming and Adversarial Testing</w:t>
      </w:r>
    </w:p>
    <w:p w14:paraId="6FC4A303" w14:textId="5D972E32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7.4 Hallucination Mitigation Techniques</w:t>
      </w:r>
    </w:p>
    <w:p w14:paraId="65AEB06F" w14:textId="65AFF72A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8" w:name="Chapter_8__Advanced_Threat_Scena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8: Advanced Threat Scenarios</w:t>
      </w:r>
      <w:bookmarkEnd w:id="8"/>
    </w:p>
    <w:p w14:paraId="79B38663" w14:textId="633AF63D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8.1 GPU Hijacking, Cloud Escalation</w:t>
      </w:r>
    </w:p>
    <w:p w14:paraId="77376BAA" w14:textId="6805648A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8.2 Synthetic Identity and Deepfake Exploits</w:t>
      </w:r>
    </w:p>
    <w:p w14:paraId="242A4196" w14:textId="31EEEEEE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8.3 Autonomous Offensive AI (</w:t>
      </w:r>
      <w:proofErr w:type="spellStart"/>
      <w:r w:rsidR="00A829AF" w:rsidRPr="00654353">
        <w:rPr>
          <w:rFonts w:cstheme="minorHAnsi"/>
        </w:rPr>
        <w:t>Agenic</w:t>
      </w:r>
      <w:proofErr w:type="spellEnd"/>
      <w:r w:rsidR="00A829AF" w:rsidRPr="00654353">
        <w:rPr>
          <w:rFonts w:cstheme="minorHAnsi"/>
        </w:rPr>
        <w:t xml:space="preserve"> AI Threats)</w:t>
      </w:r>
    </w:p>
    <w:p w14:paraId="0422CF78" w14:textId="3650F069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8.4 Coordinated AI-led Attacks on CI (Critical Infrastructure)</w:t>
      </w:r>
    </w:p>
    <w:p w14:paraId="467DD602" w14:textId="77777777" w:rsidR="00A829AF" w:rsidRPr="00654353" w:rsidRDefault="00A829AF" w:rsidP="00A829AF">
      <w:pPr>
        <w:pStyle w:val="0Block"/>
        <w:spacing w:line="240" w:lineRule="auto"/>
        <w:contextualSpacing/>
        <w:jc w:val="both"/>
        <w:rPr>
          <w:rFonts w:cstheme="minorHAnsi"/>
        </w:rPr>
      </w:pPr>
    </w:p>
    <w:p w14:paraId="6487D308" w14:textId="77777777" w:rsidR="00A829AF" w:rsidRPr="00A829AF" w:rsidRDefault="00A829AF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bookmarkStart w:id="9" w:name="gY__PART_III_aEU__DEFENSE___RISK"/>
      <w:r w:rsidRPr="00A829AF">
        <w:rPr>
          <w:rFonts w:asciiTheme="minorHAnsi" w:hAnsiTheme="minorHAnsi" w:cstheme="minorHAnsi"/>
          <w:b/>
          <w:bCs/>
          <w:sz w:val="22"/>
          <w:szCs w:val="22"/>
        </w:rPr>
        <w:t>PART III – DEFENSE &amp; RISK MANAGEMENT</w:t>
      </w:r>
      <w:bookmarkEnd w:id="9"/>
    </w:p>
    <w:p w14:paraId="49B7BE9C" w14:textId="2AA9FD9F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0" w:name="Chapter_9__Secure_AI_by_Design_P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="00AE5ECD">
        <w:rPr>
          <w:rFonts w:asciiTheme="minorHAnsi" w:hAnsiTheme="minorHAnsi" w:cstheme="minorHAnsi"/>
          <w:sz w:val="22"/>
          <w:szCs w:val="22"/>
        </w:rPr>
        <w:t>0</w:t>
      </w:r>
      <w:r w:rsidRPr="00654353">
        <w:rPr>
          <w:rFonts w:asciiTheme="minorHAnsi" w:hAnsiTheme="minorHAnsi" w:cstheme="minorHAnsi"/>
          <w:sz w:val="22"/>
          <w:szCs w:val="22"/>
        </w:rPr>
        <w:t>9: Secure AI-by-Design Principles</w:t>
      </w:r>
      <w:bookmarkEnd w:id="10"/>
    </w:p>
    <w:p w14:paraId="2918454F" w14:textId="5A23BEB7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9.1 Data Minimization and Privacy-Enhanced Learning</w:t>
      </w:r>
    </w:p>
    <w:p w14:paraId="2327AAFD" w14:textId="285852C4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9.2 TEE, Federated Learning, Homomorphic Encryption</w:t>
      </w:r>
    </w:p>
    <w:p w14:paraId="43D763BB" w14:textId="5F6BEC56" w:rsidR="00A829AF" w:rsidRPr="00654353" w:rsidRDefault="00AE5ECD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>
        <w:rPr>
          <w:rFonts w:cstheme="minorHAnsi"/>
        </w:rPr>
        <w:t>0</w:t>
      </w:r>
      <w:r w:rsidR="00A829AF" w:rsidRPr="00654353">
        <w:rPr>
          <w:rFonts w:cstheme="minorHAnsi"/>
        </w:rPr>
        <w:t>9.3 Threat Modeling for AI Workflows</w:t>
      </w:r>
    </w:p>
    <w:p w14:paraId="3919E323" w14:textId="1050CCE0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1" w:name="Chapter_10__AI_Risk_Management_F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10: AI Risk Management Frameworks</w:t>
      </w:r>
      <w:bookmarkEnd w:id="11"/>
    </w:p>
    <w:p w14:paraId="312B8644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10.1 NIST AI RMF Deep Dive</w:t>
      </w:r>
    </w:p>
    <w:p w14:paraId="6DCA9C4B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10.2 Implementing ISO/IEC 42001 in the Enterprise</w:t>
      </w:r>
    </w:p>
    <w:p w14:paraId="10DACEED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10.3 Mapping AI Risks to Business Impact</w:t>
      </w:r>
    </w:p>
    <w:p w14:paraId="3541204E" w14:textId="06D063ED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2" w:name="Chapter_11__Identity__Access__an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11: Identity, Access, and Control for AI Systems</w:t>
      </w:r>
      <w:bookmarkEnd w:id="12"/>
    </w:p>
    <w:p w14:paraId="1E8131BF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11.1 Authentication for LLMs</w:t>
      </w:r>
    </w:p>
    <w:p w14:paraId="5D5E24F5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11.2 RBAC/ABAC for AI APIs</w:t>
      </w:r>
    </w:p>
    <w:p w14:paraId="7FBCAA29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11.3 Zero Trust Architectures for GenAI Systems</w:t>
      </w:r>
    </w:p>
    <w:p w14:paraId="0CA9800C" w14:textId="77777777" w:rsidR="004F42E6" w:rsidRDefault="004F42E6">
      <w:pPr>
        <w:rPr>
          <w:rFonts w:eastAsia="Cambria" w:cstheme="minorHAnsi"/>
          <w:b/>
          <w:bCs/>
          <w:color w:val="000000"/>
          <w:lang w:val="en" w:eastAsia="en"/>
        </w:rPr>
      </w:pPr>
      <w:bookmarkStart w:id="13" w:name="Chapter_12__Cloud_Native_AI_Secu"/>
      <w:r>
        <w:rPr>
          <w:rFonts w:cstheme="minorHAnsi"/>
        </w:rPr>
        <w:br w:type="page"/>
      </w:r>
    </w:p>
    <w:p w14:paraId="2A288EB1" w14:textId="77777777" w:rsidR="004F42E6" w:rsidRDefault="004F42E6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3D8DAF6" w14:textId="5DA1FB0A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12: Cloud-Native AI Security</w:t>
      </w:r>
      <w:bookmarkEnd w:id="13"/>
    </w:p>
    <w:p w14:paraId="3154D0C8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12.1 AWS Bedrock, Azure OpenAI, Google Vertex AI</w:t>
      </w:r>
    </w:p>
    <w:p w14:paraId="1DDA5217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12.2 Cloud Misconfigurations and Exfiltration Paths</w:t>
      </w:r>
    </w:p>
    <w:p w14:paraId="5B8BF021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12.3 Logging, Threat Detection, and Response</w:t>
      </w:r>
    </w:p>
    <w:p w14:paraId="4293D103" w14:textId="77777777" w:rsidR="00DD1B70" w:rsidRDefault="00DD1B70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bookmarkStart w:id="14" w:name="gYSS_PART_IV_aEU__GOVERNANCE__IN"/>
    </w:p>
    <w:p w14:paraId="22880F89" w14:textId="7F177942" w:rsidR="00A829AF" w:rsidRPr="00A829AF" w:rsidRDefault="00A829AF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A829AF">
        <w:rPr>
          <w:rFonts w:asciiTheme="minorHAnsi" w:hAnsiTheme="minorHAnsi" w:cstheme="minorHAnsi"/>
          <w:b/>
          <w:bCs/>
          <w:sz w:val="22"/>
          <w:szCs w:val="22"/>
        </w:rPr>
        <w:t>PART IV – GOVERNANCE, INCIDENT RESPONSE &amp; RESILIENCE</w:t>
      </w:r>
      <w:bookmarkEnd w:id="14"/>
    </w:p>
    <w:p w14:paraId="58C8C3AC" w14:textId="34DE7F8E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5" w:name="Chapter_13__AI_Governance_in_Com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13: AI Governance in Complex Organizations</w:t>
      </w:r>
      <w:bookmarkEnd w:id="15"/>
    </w:p>
    <w:p w14:paraId="29079393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13.1 Who Owns AI Risk? (CISO/CIO/CTO Debate)</w:t>
      </w:r>
    </w:p>
    <w:p w14:paraId="22B52C12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13.2 AI Ethics Committees, Governance Boards</w:t>
      </w:r>
    </w:p>
    <w:p w14:paraId="1B6874D3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13.3 Documentation and Transparency Best Practices</w:t>
      </w:r>
    </w:p>
    <w:p w14:paraId="115684AB" w14:textId="56D0482C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6" w:name="Chapter_14__Auditing_and_Testing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14: Auditing and Testing AI</w:t>
      </w:r>
      <w:bookmarkEnd w:id="16"/>
    </w:p>
    <w:p w14:paraId="3F2C4892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14.1 AI Red Teaming Methodologies</w:t>
      </w:r>
    </w:p>
    <w:p w14:paraId="20E8E893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14.2 Bias Detection and Fairness Audits</w:t>
      </w:r>
    </w:p>
    <w:p w14:paraId="222F1995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14.3 Third-Party Evaluation Frameworks</w:t>
      </w:r>
    </w:p>
    <w:p w14:paraId="03F53C3A" w14:textId="0F6D94CE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7" w:name="Chapter_15__AI_Centric_Incident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15: AI-Centric Incident Response</w:t>
      </w:r>
      <w:bookmarkEnd w:id="17"/>
    </w:p>
    <w:p w14:paraId="72144167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15.1 Detection and Containment of AI Exploits</w:t>
      </w:r>
    </w:p>
    <w:p w14:paraId="0E1DFF70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15.2 Toxic Output and Privacy Leaks</w:t>
      </w:r>
    </w:p>
    <w:p w14:paraId="2FDD1845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15.3 Playbooks for Prompt Injection and GenAI Abuse</w:t>
      </w:r>
    </w:p>
    <w:p w14:paraId="4FF8EBD4" w14:textId="79F26DFC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8" w:name="Chapter_16__Futureproofing_and_A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16: Futureproofing and AI Resilience</w:t>
      </w:r>
      <w:bookmarkEnd w:id="18"/>
    </w:p>
    <w:p w14:paraId="1B7BF8E9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16.1 Adaptive Threats: Autonomous and Multi-Modal AI</w:t>
      </w:r>
    </w:p>
    <w:p w14:paraId="7E08D4C3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16.2 R&amp;D: Simulating Rogue Agents</w:t>
      </w:r>
    </w:p>
    <w:p w14:paraId="33D7400A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16.3 Building Post-AI-Compromise Resilience</w:t>
      </w:r>
    </w:p>
    <w:p w14:paraId="63C09B91" w14:textId="77777777" w:rsidR="00A829AF" w:rsidRPr="00654353" w:rsidRDefault="00A829AF" w:rsidP="00A829AF">
      <w:pPr>
        <w:pStyle w:val="0Block"/>
        <w:spacing w:line="240" w:lineRule="auto"/>
        <w:contextualSpacing/>
        <w:jc w:val="both"/>
        <w:rPr>
          <w:rFonts w:cstheme="minorHAnsi"/>
        </w:rPr>
      </w:pPr>
    </w:p>
    <w:p w14:paraId="6F1D0501" w14:textId="77777777" w:rsidR="00A829AF" w:rsidRPr="00A829AF" w:rsidRDefault="00A829AF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bookmarkStart w:id="19" w:name="gYSSa_PART_V_aEU__PRACTICALS__ST"/>
      <w:r w:rsidRPr="00A829AF">
        <w:rPr>
          <w:rFonts w:asciiTheme="minorHAnsi" w:hAnsiTheme="minorHAnsi" w:cstheme="minorHAnsi"/>
          <w:b/>
          <w:bCs/>
          <w:sz w:val="22"/>
          <w:szCs w:val="22"/>
        </w:rPr>
        <w:t>PART V – PRACTICALS, STRATEGY &amp; ACTION</w:t>
      </w:r>
      <w:bookmarkEnd w:id="19"/>
    </w:p>
    <w:p w14:paraId="4755F6D1" w14:textId="647263DE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20" w:name="Chapter_17__Strategic_Exercises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17: Strategic Exercises and Scenarios</w:t>
      </w:r>
      <w:bookmarkEnd w:id="20"/>
    </w:p>
    <w:p w14:paraId="47EA88B7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17.1 Attack Simulation: Policy-Only Scenario Labs</w:t>
      </w:r>
    </w:p>
    <w:p w14:paraId="0B8BB7B0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17.2 Controls Mapping for Different AI Models</w:t>
      </w:r>
    </w:p>
    <w:p w14:paraId="0A12A14C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17.3 Designing Security Playbooks</w:t>
      </w:r>
    </w:p>
    <w:p w14:paraId="4C845DCD" w14:textId="77777777" w:rsidR="004F42E6" w:rsidRDefault="004F42E6">
      <w:pPr>
        <w:rPr>
          <w:rFonts w:eastAsia="Cambria" w:cstheme="minorHAnsi"/>
          <w:b/>
          <w:bCs/>
          <w:color w:val="000000"/>
          <w:lang w:val="en" w:eastAsia="en"/>
        </w:rPr>
      </w:pPr>
      <w:bookmarkStart w:id="21" w:name="Chapter_18__What_Managers_Must_A"/>
      <w:r>
        <w:rPr>
          <w:rFonts w:cstheme="minorHAnsi"/>
        </w:rPr>
        <w:br w:type="page"/>
      </w:r>
    </w:p>
    <w:p w14:paraId="241A3C1D" w14:textId="77777777" w:rsidR="004F42E6" w:rsidRDefault="004F42E6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7C2A998" w14:textId="0D0F6ECC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18: What Managers Must Ask Quarterly</w:t>
      </w:r>
      <w:bookmarkEnd w:id="21"/>
    </w:p>
    <w:p w14:paraId="51F0DC8C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18.1 Governance Checklists</w:t>
      </w:r>
    </w:p>
    <w:p w14:paraId="2049C6C5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18.2 Architecture Review Questions</w:t>
      </w:r>
    </w:p>
    <w:p w14:paraId="495B3A39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18.3 Prompt Abuse Controls</w:t>
      </w:r>
    </w:p>
    <w:p w14:paraId="4BD5818F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18.4 Transparency &amp; Data Governance Updates</w:t>
      </w:r>
    </w:p>
    <w:p w14:paraId="58D83785" w14:textId="01802AFB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22" w:name="Chapter_19__AI_Policy_Building_B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19: AI Policy Building Blocks</w:t>
      </w:r>
      <w:bookmarkEnd w:id="22"/>
    </w:p>
    <w:p w14:paraId="79D6CAB8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19.1 Writing a Safe AI Policy from Scratch</w:t>
      </w:r>
    </w:p>
    <w:p w14:paraId="402BFA24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19.2 Mandatory Training and Awareness</w:t>
      </w:r>
    </w:p>
    <w:p w14:paraId="7228164F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19.3 Defining “High-Risk” and “Low-Risk” Systems</w:t>
      </w:r>
    </w:p>
    <w:p w14:paraId="06ECCFBC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19.4 Board-Level AI Policy Templates</w:t>
      </w:r>
    </w:p>
    <w:p w14:paraId="45EA1CAA" w14:textId="2CFDA265" w:rsidR="00A829AF" w:rsidRPr="00654353" w:rsidRDefault="00A829AF" w:rsidP="00A829AF">
      <w:pPr>
        <w:pStyle w:val="Heading3"/>
        <w:spacing w:before="240" w:after="240"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23" w:name="Chapter_20__Your_AI_Security_Pro"/>
      <w:r>
        <w:rPr>
          <w:rFonts w:asciiTheme="minorHAnsi" w:hAnsiTheme="minorHAnsi" w:cstheme="minorHAnsi"/>
          <w:sz w:val="22"/>
          <w:szCs w:val="22"/>
        </w:rPr>
        <w:t xml:space="preserve">Module </w:t>
      </w:r>
      <w:r w:rsidRPr="00654353">
        <w:rPr>
          <w:rFonts w:asciiTheme="minorHAnsi" w:hAnsiTheme="minorHAnsi" w:cstheme="minorHAnsi"/>
          <w:sz w:val="22"/>
          <w:szCs w:val="22"/>
        </w:rPr>
        <w:t>20: Your AI Security Program – End to End</w:t>
      </w:r>
      <w:bookmarkEnd w:id="23"/>
    </w:p>
    <w:p w14:paraId="415A7688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20.1 Maturity Models for AI Security</w:t>
      </w:r>
    </w:p>
    <w:p w14:paraId="468211E7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20.2 Role of the CISO, ISO, and Emerging Roles (CAIOs)</w:t>
      </w:r>
    </w:p>
    <w:p w14:paraId="06F5A43C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20.3 Roadmap for the Next 18–24 Months</w:t>
      </w:r>
    </w:p>
    <w:p w14:paraId="18AA590E" w14:textId="77777777" w:rsidR="00A829AF" w:rsidRPr="00654353" w:rsidRDefault="00A829AF" w:rsidP="000356DB">
      <w:pPr>
        <w:spacing w:before="240" w:after="240" w:line="240" w:lineRule="auto"/>
        <w:ind w:left="720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20.4 Closing Thoughts &amp; Final Reflection</w:t>
      </w:r>
    </w:p>
    <w:p w14:paraId="37BCFC59" w14:textId="77777777" w:rsidR="000356DB" w:rsidRDefault="000356DB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bookmarkStart w:id="24" w:name="gY___Appendices__Optional_Additi"/>
    </w:p>
    <w:p w14:paraId="5A273DF5" w14:textId="1CAE6337" w:rsidR="00A829AF" w:rsidRPr="00A829AF" w:rsidRDefault="0025215F" w:rsidP="00A829AF">
      <w:pPr>
        <w:pStyle w:val="Heading2"/>
        <w:spacing w:line="240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APPENDICES</w:t>
      </w:r>
      <w:bookmarkEnd w:id="24"/>
    </w:p>
    <w:p w14:paraId="2E80D1F9" w14:textId="77777777" w:rsidR="00A829AF" w:rsidRPr="00654353" w:rsidRDefault="00A829AF" w:rsidP="00A829AF">
      <w:pPr>
        <w:numPr>
          <w:ilvl w:val="0"/>
          <w:numId w:val="22"/>
        </w:num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Glossary of AI + Cyber Terms</w:t>
      </w:r>
    </w:p>
    <w:p w14:paraId="1F03FB80" w14:textId="77777777" w:rsidR="00A829AF" w:rsidRPr="00654353" w:rsidRDefault="00A829AF" w:rsidP="00A829AF">
      <w:pPr>
        <w:numPr>
          <w:ilvl w:val="0"/>
          <w:numId w:val="22"/>
        </w:num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AI Attack &amp; Threat Matrix (Custom)</w:t>
      </w:r>
    </w:p>
    <w:p w14:paraId="76D42042" w14:textId="77777777" w:rsidR="00A829AF" w:rsidRPr="00654353" w:rsidRDefault="00A829AF" w:rsidP="00A829AF">
      <w:pPr>
        <w:numPr>
          <w:ilvl w:val="0"/>
          <w:numId w:val="22"/>
        </w:num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Quarterly Review Template for Managers</w:t>
      </w:r>
    </w:p>
    <w:p w14:paraId="42E67E1C" w14:textId="77777777" w:rsidR="00A829AF" w:rsidRPr="00654353" w:rsidRDefault="00A829AF" w:rsidP="00A829AF">
      <w:pPr>
        <w:numPr>
          <w:ilvl w:val="0"/>
          <w:numId w:val="22"/>
        </w:num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Policy Draft Template</w:t>
      </w:r>
    </w:p>
    <w:p w14:paraId="2508F40C" w14:textId="26A7F729" w:rsidR="00690C7A" w:rsidRDefault="00A829AF" w:rsidP="0025215F">
      <w:pPr>
        <w:numPr>
          <w:ilvl w:val="0"/>
          <w:numId w:val="22"/>
        </w:num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  <w:r w:rsidRPr="00654353">
        <w:rPr>
          <w:rFonts w:cstheme="minorHAnsi"/>
        </w:rPr>
        <w:t>Dataset Checklist for Secure Training</w:t>
      </w:r>
    </w:p>
    <w:p w14:paraId="623F49AC" w14:textId="77777777" w:rsidR="0025215F" w:rsidRPr="0025215F" w:rsidRDefault="0025215F" w:rsidP="0025215F">
      <w:pPr>
        <w:spacing w:beforeLines="100" w:before="240" w:afterLines="100" w:after="240" w:line="240" w:lineRule="auto"/>
        <w:contextualSpacing/>
        <w:jc w:val="both"/>
        <w:rPr>
          <w:rFonts w:cstheme="minorHAnsi"/>
        </w:rPr>
      </w:pPr>
    </w:p>
    <w:sectPr w:rsidR="0025215F" w:rsidRPr="0025215F" w:rsidSect="001B25F9">
      <w:headerReference w:type="default" r:id="rId18"/>
      <w:footerReference w:type="default" r:id="rId19"/>
      <w:pgSz w:w="12240" w:h="15840"/>
      <w:pgMar w:top="171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47018" w14:textId="77777777" w:rsidR="009A1AD7" w:rsidRDefault="009A1AD7" w:rsidP="00EA48B5">
      <w:pPr>
        <w:spacing w:after="0" w:line="240" w:lineRule="auto"/>
      </w:pPr>
      <w:r>
        <w:separator/>
      </w:r>
    </w:p>
  </w:endnote>
  <w:endnote w:type="continuationSeparator" w:id="0">
    <w:p w14:paraId="513F1F41" w14:textId="77777777" w:rsidR="009A1AD7" w:rsidRDefault="009A1AD7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-Bold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115E38" w:rsidRDefault="00D94FB4">
                          <w:pPr>
                            <w:rPr>
                              <w:rFonts w:ascii="Arial" w:hAnsi="Arial" w:cs="Arial"/>
                              <w:color w:val="374063"/>
                              <w:lang w:val="es-ES"/>
                            </w:rPr>
                          </w:pPr>
                          <w:hyperlink r:id="rId1" w:history="1">
                            <w:r w:rsidRPr="00115E38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www.mile2.com</w:t>
                            </w:r>
                          </w:hyperlink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</w:r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  <w:t xml:space="preserve">10213 </w:t>
                          </w:r>
                          <w:proofErr w:type="spellStart"/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Wilsky</w:t>
                          </w:r>
                          <w:proofErr w:type="spellEnd"/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Blvd</w:t>
                          </w:r>
                          <w:proofErr w:type="spellEnd"/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, Tampa, FL 33625</w:t>
                          </w:r>
                          <w:r w:rsidR="00F27700" w:rsidRPr="00115E38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  <w:t xml:space="preserve">    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5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" fillcolor="white [3201]" stroked="f" strokeweight=".5pt">
              <v:textbox>
                <w:txbxContent>
                  <w:p w14:paraId="66666F2B" w14:textId="77777777" w:rsidR="00F27700" w:rsidRPr="00115E38" w:rsidRDefault="00D94FB4">
                    <w:pPr>
                      <w:rPr>
                        <w:rFonts w:ascii="Arial" w:hAnsi="Arial" w:cs="Arial"/>
                        <w:color w:val="374063"/>
                        <w:lang w:val="es-ES"/>
                      </w:rPr>
                    </w:pPr>
                    <w:hyperlink r:id="rId2" w:history="1">
                      <w:r w:rsidRPr="00115E38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www.mile2.com</w:t>
                      </w:r>
                    </w:hyperlink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</w:r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  <w:t xml:space="preserve">10213 </w:t>
                    </w:r>
                    <w:proofErr w:type="spellStart"/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Wilsky</w:t>
                    </w:r>
                    <w:proofErr w:type="spellEnd"/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spellStart"/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Blvd</w:t>
                    </w:r>
                    <w:proofErr w:type="spellEnd"/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, Tampa, FL 33625</w:t>
                    </w:r>
                    <w:r w:rsidR="00F27700" w:rsidRPr="00115E38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  <w:t xml:space="preserve">    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56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7F1AC8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CC7A7" w14:textId="77777777" w:rsidR="009A1AD7" w:rsidRDefault="009A1AD7" w:rsidP="00EA48B5">
      <w:pPr>
        <w:spacing w:after="0" w:line="240" w:lineRule="auto"/>
      </w:pPr>
      <w:r>
        <w:separator/>
      </w:r>
    </w:p>
  </w:footnote>
  <w:footnote w:type="continuationSeparator" w:id="0">
    <w:p w14:paraId="6536DEA7" w14:textId="77777777" w:rsidR="009A1AD7" w:rsidRDefault="009A1AD7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0FAFA" w14:textId="3D7AB524" w:rsidR="00EA48B5" w:rsidRDefault="001B25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2771DCDE">
              <wp:simplePos x="0" y="0"/>
              <wp:positionH relativeFrom="page">
                <wp:align>left</wp:align>
              </wp:positionH>
              <wp:positionV relativeFrom="paragraph">
                <wp:posOffset>-477596</wp:posOffset>
              </wp:positionV>
              <wp:extent cx="7828488" cy="971550"/>
              <wp:effectExtent l="0" t="0" r="127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8488" cy="9715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09D9A" id="Rectangle 10" o:spid="_x0000_s1026" style="position:absolute;margin-left:0;margin-top:-37.6pt;width:616.4pt;height:76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" fillcolor="#374063" stroked="f" strokeweight="1pt">
              <w10:wrap anchorx="page"/>
            </v:rect>
          </w:pict>
        </mc:Fallback>
      </mc:AlternateContent>
    </w:r>
    <w:r w:rsidR="003E1F82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02B3959A">
              <wp:simplePos x="0" y="0"/>
              <wp:positionH relativeFrom="column">
                <wp:posOffset>2307590</wp:posOffset>
              </wp:positionH>
              <wp:positionV relativeFrom="paragraph">
                <wp:posOffset>-218216</wp:posOffset>
              </wp:positionV>
              <wp:extent cx="3993515" cy="433070"/>
              <wp:effectExtent l="0" t="0" r="0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3515" cy="43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3CA7F" w14:textId="091C885C" w:rsidR="004773CD" w:rsidRPr="00215772" w:rsidRDefault="00373568" w:rsidP="00215772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</w:pPr>
                          <w:r w:rsidRPr="00215772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 xml:space="preserve">Certified </w:t>
                          </w:r>
                          <w:r w:rsidR="00A829AF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>AI Cyber</w:t>
                          </w:r>
                          <w:r w:rsidR="00081BDF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>s</w:t>
                          </w:r>
                          <w:r w:rsidR="005C597D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>ecurity</w:t>
                          </w:r>
                          <w:r w:rsidR="00FD2494" w:rsidRPr="00215772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 xml:space="preserve"> </w:t>
                          </w:r>
                          <w:r w:rsidR="005C597D">
                            <w:rPr>
                              <w:rFonts w:ascii="DaxCondensed-Bold" w:hAnsi="DaxCondensed-Bold"/>
                              <w:color w:val="FFFFFF" w:themeColor="background1"/>
                              <w:sz w:val="48"/>
                              <w:szCs w:val="44"/>
                            </w:rPr>
                            <w:t>Officer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181.7pt;margin-top:-17.2pt;width:314.45pt;height:3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" filled="f" stroked="f" strokeweight=".5pt">
              <v:textbox>
                <w:txbxContent>
                  <w:p w14:paraId="71A3CA7F" w14:textId="091C885C" w:rsidR="004773CD" w:rsidRPr="00215772" w:rsidRDefault="00373568" w:rsidP="00215772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</w:pPr>
                    <w:r w:rsidRPr="00215772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 xml:space="preserve">Certified </w:t>
                    </w:r>
                    <w:r w:rsidR="00A829AF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>AI Cyber</w:t>
                    </w:r>
                    <w:r w:rsidR="00081BDF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>s</w:t>
                    </w:r>
                    <w:r w:rsidR="005C597D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>ecurity</w:t>
                    </w:r>
                    <w:r w:rsidR="00FD2494" w:rsidRPr="00215772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 xml:space="preserve"> </w:t>
                    </w:r>
                    <w:r w:rsidR="005C597D">
                      <w:rPr>
                        <w:rFonts w:ascii="DaxCondensed-Bold" w:hAnsi="DaxCondensed-Bold"/>
                        <w:color w:val="FFFFFF" w:themeColor="background1"/>
                        <w:sz w:val="48"/>
                        <w:szCs w:val="44"/>
                      </w:rPr>
                      <w:t>Officer</w:t>
                    </w:r>
                  </w:p>
                </w:txbxContent>
              </v:textbox>
            </v:shape>
          </w:pict>
        </mc:Fallback>
      </mc:AlternateContent>
    </w:r>
    <w:r w:rsidR="003E1F8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1EF06EC3">
              <wp:simplePos x="0" y="0"/>
              <wp:positionH relativeFrom="column">
                <wp:posOffset>-657225</wp:posOffset>
              </wp:positionH>
              <wp:positionV relativeFrom="paragraph">
                <wp:posOffset>-285526</wp:posOffset>
              </wp:positionV>
              <wp:extent cx="1400175" cy="59245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45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3" type="#_x0000_t202" style="position:absolute;margin-left:-51.75pt;margin-top:-22.5pt;width:110.25pt;height: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</w:p>
  <w:p w14:paraId="38C8F567" w14:textId="101E02FD" w:rsidR="00EA48B5" w:rsidRDefault="00EA48B5">
    <w:pPr>
      <w:pStyle w:val="Header"/>
    </w:pPr>
  </w:p>
  <w:p w14:paraId="0FF9F67E" w14:textId="6A6567CB" w:rsidR="002C3C3A" w:rsidRDefault="001B25F9"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1D20D3B0">
              <wp:simplePos x="0" y="0"/>
              <wp:positionH relativeFrom="page">
                <wp:align>left</wp:align>
              </wp:positionH>
              <wp:positionV relativeFrom="paragraph">
                <wp:posOffset>143399</wp:posOffset>
              </wp:positionV>
              <wp:extent cx="7889674" cy="13597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9674" cy="13597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4" type="#_x0000_t202" style="position:absolute;margin-left:0;margin-top:11.3pt;width:621.25pt;height:10.7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68D3"/>
    <w:multiLevelType w:val="hybridMultilevel"/>
    <w:tmpl w:val="6BB0D10A"/>
    <w:name w:val="List 13"/>
    <w:lvl w:ilvl="0" w:tplc="16E0032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715C6488">
      <w:numFmt w:val="decimal"/>
      <w:lvlText w:val=""/>
      <w:lvlJc w:val="left"/>
    </w:lvl>
    <w:lvl w:ilvl="2" w:tplc="55EC9F24">
      <w:numFmt w:val="decimal"/>
      <w:lvlText w:val=""/>
      <w:lvlJc w:val="left"/>
    </w:lvl>
    <w:lvl w:ilvl="3" w:tplc="D18C9142">
      <w:numFmt w:val="decimal"/>
      <w:lvlText w:val=""/>
      <w:lvlJc w:val="left"/>
    </w:lvl>
    <w:lvl w:ilvl="4" w:tplc="F6BC4AA0">
      <w:numFmt w:val="decimal"/>
      <w:lvlText w:val=""/>
      <w:lvlJc w:val="left"/>
    </w:lvl>
    <w:lvl w:ilvl="5" w:tplc="634E2A78">
      <w:numFmt w:val="decimal"/>
      <w:lvlText w:val=""/>
      <w:lvlJc w:val="left"/>
    </w:lvl>
    <w:lvl w:ilvl="6" w:tplc="86EA545C">
      <w:numFmt w:val="decimal"/>
      <w:lvlText w:val=""/>
      <w:lvlJc w:val="left"/>
    </w:lvl>
    <w:lvl w:ilvl="7" w:tplc="D1E4CBBC">
      <w:numFmt w:val="decimal"/>
      <w:lvlText w:val=""/>
      <w:lvlJc w:val="left"/>
    </w:lvl>
    <w:lvl w:ilvl="8" w:tplc="9A2045C4">
      <w:numFmt w:val="decimal"/>
      <w:lvlText w:val=""/>
      <w:lvlJc w:val="left"/>
    </w:lvl>
  </w:abstractNum>
  <w:abstractNum w:abstractNumId="1" w15:restartNumberingAfterBreak="0">
    <w:nsid w:val="063E2235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E0320"/>
    <w:multiLevelType w:val="hybridMultilevel"/>
    <w:tmpl w:val="48B6E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F56F2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E304D3"/>
    <w:multiLevelType w:val="hybridMultilevel"/>
    <w:tmpl w:val="C64864FC"/>
    <w:lvl w:ilvl="0" w:tplc="0BECC4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6D77E8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F84F6F"/>
    <w:multiLevelType w:val="hybridMultilevel"/>
    <w:tmpl w:val="5B622574"/>
    <w:name w:val="List 6"/>
    <w:lvl w:ilvl="0" w:tplc="34CAAFD6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C9E4116">
      <w:numFmt w:val="decimal"/>
      <w:lvlText w:val=""/>
      <w:lvlJc w:val="left"/>
    </w:lvl>
    <w:lvl w:ilvl="2" w:tplc="5FC09CDA">
      <w:numFmt w:val="decimal"/>
      <w:lvlText w:val=""/>
      <w:lvlJc w:val="left"/>
    </w:lvl>
    <w:lvl w:ilvl="3" w:tplc="CE8EAF92">
      <w:numFmt w:val="decimal"/>
      <w:lvlText w:val=""/>
      <w:lvlJc w:val="left"/>
    </w:lvl>
    <w:lvl w:ilvl="4" w:tplc="0E680C2E">
      <w:numFmt w:val="decimal"/>
      <w:lvlText w:val=""/>
      <w:lvlJc w:val="left"/>
    </w:lvl>
    <w:lvl w:ilvl="5" w:tplc="C28E7D94">
      <w:numFmt w:val="decimal"/>
      <w:lvlText w:val=""/>
      <w:lvlJc w:val="left"/>
    </w:lvl>
    <w:lvl w:ilvl="6" w:tplc="F912DB1E">
      <w:numFmt w:val="decimal"/>
      <w:lvlText w:val=""/>
      <w:lvlJc w:val="left"/>
    </w:lvl>
    <w:lvl w:ilvl="7" w:tplc="AC3AAAB2">
      <w:numFmt w:val="decimal"/>
      <w:lvlText w:val=""/>
      <w:lvlJc w:val="left"/>
    </w:lvl>
    <w:lvl w:ilvl="8" w:tplc="17E2BEAE">
      <w:numFmt w:val="decimal"/>
      <w:lvlText w:val=""/>
      <w:lvlJc w:val="left"/>
    </w:lvl>
  </w:abstractNum>
  <w:abstractNum w:abstractNumId="7" w15:restartNumberingAfterBreak="0">
    <w:nsid w:val="30D52362"/>
    <w:multiLevelType w:val="hybridMultilevel"/>
    <w:tmpl w:val="4E42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446DA"/>
    <w:multiLevelType w:val="hybridMultilevel"/>
    <w:tmpl w:val="CF2C4FC6"/>
    <w:lvl w:ilvl="0" w:tplc="EC5AF8C6">
      <w:start w:val="1"/>
      <w:numFmt w:val="upperLetter"/>
      <w:lvlText w:val="%1."/>
      <w:lvlJc w:val="left"/>
      <w:pPr>
        <w:ind w:left="1800" w:hanging="720"/>
      </w:pPr>
      <w:rPr>
        <w:rFonts w:asciiTheme="minorHAnsi" w:eastAsiaTheme="minorHAnsi" w:hAnsiTheme="minorHAnsi" w:cstheme="minorBidi"/>
        <w:b/>
        <w:sz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853F51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C069EE"/>
    <w:multiLevelType w:val="hybridMultilevel"/>
    <w:tmpl w:val="9B86D2C8"/>
    <w:lvl w:ilvl="0" w:tplc="E6BA21A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17365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B441A"/>
    <w:multiLevelType w:val="hybridMultilevel"/>
    <w:tmpl w:val="A4F4B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D648A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010B0B"/>
    <w:multiLevelType w:val="hybridMultilevel"/>
    <w:tmpl w:val="9D488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46A7A"/>
    <w:multiLevelType w:val="hybridMultilevel"/>
    <w:tmpl w:val="64661DE2"/>
    <w:lvl w:ilvl="0" w:tplc="AEE874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BEC"/>
    <w:multiLevelType w:val="hybridMultilevel"/>
    <w:tmpl w:val="57387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71A14"/>
    <w:multiLevelType w:val="hybridMultilevel"/>
    <w:tmpl w:val="45F8BBCC"/>
    <w:lvl w:ilvl="0" w:tplc="976A4A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C5D260D"/>
    <w:multiLevelType w:val="hybridMultilevel"/>
    <w:tmpl w:val="5A96A91A"/>
    <w:lvl w:ilvl="0" w:tplc="F4CE41A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C724DF4"/>
    <w:multiLevelType w:val="hybridMultilevel"/>
    <w:tmpl w:val="85CEA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407EB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2B6AB2"/>
    <w:multiLevelType w:val="hybridMultilevel"/>
    <w:tmpl w:val="9D8EF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2EB2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83328"/>
    <w:multiLevelType w:val="hybridMultilevel"/>
    <w:tmpl w:val="2AA0A7F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0304D0"/>
    <w:multiLevelType w:val="hybridMultilevel"/>
    <w:tmpl w:val="AD2CE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935758">
    <w:abstractNumId w:val="21"/>
  </w:num>
  <w:num w:numId="2" w16cid:durableId="1554730696">
    <w:abstractNumId w:val="20"/>
  </w:num>
  <w:num w:numId="3" w16cid:durableId="1014381561">
    <w:abstractNumId w:val="19"/>
  </w:num>
  <w:num w:numId="4" w16cid:durableId="538276241">
    <w:abstractNumId w:val="9"/>
  </w:num>
  <w:num w:numId="5" w16cid:durableId="1283464411">
    <w:abstractNumId w:val="12"/>
  </w:num>
  <w:num w:numId="6" w16cid:durableId="1198203584">
    <w:abstractNumId w:val="5"/>
  </w:num>
  <w:num w:numId="7" w16cid:durableId="1781486601">
    <w:abstractNumId w:val="1"/>
  </w:num>
  <w:num w:numId="8" w16cid:durableId="1524397048">
    <w:abstractNumId w:val="3"/>
  </w:num>
  <w:num w:numId="9" w16cid:durableId="1637107769">
    <w:abstractNumId w:val="11"/>
  </w:num>
  <w:num w:numId="10" w16cid:durableId="1503543754">
    <w:abstractNumId w:val="13"/>
  </w:num>
  <w:num w:numId="11" w16cid:durableId="1273783402">
    <w:abstractNumId w:val="2"/>
  </w:num>
  <w:num w:numId="12" w16cid:durableId="2122533186">
    <w:abstractNumId w:val="23"/>
  </w:num>
  <w:num w:numId="13" w16cid:durableId="636569806">
    <w:abstractNumId w:val="18"/>
  </w:num>
  <w:num w:numId="14" w16cid:durableId="1542547216">
    <w:abstractNumId w:val="7"/>
  </w:num>
  <w:num w:numId="15" w16cid:durableId="2116166859">
    <w:abstractNumId w:val="8"/>
  </w:num>
  <w:num w:numId="16" w16cid:durableId="2049405602">
    <w:abstractNumId w:val="10"/>
  </w:num>
  <w:num w:numId="17" w16cid:durableId="1934390598">
    <w:abstractNumId w:val="16"/>
  </w:num>
  <w:num w:numId="18" w16cid:durableId="1849056848">
    <w:abstractNumId w:val="4"/>
  </w:num>
  <w:num w:numId="19" w16cid:durableId="98719160">
    <w:abstractNumId w:val="17"/>
  </w:num>
  <w:num w:numId="20" w16cid:durableId="876965781">
    <w:abstractNumId w:val="22"/>
  </w:num>
  <w:num w:numId="21" w16cid:durableId="1425104837">
    <w:abstractNumId w:val="14"/>
  </w:num>
  <w:num w:numId="22" w16cid:durableId="52242109">
    <w:abstractNumId w:val="6"/>
  </w:num>
  <w:num w:numId="23" w16cid:durableId="1042360656">
    <w:abstractNumId w:val="0"/>
  </w:num>
  <w:num w:numId="24" w16cid:durableId="104748836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017AE"/>
    <w:rsid w:val="000208F2"/>
    <w:rsid w:val="00023A00"/>
    <w:rsid w:val="00025CEA"/>
    <w:rsid w:val="000350D1"/>
    <w:rsid w:val="000356DB"/>
    <w:rsid w:val="00043AD7"/>
    <w:rsid w:val="00043AFC"/>
    <w:rsid w:val="00043E70"/>
    <w:rsid w:val="00053692"/>
    <w:rsid w:val="0005543B"/>
    <w:rsid w:val="0005711F"/>
    <w:rsid w:val="000604A0"/>
    <w:rsid w:val="000655CA"/>
    <w:rsid w:val="00066FD1"/>
    <w:rsid w:val="000712C9"/>
    <w:rsid w:val="00073494"/>
    <w:rsid w:val="000757E0"/>
    <w:rsid w:val="0007778E"/>
    <w:rsid w:val="00080EB1"/>
    <w:rsid w:val="00081BDF"/>
    <w:rsid w:val="0008254A"/>
    <w:rsid w:val="000931B8"/>
    <w:rsid w:val="000931DA"/>
    <w:rsid w:val="00093E2C"/>
    <w:rsid w:val="000A4A40"/>
    <w:rsid w:val="000B22F5"/>
    <w:rsid w:val="000B7815"/>
    <w:rsid w:val="000B7C31"/>
    <w:rsid w:val="000C54F0"/>
    <w:rsid w:val="000D129C"/>
    <w:rsid w:val="000D1F6A"/>
    <w:rsid w:val="000E13BD"/>
    <w:rsid w:val="000E649C"/>
    <w:rsid w:val="000F77F7"/>
    <w:rsid w:val="001004E8"/>
    <w:rsid w:val="00102F98"/>
    <w:rsid w:val="001122F8"/>
    <w:rsid w:val="00115E38"/>
    <w:rsid w:val="00116024"/>
    <w:rsid w:val="00123ABE"/>
    <w:rsid w:val="001253CB"/>
    <w:rsid w:val="001259C0"/>
    <w:rsid w:val="00142983"/>
    <w:rsid w:val="00142F1D"/>
    <w:rsid w:val="00144C80"/>
    <w:rsid w:val="00146620"/>
    <w:rsid w:val="001469D6"/>
    <w:rsid w:val="00150965"/>
    <w:rsid w:val="001526C0"/>
    <w:rsid w:val="00153F98"/>
    <w:rsid w:val="00160B7E"/>
    <w:rsid w:val="00160B9F"/>
    <w:rsid w:val="00164D00"/>
    <w:rsid w:val="0016716D"/>
    <w:rsid w:val="001731DC"/>
    <w:rsid w:val="001746CF"/>
    <w:rsid w:val="001755DD"/>
    <w:rsid w:val="00176912"/>
    <w:rsid w:val="001818E6"/>
    <w:rsid w:val="00190E23"/>
    <w:rsid w:val="001A08C3"/>
    <w:rsid w:val="001A33D4"/>
    <w:rsid w:val="001B25F9"/>
    <w:rsid w:val="001B6817"/>
    <w:rsid w:val="001C45BC"/>
    <w:rsid w:val="001C6B61"/>
    <w:rsid w:val="001D3C79"/>
    <w:rsid w:val="001D70AF"/>
    <w:rsid w:val="001E0F60"/>
    <w:rsid w:val="001E4957"/>
    <w:rsid w:val="001E6D13"/>
    <w:rsid w:val="001E73A8"/>
    <w:rsid w:val="001F1152"/>
    <w:rsid w:val="001F5CB9"/>
    <w:rsid w:val="0020557B"/>
    <w:rsid w:val="0021430A"/>
    <w:rsid w:val="00215772"/>
    <w:rsid w:val="00216C34"/>
    <w:rsid w:val="00216DCC"/>
    <w:rsid w:val="00217E23"/>
    <w:rsid w:val="002218B8"/>
    <w:rsid w:val="0024078B"/>
    <w:rsid w:val="0025215F"/>
    <w:rsid w:val="002537F1"/>
    <w:rsid w:val="00254EE8"/>
    <w:rsid w:val="00262F54"/>
    <w:rsid w:val="002645E5"/>
    <w:rsid w:val="00270144"/>
    <w:rsid w:val="002723D5"/>
    <w:rsid w:val="00280BB7"/>
    <w:rsid w:val="00286140"/>
    <w:rsid w:val="002901EB"/>
    <w:rsid w:val="002A3890"/>
    <w:rsid w:val="002A678B"/>
    <w:rsid w:val="002A6F3E"/>
    <w:rsid w:val="002B497F"/>
    <w:rsid w:val="002B504F"/>
    <w:rsid w:val="002B6DB0"/>
    <w:rsid w:val="002C3C3A"/>
    <w:rsid w:val="002C7227"/>
    <w:rsid w:val="002D1FC4"/>
    <w:rsid w:val="002D2F03"/>
    <w:rsid w:val="002D46F7"/>
    <w:rsid w:val="002D4B7A"/>
    <w:rsid w:val="002E2E1A"/>
    <w:rsid w:val="002E42E8"/>
    <w:rsid w:val="002F20BD"/>
    <w:rsid w:val="00305D64"/>
    <w:rsid w:val="00310F55"/>
    <w:rsid w:val="00311406"/>
    <w:rsid w:val="00312DDC"/>
    <w:rsid w:val="003134EF"/>
    <w:rsid w:val="003203AA"/>
    <w:rsid w:val="00324913"/>
    <w:rsid w:val="00324C82"/>
    <w:rsid w:val="00325664"/>
    <w:rsid w:val="00330615"/>
    <w:rsid w:val="00330859"/>
    <w:rsid w:val="003370DA"/>
    <w:rsid w:val="00337819"/>
    <w:rsid w:val="00344579"/>
    <w:rsid w:val="00345262"/>
    <w:rsid w:val="003530E4"/>
    <w:rsid w:val="003541B0"/>
    <w:rsid w:val="003616D0"/>
    <w:rsid w:val="00366B02"/>
    <w:rsid w:val="003726B3"/>
    <w:rsid w:val="00372D85"/>
    <w:rsid w:val="00373568"/>
    <w:rsid w:val="003763C9"/>
    <w:rsid w:val="00376CCA"/>
    <w:rsid w:val="00383404"/>
    <w:rsid w:val="0038419C"/>
    <w:rsid w:val="00397FB2"/>
    <w:rsid w:val="003A0D99"/>
    <w:rsid w:val="003A12C1"/>
    <w:rsid w:val="003A24E4"/>
    <w:rsid w:val="003B08D7"/>
    <w:rsid w:val="003B138F"/>
    <w:rsid w:val="003B2441"/>
    <w:rsid w:val="003B571E"/>
    <w:rsid w:val="003B7895"/>
    <w:rsid w:val="003C393C"/>
    <w:rsid w:val="003C7766"/>
    <w:rsid w:val="003D29C8"/>
    <w:rsid w:val="003E12FB"/>
    <w:rsid w:val="003E1F82"/>
    <w:rsid w:val="003E2C95"/>
    <w:rsid w:val="003E3870"/>
    <w:rsid w:val="003E79F2"/>
    <w:rsid w:val="003F6EDE"/>
    <w:rsid w:val="00403E06"/>
    <w:rsid w:val="00411291"/>
    <w:rsid w:val="004118E2"/>
    <w:rsid w:val="0041362B"/>
    <w:rsid w:val="004146B8"/>
    <w:rsid w:val="00422323"/>
    <w:rsid w:val="00426FE7"/>
    <w:rsid w:val="00427087"/>
    <w:rsid w:val="00440B54"/>
    <w:rsid w:val="0044526B"/>
    <w:rsid w:val="0045678A"/>
    <w:rsid w:val="00460DCD"/>
    <w:rsid w:val="00466391"/>
    <w:rsid w:val="00471396"/>
    <w:rsid w:val="004773CD"/>
    <w:rsid w:val="0048008D"/>
    <w:rsid w:val="00484D25"/>
    <w:rsid w:val="00497C0F"/>
    <w:rsid w:val="004A0005"/>
    <w:rsid w:val="004A501C"/>
    <w:rsid w:val="004A5221"/>
    <w:rsid w:val="004B0EBF"/>
    <w:rsid w:val="004B2F9C"/>
    <w:rsid w:val="004B383B"/>
    <w:rsid w:val="004C0EFF"/>
    <w:rsid w:val="004D118B"/>
    <w:rsid w:val="004D3533"/>
    <w:rsid w:val="004E1DDE"/>
    <w:rsid w:val="004E3425"/>
    <w:rsid w:val="004E555C"/>
    <w:rsid w:val="004F0BA4"/>
    <w:rsid w:val="004F42E6"/>
    <w:rsid w:val="004F4C3F"/>
    <w:rsid w:val="00503149"/>
    <w:rsid w:val="00503901"/>
    <w:rsid w:val="00507C27"/>
    <w:rsid w:val="005101E8"/>
    <w:rsid w:val="005132B1"/>
    <w:rsid w:val="00513490"/>
    <w:rsid w:val="00515A83"/>
    <w:rsid w:val="005244C4"/>
    <w:rsid w:val="00524D10"/>
    <w:rsid w:val="00534EE9"/>
    <w:rsid w:val="00535750"/>
    <w:rsid w:val="005365D8"/>
    <w:rsid w:val="0054191A"/>
    <w:rsid w:val="005438ED"/>
    <w:rsid w:val="005443AF"/>
    <w:rsid w:val="00545E51"/>
    <w:rsid w:val="00547E4B"/>
    <w:rsid w:val="00565AD9"/>
    <w:rsid w:val="00571AE9"/>
    <w:rsid w:val="0057220A"/>
    <w:rsid w:val="005741D6"/>
    <w:rsid w:val="005759C5"/>
    <w:rsid w:val="00575D88"/>
    <w:rsid w:val="00581996"/>
    <w:rsid w:val="005834F4"/>
    <w:rsid w:val="005955AE"/>
    <w:rsid w:val="005A29F5"/>
    <w:rsid w:val="005A2E23"/>
    <w:rsid w:val="005A6BB7"/>
    <w:rsid w:val="005A6D38"/>
    <w:rsid w:val="005B3CAC"/>
    <w:rsid w:val="005B40D8"/>
    <w:rsid w:val="005C104E"/>
    <w:rsid w:val="005C50AB"/>
    <w:rsid w:val="005C597D"/>
    <w:rsid w:val="005C702E"/>
    <w:rsid w:val="005D0DC3"/>
    <w:rsid w:val="005D119D"/>
    <w:rsid w:val="005D4923"/>
    <w:rsid w:val="005D6CF9"/>
    <w:rsid w:val="005E5BA6"/>
    <w:rsid w:val="005E7AEF"/>
    <w:rsid w:val="005F0008"/>
    <w:rsid w:val="005F01F6"/>
    <w:rsid w:val="005F5752"/>
    <w:rsid w:val="006102E0"/>
    <w:rsid w:val="006108FE"/>
    <w:rsid w:val="006126CE"/>
    <w:rsid w:val="0061569B"/>
    <w:rsid w:val="00620CF8"/>
    <w:rsid w:val="006249BA"/>
    <w:rsid w:val="006363E9"/>
    <w:rsid w:val="006365D2"/>
    <w:rsid w:val="006371AC"/>
    <w:rsid w:val="00641D47"/>
    <w:rsid w:val="006432B7"/>
    <w:rsid w:val="00650503"/>
    <w:rsid w:val="0065078D"/>
    <w:rsid w:val="006507F4"/>
    <w:rsid w:val="006537FD"/>
    <w:rsid w:val="00657737"/>
    <w:rsid w:val="00657D6C"/>
    <w:rsid w:val="006613E9"/>
    <w:rsid w:val="00663D61"/>
    <w:rsid w:val="00664AAB"/>
    <w:rsid w:val="006669E3"/>
    <w:rsid w:val="00674495"/>
    <w:rsid w:val="006809E4"/>
    <w:rsid w:val="00680EEB"/>
    <w:rsid w:val="00690C7A"/>
    <w:rsid w:val="00694BD7"/>
    <w:rsid w:val="006A7874"/>
    <w:rsid w:val="006B489E"/>
    <w:rsid w:val="006B6819"/>
    <w:rsid w:val="006B69EE"/>
    <w:rsid w:val="006D0B77"/>
    <w:rsid w:val="006D166A"/>
    <w:rsid w:val="006D2D91"/>
    <w:rsid w:val="006D7AA3"/>
    <w:rsid w:val="006E00F5"/>
    <w:rsid w:val="006E50C1"/>
    <w:rsid w:val="006E6315"/>
    <w:rsid w:val="006E7246"/>
    <w:rsid w:val="006E7F38"/>
    <w:rsid w:val="006F2B24"/>
    <w:rsid w:val="00701FBF"/>
    <w:rsid w:val="0070470B"/>
    <w:rsid w:val="00706F15"/>
    <w:rsid w:val="007105A8"/>
    <w:rsid w:val="00711015"/>
    <w:rsid w:val="007129A4"/>
    <w:rsid w:val="007152C9"/>
    <w:rsid w:val="00717AEE"/>
    <w:rsid w:val="00717BAC"/>
    <w:rsid w:val="007236FC"/>
    <w:rsid w:val="0072547E"/>
    <w:rsid w:val="007259EE"/>
    <w:rsid w:val="00734E2F"/>
    <w:rsid w:val="00742728"/>
    <w:rsid w:val="00744974"/>
    <w:rsid w:val="00761FE9"/>
    <w:rsid w:val="0076628E"/>
    <w:rsid w:val="00773E55"/>
    <w:rsid w:val="00785A89"/>
    <w:rsid w:val="00790FA0"/>
    <w:rsid w:val="00796E7F"/>
    <w:rsid w:val="007A3724"/>
    <w:rsid w:val="007A42DF"/>
    <w:rsid w:val="007A4A17"/>
    <w:rsid w:val="007A527B"/>
    <w:rsid w:val="007A7589"/>
    <w:rsid w:val="007C61D8"/>
    <w:rsid w:val="007D6CCF"/>
    <w:rsid w:val="007D7B58"/>
    <w:rsid w:val="007F24D0"/>
    <w:rsid w:val="00801115"/>
    <w:rsid w:val="00802ECC"/>
    <w:rsid w:val="00803DD3"/>
    <w:rsid w:val="00804978"/>
    <w:rsid w:val="00807304"/>
    <w:rsid w:val="00812AEB"/>
    <w:rsid w:val="008178FB"/>
    <w:rsid w:val="00823871"/>
    <w:rsid w:val="00850A2D"/>
    <w:rsid w:val="0085225E"/>
    <w:rsid w:val="0085348F"/>
    <w:rsid w:val="0085622F"/>
    <w:rsid w:val="00862604"/>
    <w:rsid w:val="0086335D"/>
    <w:rsid w:val="0086656A"/>
    <w:rsid w:val="00866AB4"/>
    <w:rsid w:val="008714DB"/>
    <w:rsid w:val="008720C8"/>
    <w:rsid w:val="00881ACE"/>
    <w:rsid w:val="00882C20"/>
    <w:rsid w:val="00883986"/>
    <w:rsid w:val="00893E14"/>
    <w:rsid w:val="00894C9F"/>
    <w:rsid w:val="008A4312"/>
    <w:rsid w:val="008A5DDB"/>
    <w:rsid w:val="008B1AF1"/>
    <w:rsid w:val="008B36CE"/>
    <w:rsid w:val="008C1C3F"/>
    <w:rsid w:val="008D22D1"/>
    <w:rsid w:val="008D3467"/>
    <w:rsid w:val="008D3942"/>
    <w:rsid w:val="008D7859"/>
    <w:rsid w:val="008E2557"/>
    <w:rsid w:val="008E7568"/>
    <w:rsid w:val="008F459B"/>
    <w:rsid w:val="008F51C8"/>
    <w:rsid w:val="008F782D"/>
    <w:rsid w:val="00907469"/>
    <w:rsid w:val="009101E4"/>
    <w:rsid w:val="0091127F"/>
    <w:rsid w:val="00911987"/>
    <w:rsid w:val="00912491"/>
    <w:rsid w:val="009223EF"/>
    <w:rsid w:val="0092243A"/>
    <w:rsid w:val="0092310E"/>
    <w:rsid w:val="00926990"/>
    <w:rsid w:val="00930FAB"/>
    <w:rsid w:val="00934C49"/>
    <w:rsid w:val="00935D85"/>
    <w:rsid w:val="00936521"/>
    <w:rsid w:val="009400BD"/>
    <w:rsid w:val="00953A51"/>
    <w:rsid w:val="00964C08"/>
    <w:rsid w:val="00966E17"/>
    <w:rsid w:val="00970598"/>
    <w:rsid w:val="00970D36"/>
    <w:rsid w:val="00972D27"/>
    <w:rsid w:val="00980A68"/>
    <w:rsid w:val="009828F6"/>
    <w:rsid w:val="00982F9C"/>
    <w:rsid w:val="00984F02"/>
    <w:rsid w:val="009915FF"/>
    <w:rsid w:val="009A1AD7"/>
    <w:rsid w:val="009A3473"/>
    <w:rsid w:val="009A3575"/>
    <w:rsid w:val="009A3D91"/>
    <w:rsid w:val="009A449A"/>
    <w:rsid w:val="009A4C9A"/>
    <w:rsid w:val="009A5591"/>
    <w:rsid w:val="009A7B08"/>
    <w:rsid w:val="009B151B"/>
    <w:rsid w:val="009B4ECC"/>
    <w:rsid w:val="009B75ED"/>
    <w:rsid w:val="009B7E42"/>
    <w:rsid w:val="009C15E1"/>
    <w:rsid w:val="009C1C3C"/>
    <w:rsid w:val="009C3A40"/>
    <w:rsid w:val="009C614B"/>
    <w:rsid w:val="009D446D"/>
    <w:rsid w:val="009E193D"/>
    <w:rsid w:val="009E3765"/>
    <w:rsid w:val="009F1F8F"/>
    <w:rsid w:val="009F5C14"/>
    <w:rsid w:val="00A01DDC"/>
    <w:rsid w:val="00A05646"/>
    <w:rsid w:val="00A06FE1"/>
    <w:rsid w:val="00A1010E"/>
    <w:rsid w:val="00A109DF"/>
    <w:rsid w:val="00A109E4"/>
    <w:rsid w:val="00A1135C"/>
    <w:rsid w:val="00A15737"/>
    <w:rsid w:val="00A21768"/>
    <w:rsid w:val="00A22AC3"/>
    <w:rsid w:val="00A259E3"/>
    <w:rsid w:val="00A313E2"/>
    <w:rsid w:val="00A322D3"/>
    <w:rsid w:val="00A35D1B"/>
    <w:rsid w:val="00A4217F"/>
    <w:rsid w:val="00A450A0"/>
    <w:rsid w:val="00A562A1"/>
    <w:rsid w:val="00A57A4C"/>
    <w:rsid w:val="00A605B9"/>
    <w:rsid w:val="00A76CD9"/>
    <w:rsid w:val="00A829AF"/>
    <w:rsid w:val="00A8634A"/>
    <w:rsid w:val="00A91D75"/>
    <w:rsid w:val="00A94379"/>
    <w:rsid w:val="00AA4A02"/>
    <w:rsid w:val="00AB7F55"/>
    <w:rsid w:val="00AC0C4A"/>
    <w:rsid w:val="00AC7522"/>
    <w:rsid w:val="00AD3537"/>
    <w:rsid w:val="00AD53E6"/>
    <w:rsid w:val="00AE1C8E"/>
    <w:rsid w:val="00AE42C0"/>
    <w:rsid w:val="00AE5ECD"/>
    <w:rsid w:val="00AE64AA"/>
    <w:rsid w:val="00AE680A"/>
    <w:rsid w:val="00AE7E70"/>
    <w:rsid w:val="00AF41E0"/>
    <w:rsid w:val="00B058C5"/>
    <w:rsid w:val="00B06F52"/>
    <w:rsid w:val="00B22F03"/>
    <w:rsid w:val="00B34038"/>
    <w:rsid w:val="00B40397"/>
    <w:rsid w:val="00B40416"/>
    <w:rsid w:val="00B472FE"/>
    <w:rsid w:val="00B5045D"/>
    <w:rsid w:val="00B52916"/>
    <w:rsid w:val="00B52D20"/>
    <w:rsid w:val="00B66436"/>
    <w:rsid w:val="00B66B0D"/>
    <w:rsid w:val="00B70232"/>
    <w:rsid w:val="00B71DFB"/>
    <w:rsid w:val="00B71F83"/>
    <w:rsid w:val="00B75E3F"/>
    <w:rsid w:val="00B768E6"/>
    <w:rsid w:val="00B76E01"/>
    <w:rsid w:val="00B82018"/>
    <w:rsid w:val="00B82B19"/>
    <w:rsid w:val="00B92F2E"/>
    <w:rsid w:val="00B92FF8"/>
    <w:rsid w:val="00B9574E"/>
    <w:rsid w:val="00BA0231"/>
    <w:rsid w:val="00BA187C"/>
    <w:rsid w:val="00BA432E"/>
    <w:rsid w:val="00BB3FE6"/>
    <w:rsid w:val="00BC1A8D"/>
    <w:rsid w:val="00BD1F3E"/>
    <w:rsid w:val="00BD6000"/>
    <w:rsid w:val="00BE0AEA"/>
    <w:rsid w:val="00BE63D0"/>
    <w:rsid w:val="00BF42D3"/>
    <w:rsid w:val="00BF4D3F"/>
    <w:rsid w:val="00BF4E2D"/>
    <w:rsid w:val="00C00366"/>
    <w:rsid w:val="00C04886"/>
    <w:rsid w:val="00C048B1"/>
    <w:rsid w:val="00C04CC6"/>
    <w:rsid w:val="00C12DFA"/>
    <w:rsid w:val="00C14AEB"/>
    <w:rsid w:val="00C16EC9"/>
    <w:rsid w:val="00C23030"/>
    <w:rsid w:val="00C24183"/>
    <w:rsid w:val="00C241F8"/>
    <w:rsid w:val="00C26E8D"/>
    <w:rsid w:val="00C31933"/>
    <w:rsid w:val="00C33565"/>
    <w:rsid w:val="00C348BF"/>
    <w:rsid w:val="00C44003"/>
    <w:rsid w:val="00C46522"/>
    <w:rsid w:val="00C56FFA"/>
    <w:rsid w:val="00C62BA8"/>
    <w:rsid w:val="00C74A90"/>
    <w:rsid w:val="00C76EB6"/>
    <w:rsid w:val="00C84B5B"/>
    <w:rsid w:val="00C865E0"/>
    <w:rsid w:val="00C871F1"/>
    <w:rsid w:val="00C95F4D"/>
    <w:rsid w:val="00CA084E"/>
    <w:rsid w:val="00CA22E8"/>
    <w:rsid w:val="00CA4EEE"/>
    <w:rsid w:val="00CA568B"/>
    <w:rsid w:val="00CA737D"/>
    <w:rsid w:val="00CB044E"/>
    <w:rsid w:val="00CB1606"/>
    <w:rsid w:val="00CC2441"/>
    <w:rsid w:val="00CD3720"/>
    <w:rsid w:val="00CD3D69"/>
    <w:rsid w:val="00CE0649"/>
    <w:rsid w:val="00CE0888"/>
    <w:rsid w:val="00CE3FDC"/>
    <w:rsid w:val="00CE5D9E"/>
    <w:rsid w:val="00CF0220"/>
    <w:rsid w:val="00CF0B1D"/>
    <w:rsid w:val="00CF3AA8"/>
    <w:rsid w:val="00CF7314"/>
    <w:rsid w:val="00D02ED7"/>
    <w:rsid w:val="00D05F9C"/>
    <w:rsid w:val="00D32B13"/>
    <w:rsid w:val="00D50A12"/>
    <w:rsid w:val="00D51E56"/>
    <w:rsid w:val="00D57A48"/>
    <w:rsid w:val="00D6651C"/>
    <w:rsid w:val="00D67E43"/>
    <w:rsid w:val="00D71DE9"/>
    <w:rsid w:val="00D747C1"/>
    <w:rsid w:val="00D778FD"/>
    <w:rsid w:val="00D8673A"/>
    <w:rsid w:val="00D86CB8"/>
    <w:rsid w:val="00D9357F"/>
    <w:rsid w:val="00D94FB4"/>
    <w:rsid w:val="00D969A3"/>
    <w:rsid w:val="00DA363C"/>
    <w:rsid w:val="00DA6D32"/>
    <w:rsid w:val="00DB0707"/>
    <w:rsid w:val="00DB0720"/>
    <w:rsid w:val="00DB461F"/>
    <w:rsid w:val="00DC0483"/>
    <w:rsid w:val="00DC51F2"/>
    <w:rsid w:val="00DD1B70"/>
    <w:rsid w:val="00DE048F"/>
    <w:rsid w:val="00DE0B99"/>
    <w:rsid w:val="00DF0842"/>
    <w:rsid w:val="00DF1527"/>
    <w:rsid w:val="00E16FE7"/>
    <w:rsid w:val="00E3105B"/>
    <w:rsid w:val="00E411D0"/>
    <w:rsid w:val="00E425CB"/>
    <w:rsid w:val="00E43399"/>
    <w:rsid w:val="00E4685E"/>
    <w:rsid w:val="00E50539"/>
    <w:rsid w:val="00E5520D"/>
    <w:rsid w:val="00E61409"/>
    <w:rsid w:val="00E62358"/>
    <w:rsid w:val="00E65D5E"/>
    <w:rsid w:val="00E72B3E"/>
    <w:rsid w:val="00E80895"/>
    <w:rsid w:val="00E83CE3"/>
    <w:rsid w:val="00E84CEE"/>
    <w:rsid w:val="00E852E2"/>
    <w:rsid w:val="00E91DAD"/>
    <w:rsid w:val="00E947D8"/>
    <w:rsid w:val="00E9594C"/>
    <w:rsid w:val="00E978D5"/>
    <w:rsid w:val="00EA48B5"/>
    <w:rsid w:val="00EA6087"/>
    <w:rsid w:val="00EA7411"/>
    <w:rsid w:val="00EB0B2D"/>
    <w:rsid w:val="00EB1329"/>
    <w:rsid w:val="00EB3748"/>
    <w:rsid w:val="00EB6929"/>
    <w:rsid w:val="00EC1CBA"/>
    <w:rsid w:val="00EC2D1F"/>
    <w:rsid w:val="00ED7639"/>
    <w:rsid w:val="00EF046D"/>
    <w:rsid w:val="00EF62EF"/>
    <w:rsid w:val="00F10717"/>
    <w:rsid w:val="00F24B17"/>
    <w:rsid w:val="00F27700"/>
    <w:rsid w:val="00F378AD"/>
    <w:rsid w:val="00F42477"/>
    <w:rsid w:val="00F42E83"/>
    <w:rsid w:val="00F450F7"/>
    <w:rsid w:val="00F45672"/>
    <w:rsid w:val="00F47667"/>
    <w:rsid w:val="00F52D37"/>
    <w:rsid w:val="00F61699"/>
    <w:rsid w:val="00F629F0"/>
    <w:rsid w:val="00F65DCA"/>
    <w:rsid w:val="00F7279D"/>
    <w:rsid w:val="00F74BE1"/>
    <w:rsid w:val="00F777DE"/>
    <w:rsid w:val="00F77F21"/>
    <w:rsid w:val="00F86D23"/>
    <w:rsid w:val="00F946BF"/>
    <w:rsid w:val="00FB1F3E"/>
    <w:rsid w:val="00FB3040"/>
    <w:rsid w:val="00FD1145"/>
    <w:rsid w:val="00FD2494"/>
    <w:rsid w:val="00FD2DC2"/>
    <w:rsid w:val="00FD58B5"/>
    <w:rsid w:val="00FE4042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9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D70AF"/>
    <w:pPr>
      <w:spacing w:beforeLines="100" w:afterLines="100" w:after="0" w:line="372" w:lineRule="atLeast"/>
      <w:outlineLvl w:val="2"/>
    </w:pPr>
    <w:rPr>
      <w:rFonts w:ascii="Cambria" w:eastAsia="Cambria" w:hAnsi="Cambria" w:cs="Times New Roman"/>
      <w:b/>
      <w:bCs/>
      <w:color w:val="000000"/>
      <w:sz w:val="31"/>
      <w:szCs w:val="31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  <w:style w:type="character" w:customStyle="1" w:styleId="scxw265663916">
    <w:name w:val="scxw265663916"/>
    <w:basedOn w:val="DefaultParagraphFont"/>
    <w:rsid w:val="002A678B"/>
  </w:style>
  <w:style w:type="character" w:customStyle="1" w:styleId="spellingerror">
    <w:name w:val="spellingerror"/>
    <w:basedOn w:val="DefaultParagraphFont"/>
    <w:rsid w:val="003B138F"/>
  </w:style>
  <w:style w:type="character" w:customStyle="1" w:styleId="scxw263497426">
    <w:name w:val="scxw263497426"/>
    <w:basedOn w:val="DefaultParagraphFont"/>
    <w:rsid w:val="003B138F"/>
  </w:style>
  <w:style w:type="character" w:customStyle="1" w:styleId="scxw16200647">
    <w:name w:val="scxw16200647"/>
    <w:basedOn w:val="DefaultParagraphFont"/>
    <w:rsid w:val="005D4923"/>
  </w:style>
  <w:style w:type="character" w:customStyle="1" w:styleId="Heading3Char">
    <w:name w:val="Heading 3 Char"/>
    <w:basedOn w:val="DefaultParagraphFont"/>
    <w:link w:val="Heading3"/>
    <w:uiPriority w:val="9"/>
    <w:rsid w:val="001D70AF"/>
    <w:rPr>
      <w:rFonts w:ascii="Cambria" w:eastAsia="Cambria" w:hAnsi="Cambria" w:cs="Times New Roman"/>
      <w:b/>
      <w:bCs/>
      <w:color w:val="000000"/>
      <w:sz w:val="31"/>
      <w:szCs w:val="31"/>
      <w:lang w:val="en" w:eastAsia="e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9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Block">
    <w:name w:val="0 Block"/>
    <w:rsid w:val="00A829AF"/>
    <w:pPr>
      <w:spacing w:after="0" w:line="288" w:lineRule="atLeast"/>
    </w:pPr>
    <w:rPr>
      <w:rFonts w:eastAsiaTheme="minorEastAsia" w:cs="Times New Roman"/>
      <w:lang w:val="en" w:eastAsia="en"/>
    </w:rPr>
  </w:style>
  <w:style w:type="character" w:customStyle="1" w:styleId="1Text">
    <w:name w:val="1 Text"/>
    <w:rsid w:val="00E72B3E"/>
    <w:rPr>
      <w:i/>
      <w:iCs/>
    </w:rPr>
  </w:style>
  <w:style w:type="character" w:customStyle="1" w:styleId="0Text">
    <w:name w:val="0 Text"/>
    <w:rsid w:val="00E72B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le2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ile2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template.dotx</Template>
  <TotalTime>79</TotalTime>
  <Pages>6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Manny Varela</cp:lastModifiedBy>
  <cp:revision>55</cp:revision>
  <cp:lastPrinted>2025-04-30T21:34:00Z</cp:lastPrinted>
  <dcterms:created xsi:type="dcterms:W3CDTF">2025-04-29T19:37:00Z</dcterms:created>
  <dcterms:modified xsi:type="dcterms:W3CDTF">2025-05-05T19:48:00Z</dcterms:modified>
</cp:coreProperties>
</file>