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69881" w14:textId="55C82B43" w:rsidR="00EA48B5" w:rsidRDefault="00866AB4" w:rsidP="00EA48B5"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AFF9F60" wp14:editId="77C00D3B">
                <wp:simplePos x="0" y="0"/>
                <wp:positionH relativeFrom="column">
                  <wp:posOffset>-495301</wp:posOffset>
                </wp:positionH>
                <wp:positionV relativeFrom="paragraph">
                  <wp:posOffset>190500</wp:posOffset>
                </wp:positionV>
                <wp:extent cx="4444683" cy="3619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4683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F3C94" w14:textId="6F20D2DE" w:rsidR="00053692" w:rsidRPr="00EB6929" w:rsidRDefault="00EB6929" w:rsidP="00053692">
                            <w:pPr>
                              <w:rPr>
                                <w:rFonts w:ascii="DaxCondensed-Bold" w:hAnsi="DaxCondensed-Bold"/>
                                <w:color w:val="37406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axCondensed-Bold" w:hAnsi="DaxCondensed-Bold"/>
                                <w:color w:val="374063"/>
                                <w:sz w:val="36"/>
                                <w:szCs w:val="36"/>
                              </w:rPr>
                              <w:t>Description: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F9F60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39pt;margin-top:15pt;width:350pt;height:28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" fillcolor="white [3201]" stroked="f" strokeweight=".5pt">
                <v:textbox>
                  <w:txbxContent>
                    <w:p w14:paraId="5F0F3C94" w14:textId="6F20D2DE" w:rsidR="00053692" w:rsidRPr="00EB6929" w:rsidRDefault="00EB6929" w:rsidP="00053692">
                      <w:pPr>
                        <w:rPr>
                          <w:rFonts w:ascii="DaxCondensed-Bold" w:hAnsi="DaxCondensed-Bold"/>
                          <w:color w:val="374063"/>
                          <w:sz w:val="36"/>
                          <w:szCs w:val="36"/>
                        </w:rPr>
                      </w:pPr>
                      <w:r>
                        <w:rPr>
                          <w:rFonts w:ascii="DaxCondensed-Bold" w:hAnsi="DaxCondensed-Bold"/>
                          <w:color w:val="374063"/>
                          <w:sz w:val="36"/>
                          <w:szCs w:val="36"/>
                        </w:rPr>
                        <w:t>Description: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40D566B4" w14:textId="08841AE6" w:rsidR="00EA48B5" w:rsidRDefault="00E3105B" w:rsidP="00EA48B5">
      <w:r>
        <w:t>,663,662</w:t>
      </w:r>
      <w:r w:rsidR="004118E2">
        <w:t>9</w:t>
      </w:r>
    </w:p>
    <w:tbl>
      <w:tblPr>
        <w:tblStyle w:val="TableGrid"/>
        <w:tblW w:w="11065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0"/>
        <w:gridCol w:w="3325"/>
      </w:tblGrid>
      <w:tr w:rsidR="00A578BC" w14:paraId="51682EEA" w14:textId="77777777" w:rsidTr="00A578BC">
        <w:trPr>
          <w:trHeight w:val="2960"/>
        </w:trPr>
        <w:tc>
          <w:tcPr>
            <w:tcW w:w="7740" w:type="dxa"/>
          </w:tcPr>
          <w:p w14:paraId="7657DC71" w14:textId="4C999815" w:rsidR="00A578BC" w:rsidRPr="00A578BC" w:rsidRDefault="00A578BC" w:rsidP="00A578BC">
            <w:pPr>
              <w:spacing w:before="40" w:after="40"/>
              <w:rPr>
                <w:sz w:val="24"/>
                <w:szCs w:val="24"/>
              </w:rPr>
            </w:pPr>
            <w:r w:rsidRPr="00A578BC">
              <w:rPr>
                <w:sz w:val="24"/>
                <w:szCs w:val="24"/>
              </w:rPr>
              <w:t xml:space="preserve">The </w:t>
            </w:r>
            <w:r w:rsidRPr="00A578BC">
              <w:rPr>
                <w:b/>
                <w:bCs/>
                <w:sz w:val="24"/>
                <w:szCs w:val="24"/>
              </w:rPr>
              <w:t>Certified Cyber Forensics Threat Analyst (C)CFTA)</w:t>
            </w:r>
            <w:r w:rsidRPr="00A578BC">
              <w:rPr>
                <w:sz w:val="24"/>
                <w:szCs w:val="24"/>
              </w:rPr>
              <w:t xml:space="preserve"> is an advanced-level, practitioner-focused certification that trains cybersecurity professionals to collect, preserve, and analyze network-based digital evidence in support of cyber incident investigations and threat analysis. Aligned to DoD 8140 / DCWF Work Role 212 (Cyber Defense Forensics Analyst), the C)CFTA prepares candidates for the full lifecycle of a network forensics investigation: from physical and wireless evidence acquisition through protocol-level analysis, NSM toolchain operation, threat intelligence integration, timeline construction, anti-forensics detection, and cloud network forensics.</w:t>
            </w:r>
          </w:p>
        </w:tc>
        <w:tc>
          <w:tcPr>
            <w:tcW w:w="3325" w:type="dxa"/>
          </w:tcPr>
          <w:p w14:paraId="23B0D1AA" w14:textId="6F0060CB" w:rsidR="00A578BC" w:rsidRDefault="00853043" w:rsidP="00EA48B5">
            <w:r>
              <w:rPr>
                <w:noProof/>
              </w:rPr>
              <w:drawing>
                <wp:inline distT="0" distB="0" distL="0" distR="0" wp14:anchorId="7C8E2DC0" wp14:editId="50055524">
                  <wp:extent cx="1974215" cy="1564640"/>
                  <wp:effectExtent l="0" t="0" r="0" b="0"/>
                  <wp:docPr id="1464079378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079378" name="Picture 146407937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215" cy="156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D845FA" w14:textId="1AD99DFD" w:rsidR="00345262" w:rsidRDefault="00F7279D" w:rsidP="00EA48B5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73FBBA4" wp14:editId="4E050F47">
                <wp:simplePos x="0" y="0"/>
                <wp:positionH relativeFrom="column">
                  <wp:posOffset>317500</wp:posOffset>
                </wp:positionH>
                <wp:positionV relativeFrom="paragraph">
                  <wp:posOffset>273685</wp:posOffset>
                </wp:positionV>
                <wp:extent cx="4254500" cy="3429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57795E" w14:textId="52CF5725" w:rsidR="00080EB1" w:rsidRPr="00A06FE1" w:rsidRDefault="006E7246">
                            <w:pPr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</w:pPr>
                            <w:r w:rsidRPr="00A06FE1"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Annual Salary Potential</w:t>
                            </w:r>
                            <w:r w:rsidR="00080EB1" w:rsidRPr="00A06FE1"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 xml:space="preserve">   $</w:t>
                            </w:r>
                            <w:r w:rsidR="004118E2"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9</w:t>
                            </w:r>
                            <w:r w:rsidR="00E70DD9"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9</w:t>
                            </w:r>
                            <w:r w:rsidR="004118E2"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,</w:t>
                            </w:r>
                            <w:r w:rsidR="00E70DD9"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000</w:t>
                            </w:r>
                            <w:r w:rsidR="00080EB1" w:rsidRPr="00A06FE1"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 xml:space="preserve"> AVG/year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FBBA4" id="Text Box 7" o:spid="_x0000_s1027" type="#_x0000_t202" style="position:absolute;margin-left:25pt;margin-top:21.55pt;width:335pt;height:2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" fillcolor="white [3201]" stroked="f" strokeweight=".5pt">
                <v:textbox>
                  <w:txbxContent>
                    <w:p w14:paraId="2457795E" w14:textId="52CF5725" w:rsidR="00080EB1" w:rsidRPr="00A06FE1" w:rsidRDefault="006E7246">
                      <w:pPr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</w:pPr>
                      <w:r w:rsidRPr="00A06FE1"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Annual Salary Potential</w:t>
                      </w:r>
                      <w:r w:rsidR="00080EB1" w:rsidRPr="00A06FE1"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 xml:space="preserve">   $</w:t>
                      </w:r>
                      <w:r w:rsidR="004118E2"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9</w:t>
                      </w:r>
                      <w:r w:rsidR="00E70DD9"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9</w:t>
                      </w:r>
                      <w:r w:rsidR="004118E2"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,</w:t>
                      </w:r>
                      <w:r w:rsidR="00E70DD9"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000</w:t>
                      </w:r>
                      <w:r w:rsidR="00080EB1" w:rsidRPr="00A06FE1"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 xml:space="preserve"> AVG/year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DCC87E6" wp14:editId="2C36EDD9">
                <wp:simplePos x="0" y="0"/>
                <wp:positionH relativeFrom="column">
                  <wp:posOffset>-317500</wp:posOffset>
                </wp:positionH>
                <wp:positionV relativeFrom="paragraph">
                  <wp:posOffset>108594</wp:posOffset>
                </wp:positionV>
                <wp:extent cx="698500" cy="622300"/>
                <wp:effectExtent l="0" t="0" r="635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62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F43B78" w14:textId="50B40753" w:rsidR="008B36CE" w:rsidRDefault="008B36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89ED32" wp14:editId="58C03667">
                                  <wp:extent cx="509270" cy="509270"/>
                                  <wp:effectExtent l="0" t="0" r="5080" b="5080"/>
                                  <wp:docPr id="26" name="Picture 26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 descr="Ic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270" cy="509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C87E6" id="Text Box 12" o:spid="_x0000_s1028" type="#_x0000_t202" style="position:absolute;margin-left:-25pt;margin-top:8.55pt;width:55pt;height:49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" fillcolor="white [3201]" stroked="f" strokeweight=".5pt">
                <v:textbox>
                  <w:txbxContent>
                    <w:p w14:paraId="72F43B78" w14:textId="50B40753" w:rsidR="008B36CE" w:rsidRDefault="008B36CE">
                      <w:r>
                        <w:rPr>
                          <w:noProof/>
                        </w:rPr>
                        <w:drawing>
                          <wp:inline distT="0" distB="0" distL="0" distR="0" wp14:anchorId="2589ED32" wp14:editId="58C03667">
                            <wp:extent cx="509270" cy="509270"/>
                            <wp:effectExtent l="0" t="0" r="5080" b="5080"/>
                            <wp:docPr id="26" name="Picture 26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 descr="Icon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9270" cy="5092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1FFEA2" w14:textId="441DD3FE" w:rsidR="00345262" w:rsidRDefault="00345262" w:rsidP="00EA48B5"/>
    <w:p w14:paraId="09790376" w14:textId="42204AE2" w:rsidR="00345262" w:rsidRDefault="003D522F" w:rsidP="00EA48B5"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21454397" wp14:editId="44F5AAA9">
                <wp:simplePos x="0" y="0"/>
                <wp:positionH relativeFrom="column">
                  <wp:posOffset>-328612</wp:posOffset>
                </wp:positionH>
                <wp:positionV relativeFrom="paragraph">
                  <wp:posOffset>334645</wp:posOffset>
                </wp:positionV>
                <wp:extent cx="2209800" cy="4259263"/>
                <wp:effectExtent l="0" t="0" r="0" b="825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4259263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D2637" w14:textId="2122988B" w:rsidR="002D2F03" w:rsidRDefault="002D2F03" w:rsidP="005615EA">
                            <w:pPr>
                              <w:spacing w:after="0"/>
                            </w:pPr>
                          </w:p>
                          <w:p w14:paraId="76C4DF05" w14:textId="77777777" w:rsidR="005615EA" w:rsidRDefault="005615EA" w:rsidP="005615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4742D208" w14:textId="3AD41F63" w:rsidR="005F01F6" w:rsidRDefault="00BD1F3E" w:rsidP="005615EA">
                            <w:pPr>
                              <w:spacing w:after="0"/>
                            </w:pPr>
                            <w:r w:rsidRPr="000C54F0">
                              <w:rPr>
                                <w:b/>
                                <w:bCs/>
                              </w:rPr>
                              <w:t>Live Class Duration:</w:t>
                            </w:r>
                            <w:r>
                              <w:t xml:space="preserve"> </w:t>
                            </w:r>
                            <w:r w:rsidR="004118E2">
                              <w:t>5</w:t>
                            </w:r>
                            <w:r>
                              <w:t xml:space="preserve"> Days</w:t>
                            </w:r>
                          </w:p>
                          <w:p w14:paraId="72CE13A1" w14:textId="77777777" w:rsidR="005615EA" w:rsidRDefault="005615EA" w:rsidP="005615EA">
                            <w:pPr>
                              <w:spacing w:after="0"/>
                            </w:pPr>
                          </w:p>
                          <w:p w14:paraId="5A133722" w14:textId="10061C8F" w:rsidR="00BD1F3E" w:rsidRDefault="00BD1F3E" w:rsidP="005615EA">
                            <w:pPr>
                              <w:spacing w:after="0"/>
                            </w:pPr>
                            <w:r w:rsidRPr="000C54F0">
                              <w:rPr>
                                <w:b/>
                                <w:bCs/>
                              </w:rPr>
                              <w:t>CEUs:</w:t>
                            </w:r>
                            <w:r>
                              <w:t xml:space="preserve"> </w:t>
                            </w:r>
                            <w:r w:rsidR="004118E2">
                              <w:t>40</w:t>
                            </w:r>
                          </w:p>
                          <w:p w14:paraId="6C410530" w14:textId="77777777" w:rsidR="005615EA" w:rsidRDefault="005615EA" w:rsidP="005615EA">
                            <w:pPr>
                              <w:spacing w:after="0"/>
                            </w:pPr>
                          </w:p>
                          <w:p w14:paraId="75914670" w14:textId="6470A0CC" w:rsidR="00BD1F3E" w:rsidRDefault="00BD1F3E" w:rsidP="005615EA">
                            <w:pPr>
                              <w:spacing w:after="0"/>
                            </w:pPr>
                            <w:r w:rsidRPr="000C54F0">
                              <w:rPr>
                                <w:b/>
                                <w:bCs/>
                              </w:rPr>
                              <w:t>Language:</w:t>
                            </w:r>
                            <w:r>
                              <w:t xml:space="preserve"> English</w:t>
                            </w:r>
                          </w:p>
                          <w:p w14:paraId="28CA5E92" w14:textId="77777777" w:rsidR="005615EA" w:rsidRDefault="005615EA" w:rsidP="005615EA">
                            <w:pPr>
                              <w:spacing w:after="0"/>
                            </w:pPr>
                          </w:p>
                          <w:p w14:paraId="4FD5AAD1" w14:textId="16FDFF4B" w:rsidR="00BD1F3E" w:rsidRDefault="00BD1F3E" w:rsidP="005615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0C54F0">
                              <w:rPr>
                                <w:b/>
                                <w:bCs/>
                              </w:rPr>
                              <w:t>Class Formats Available:</w:t>
                            </w:r>
                          </w:p>
                          <w:p w14:paraId="437DADDB" w14:textId="77777777" w:rsidR="005615EA" w:rsidRPr="000C54F0" w:rsidRDefault="005615EA" w:rsidP="005615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2937A0FC" w14:textId="45BF94BE" w:rsidR="00BD1F3E" w:rsidRDefault="00262F54" w:rsidP="005615E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>Instructor Led</w:t>
                            </w:r>
                          </w:p>
                          <w:p w14:paraId="318B38D5" w14:textId="096368FE" w:rsidR="00262F54" w:rsidRDefault="00262F54" w:rsidP="005615E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>Self-Study</w:t>
                            </w:r>
                          </w:p>
                          <w:p w14:paraId="06C37573" w14:textId="69555324" w:rsidR="00262F54" w:rsidRDefault="00262F54" w:rsidP="005615E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>Live Virtual Training</w:t>
                            </w:r>
                          </w:p>
                          <w:p w14:paraId="2A53BBB8" w14:textId="77777777" w:rsidR="005615EA" w:rsidRDefault="005615EA" w:rsidP="005615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3C2B1E6F" w14:textId="769AC3BA" w:rsidR="00262F54" w:rsidRDefault="00262F54" w:rsidP="005615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0C54F0">
                              <w:rPr>
                                <w:b/>
                                <w:bCs/>
                              </w:rPr>
                              <w:t>Suggested Prerequisites:</w:t>
                            </w:r>
                          </w:p>
                          <w:p w14:paraId="50FA6EF8" w14:textId="77777777" w:rsidR="005615EA" w:rsidRDefault="005615EA" w:rsidP="005615E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0F538701" w14:textId="4B4C80EA" w:rsidR="00A605B9" w:rsidRPr="005615EA" w:rsidRDefault="004413F3" w:rsidP="005615E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5615EA">
                              <w:rPr>
                                <w:sz w:val="20"/>
                                <w:szCs w:val="20"/>
                              </w:rPr>
                              <w:t>2 years networking experience</w:t>
                            </w:r>
                          </w:p>
                          <w:p w14:paraId="05CC7EA6" w14:textId="715C663D" w:rsidR="004118E2" w:rsidRPr="005615EA" w:rsidRDefault="004413F3" w:rsidP="005615E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5615EA">
                              <w:rPr>
                                <w:sz w:val="20"/>
                                <w:szCs w:val="20"/>
                              </w:rPr>
                              <w:t xml:space="preserve">2 years in IT </w:t>
                            </w:r>
                            <w:proofErr w:type="spellStart"/>
                            <w:r w:rsidRPr="005615EA">
                              <w:rPr>
                                <w:sz w:val="20"/>
                                <w:szCs w:val="20"/>
                              </w:rPr>
                              <w:t>Secuirty</w:t>
                            </w:r>
                            <w:proofErr w:type="spellEnd"/>
                          </w:p>
                          <w:p w14:paraId="7027698C" w14:textId="09F11E3B" w:rsidR="003E2C95" w:rsidRPr="005615EA" w:rsidRDefault="004413F3" w:rsidP="005615E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5615EA">
                              <w:rPr>
                                <w:sz w:val="20"/>
                                <w:szCs w:val="20"/>
                              </w:rPr>
                              <w:t>Working knowledge of TCPIP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54397" id="Text Box 19" o:spid="_x0000_s1029" type="#_x0000_t202" style="position:absolute;margin-left:-25.85pt;margin-top:26.35pt;width:174pt;height:335.4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" fillcolor="#e7e6e6 [3214]" stroked="f" strokeweight=".5pt">
                <v:textbox>
                  <w:txbxContent>
                    <w:p w14:paraId="4B3D2637" w14:textId="2122988B" w:rsidR="002D2F03" w:rsidRDefault="002D2F03" w:rsidP="005615EA">
                      <w:pPr>
                        <w:spacing w:after="0"/>
                      </w:pPr>
                    </w:p>
                    <w:p w14:paraId="76C4DF05" w14:textId="77777777" w:rsidR="005615EA" w:rsidRDefault="005615EA" w:rsidP="005615EA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4742D208" w14:textId="3AD41F63" w:rsidR="005F01F6" w:rsidRDefault="00BD1F3E" w:rsidP="005615EA">
                      <w:pPr>
                        <w:spacing w:after="0"/>
                      </w:pPr>
                      <w:r w:rsidRPr="000C54F0">
                        <w:rPr>
                          <w:b/>
                          <w:bCs/>
                        </w:rPr>
                        <w:t>Live Class Duration:</w:t>
                      </w:r>
                      <w:r>
                        <w:t xml:space="preserve"> </w:t>
                      </w:r>
                      <w:r w:rsidR="004118E2">
                        <w:t>5</w:t>
                      </w:r>
                      <w:r>
                        <w:t xml:space="preserve"> Days</w:t>
                      </w:r>
                    </w:p>
                    <w:p w14:paraId="72CE13A1" w14:textId="77777777" w:rsidR="005615EA" w:rsidRDefault="005615EA" w:rsidP="005615EA">
                      <w:pPr>
                        <w:spacing w:after="0"/>
                      </w:pPr>
                    </w:p>
                    <w:p w14:paraId="5A133722" w14:textId="10061C8F" w:rsidR="00BD1F3E" w:rsidRDefault="00BD1F3E" w:rsidP="005615EA">
                      <w:pPr>
                        <w:spacing w:after="0"/>
                      </w:pPr>
                      <w:r w:rsidRPr="000C54F0">
                        <w:rPr>
                          <w:b/>
                          <w:bCs/>
                        </w:rPr>
                        <w:t>CEUs:</w:t>
                      </w:r>
                      <w:r>
                        <w:t xml:space="preserve"> </w:t>
                      </w:r>
                      <w:r w:rsidR="004118E2">
                        <w:t>40</w:t>
                      </w:r>
                    </w:p>
                    <w:p w14:paraId="6C410530" w14:textId="77777777" w:rsidR="005615EA" w:rsidRDefault="005615EA" w:rsidP="005615EA">
                      <w:pPr>
                        <w:spacing w:after="0"/>
                      </w:pPr>
                    </w:p>
                    <w:p w14:paraId="75914670" w14:textId="6470A0CC" w:rsidR="00BD1F3E" w:rsidRDefault="00BD1F3E" w:rsidP="005615EA">
                      <w:pPr>
                        <w:spacing w:after="0"/>
                      </w:pPr>
                      <w:r w:rsidRPr="000C54F0">
                        <w:rPr>
                          <w:b/>
                          <w:bCs/>
                        </w:rPr>
                        <w:t>Language:</w:t>
                      </w:r>
                      <w:r>
                        <w:t xml:space="preserve"> English</w:t>
                      </w:r>
                    </w:p>
                    <w:p w14:paraId="28CA5E92" w14:textId="77777777" w:rsidR="005615EA" w:rsidRDefault="005615EA" w:rsidP="005615EA">
                      <w:pPr>
                        <w:spacing w:after="0"/>
                      </w:pPr>
                    </w:p>
                    <w:p w14:paraId="4FD5AAD1" w14:textId="16FDFF4B" w:rsidR="00BD1F3E" w:rsidRDefault="00BD1F3E" w:rsidP="005615EA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0C54F0">
                        <w:rPr>
                          <w:b/>
                          <w:bCs/>
                        </w:rPr>
                        <w:t>Class Formats Available:</w:t>
                      </w:r>
                    </w:p>
                    <w:p w14:paraId="437DADDB" w14:textId="77777777" w:rsidR="005615EA" w:rsidRPr="000C54F0" w:rsidRDefault="005615EA" w:rsidP="005615EA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2937A0FC" w14:textId="45BF94BE" w:rsidR="00BD1F3E" w:rsidRDefault="00262F54" w:rsidP="005615E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>Instructor Led</w:t>
                      </w:r>
                    </w:p>
                    <w:p w14:paraId="318B38D5" w14:textId="096368FE" w:rsidR="00262F54" w:rsidRDefault="00262F54" w:rsidP="005615E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>Self-Study</w:t>
                      </w:r>
                    </w:p>
                    <w:p w14:paraId="06C37573" w14:textId="69555324" w:rsidR="00262F54" w:rsidRDefault="00262F54" w:rsidP="005615E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>Live Virtual Training</w:t>
                      </w:r>
                    </w:p>
                    <w:p w14:paraId="2A53BBB8" w14:textId="77777777" w:rsidR="005615EA" w:rsidRDefault="005615EA" w:rsidP="005615EA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3C2B1E6F" w14:textId="769AC3BA" w:rsidR="00262F54" w:rsidRDefault="00262F54" w:rsidP="005615EA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0C54F0">
                        <w:rPr>
                          <w:b/>
                          <w:bCs/>
                        </w:rPr>
                        <w:t>Suggested Prerequisites:</w:t>
                      </w:r>
                    </w:p>
                    <w:p w14:paraId="50FA6EF8" w14:textId="77777777" w:rsidR="005615EA" w:rsidRDefault="005615EA" w:rsidP="005615EA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0F538701" w14:textId="4B4C80EA" w:rsidR="00A605B9" w:rsidRPr="005615EA" w:rsidRDefault="004413F3" w:rsidP="005615E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5615EA">
                        <w:rPr>
                          <w:sz w:val="20"/>
                          <w:szCs w:val="20"/>
                        </w:rPr>
                        <w:t>2 years networking experience</w:t>
                      </w:r>
                    </w:p>
                    <w:p w14:paraId="05CC7EA6" w14:textId="715C663D" w:rsidR="004118E2" w:rsidRPr="005615EA" w:rsidRDefault="004413F3" w:rsidP="005615E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5615EA">
                        <w:rPr>
                          <w:sz w:val="20"/>
                          <w:szCs w:val="20"/>
                        </w:rPr>
                        <w:t xml:space="preserve">2 years in IT </w:t>
                      </w:r>
                      <w:proofErr w:type="spellStart"/>
                      <w:r w:rsidRPr="005615EA">
                        <w:rPr>
                          <w:sz w:val="20"/>
                          <w:szCs w:val="20"/>
                        </w:rPr>
                        <w:t>Secuirty</w:t>
                      </w:r>
                      <w:proofErr w:type="spellEnd"/>
                    </w:p>
                    <w:p w14:paraId="7027698C" w14:textId="09F11E3B" w:rsidR="003E2C95" w:rsidRPr="005615EA" w:rsidRDefault="004413F3" w:rsidP="005615E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5615EA">
                        <w:rPr>
                          <w:sz w:val="20"/>
                          <w:szCs w:val="20"/>
                        </w:rPr>
                        <w:t>Working knowledge of TCPIP</w:t>
                      </w:r>
                    </w:p>
                  </w:txbxContent>
                </v:textbox>
              </v:shape>
            </w:pict>
          </mc:Fallback>
        </mc:AlternateContent>
      </w:r>
      <w:r w:rsidR="00E947D8"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348379C0" wp14:editId="3A740DFF">
                <wp:simplePos x="0" y="0"/>
                <wp:positionH relativeFrom="column">
                  <wp:posOffset>-314325</wp:posOffset>
                </wp:positionH>
                <wp:positionV relativeFrom="paragraph">
                  <wp:posOffset>363220</wp:posOffset>
                </wp:positionV>
                <wp:extent cx="2171700" cy="30480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0EF8BB" w14:textId="6CE0AF4B" w:rsidR="00E947D8" w:rsidRPr="00EF62EF" w:rsidRDefault="005365D8" w:rsidP="00E947D8">
                            <w:pPr>
                              <w:jc w:val="center"/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Course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379C0" id="Text Box 80" o:spid="_x0000_s1030" type="#_x0000_t202" style="position:absolute;margin-left:-24.75pt;margin-top:28.6pt;width:171pt;height:24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" filled="f" stroked="f" strokeweight=".5pt">
                <v:textbox>
                  <w:txbxContent>
                    <w:p w14:paraId="400EF8BB" w14:textId="6CE0AF4B" w:rsidR="00E947D8" w:rsidRPr="00EF62EF" w:rsidRDefault="005365D8" w:rsidP="00E947D8">
                      <w:pPr>
                        <w:jc w:val="center"/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</w:pPr>
                      <w:r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Course Information</w:t>
                      </w:r>
                    </w:p>
                  </w:txbxContent>
                </v:textbox>
              </v:shape>
            </w:pict>
          </mc:Fallback>
        </mc:AlternateContent>
      </w:r>
      <w:r w:rsidR="00717BAC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52DED9D" wp14:editId="731596D8">
                <wp:simplePos x="0" y="0"/>
                <wp:positionH relativeFrom="column">
                  <wp:posOffset>-342900</wp:posOffset>
                </wp:positionH>
                <wp:positionV relativeFrom="paragraph">
                  <wp:posOffset>246702</wp:posOffset>
                </wp:positionV>
                <wp:extent cx="6667500" cy="762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76200"/>
                        </a:xfrm>
                        <a:prstGeom prst="rect">
                          <a:avLst/>
                        </a:prstGeom>
                        <a:solidFill>
                          <a:srgbClr val="37406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7592D" id="Rectangle 18" o:spid="_x0000_s1026" style="position:absolute;margin-left:-27pt;margin-top:19.45pt;width:525pt;height:6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" fillcolor="#374063" strokecolor="#1f3763 [1604]" strokeweight="1pt"/>
            </w:pict>
          </mc:Fallback>
        </mc:AlternateContent>
      </w:r>
    </w:p>
    <w:p w14:paraId="7EAD16D3" w14:textId="48729E8E" w:rsidR="00345262" w:rsidRDefault="003D522F" w:rsidP="00EA48B5"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1B23C7B" wp14:editId="7BE74E67">
                <wp:simplePos x="0" y="0"/>
                <wp:positionH relativeFrom="column">
                  <wp:posOffset>4157663</wp:posOffset>
                </wp:positionH>
                <wp:positionV relativeFrom="paragraph">
                  <wp:posOffset>48895</wp:posOffset>
                </wp:positionV>
                <wp:extent cx="2165350" cy="4264025"/>
                <wp:effectExtent l="0" t="0" r="6350" b="31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2640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DB9711" w14:textId="1F870ACC" w:rsidR="00E03851" w:rsidRDefault="00E03851" w:rsidP="009925C4">
                            <w:pPr>
                              <w:spacing w:after="0"/>
                            </w:pPr>
                          </w:p>
                          <w:p w14:paraId="52F4AF76" w14:textId="77777777" w:rsidR="009925C4" w:rsidRDefault="009925C4" w:rsidP="009925C4">
                            <w:pPr>
                              <w:spacing w:after="0"/>
                            </w:pPr>
                          </w:p>
                          <w:p w14:paraId="3D06A171" w14:textId="671BB314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01</w:t>
                            </w:r>
                            <w:r>
                              <w:t xml:space="preserve">: Network Evidence </w:t>
                            </w:r>
                          </w:p>
                          <w:p w14:paraId="426C3136" w14:textId="2CB1E5CD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02</w:t>
                            </w:r>
                            <w:r>
                              <w:t xml:space="preserve">: Wireshark Fundamentals </w:t>
                            </w:r>
                          </w:p>
                          <w:p w14:paraId="4BA8B132" w14:textId="3F5711C9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03</w:t>
                            </w:r>
                            <w:r>
                              <w:t>: Core Protocol Analysis</w:t>
                            </w:r>
                          </w:p>
                          <w:p w14:paraId="21A29712" w14:textId="0A521EE5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04</w:t>
                            </w:r>
                            <w:r>
                              <w:t xml:space="preserve">: DNS, SMTP, FTP &amp; Email </w:t>
                            </w:r>
                          </w:p>
                          <w:p w14:paraId="758A4116" w14:textId="0B77E6A0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05</w:t>
                            </w:r>
                            <w:r>
                              <w:t xml:space="preserve">: NetFlow / IPFIX / </w:t>
                            </w:r>
                            <w:proofErr w:type="spellStart"/>
                            <w:r>
                              <w:t>sFlow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53EFE7FF" w14:textId="77777777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06</w:t>
                            </w:r>
                            <w:r>
                              <w:t>: Zeek (Bro) Log Analysis</w:t>
                            </w:r>
                          </w:p>
                          <w:p w14:paraId="35A3F6FB" w14:textId="08F6B60B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07</w:t>
                            </w:r>
                            <w:r>
                              <w:t xml:space="preserve">: Intrusion Detection </w:t>
                            </w:r>
                          </w:p>
                          <w:p w14:paraId="6E46D0C0" w14:textId="7BB27DFD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08</w:t>
                            </w:r>
                            <w:r>
                              <w:t xml:space="preserve">: Proxy &amp; Web Application </w:t>
                            </w:r>
                          </w:p>
                          <w:p w14:paraId="2DC34039" w14:textId="09984362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09</w:t>
                            </w:r>
                            <w:r>
                              <w:t xml:space="preserve">: Wireless Network </w:t>
                            </w:r>
                          </w:p>
                          <w:p w14:paraId="3683A8E5" w14:textId="315DAC71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10</w:t>
                            </w:r>
                            <w:r>
                              <w:t>: Malware &amp; C2 Analysis</w:t>
                            </w:r>
                          </w:p>
                          <w:p w14:paraId="73F31907" w14:textId="71AD3A79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11</w:t>
                            </w:r>
                            <w:r>
                              <w:t xml:space="preserve">: Advanced Packet Carving </w:t>
                            </w:r>
                          </w:p>
                          <w:p w14:paraId="50141874" w14:textId="1DA9227B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12</w:t>
                            </w:r>
                            <w:r>
                              <w:t xml:space="preserve">: Network Timeline </w:t>
                            </w:r>
                          </w:p>
                          <w:p w14:paraId="2DFAFE2C" w14:textId="7C9C7929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13</w:t>
                            </w:r>
                            <w:r>
                              <w:t xml:space="preserve">: Anti-Forensics &amp; Evasion </w:t>
                            </w:r>
                          </w:p>
                          <w:p w14:paraId="10F5A445" w14:textId="19E107BE" w:rsidR="00417DAE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14</w:t>
                            </w:r>
                            <w:r>
                              <w:t xml:space="preserve">: Enterprise Triage with </w:t>
                            </w:r>
                          </w:p>
                          <w:p w14:paraId="7AB40D54" w14:textId="3AABAD14" w:rsidR="007B2783" w:rsidRDefault="00417DAE" w:rsidP="00417DAE">
                            <w:pPr>
                              <w:spacing w:after="0"/>
                            </w:pPr>
                            <w:r w:rsidRPr="00417DAE">
                              <w:rPr>
                                <w:b/>
                                <w:bCs/>
                              </w:rPr>
                              <w:t>Lab 15</w:t>
                            </w:r>
                            <w:r>
                              <w:t>: Cloud Network Forensics</w:t>
                            </w:r>
                          </w:p>
                          <w:p w14:paraId="441FE808" w14:textId="77777777" w:rsidR="00417DAE" w:rsidRDefault="00417DAE" w:rsidP="00417DAE">
                            <w:pPr>
                              <w:spacing w:after="0"/>
                            </w:pPr>
                          </w:p>
                          <w:p w14:paraId="07548C6C" w14:textId="77777777" w:rsidR="00E14494" w:rsidRPr="00D23972" w:rsidRDefault="00E14494" w:rsidP="00E14494">
                            <w:pPr>
                              <w:spacing w:after="0"/>
                              <w:ind w:right="29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Detailed Outline </w:t>
                            </w:r>
                            <w:r w:rsidRPr="00D2397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Below</w:t>
                            </w:r>
                          </w:p>
                          <w:p w14:paraId="72011ACD" w14:textId="106ED7AC" w:rsidR="007B2783" w:rsidRPr="00D23972" w:rsidRDefault="007B2783" w:rsidP="007B2783">
                            <w:pPr>
                              <w:spacing w:after="0"/>
                              <w:ind w:right="29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067B2E4" w14:textId="77777777" w:rsidR="007B2783" w:rsidRDefault="007B2783" w:rsidP="007B278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23C7B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31" type="#_x0000_t202" style="position:absolute;margin-left:327.4pt;margin-top:3.85pt;width:170.5pt;height:335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" fillcolor="#e7e6e6 [3214]" stroked="f" strokeweight=".5pt">
                <v:textbox>
                  <w:txbxContent>
                    <w:p w14:paraId="2FDB9711" w14:textId="1F870ACC" w:rsidR="00E03851" w:rsidRDefault="00E03851" w:rsidP="009925C4">
                      <w:pPr>
                        <w:spacing w:after="0"/>
                      </w:pPr>
                    </w:p>
                    <w:p w14:paraId="52F4AF76" w14:textId="77777777" w:rsidR="009925C4" w:rsidRDefault="009925C4" w:rsidP="009925C4">
                      <w:pPr>
                        <w:spacing w:after="0"/>
                      </w:pPr>
                    </w:p>
                    <w:p w14:paraId="3D06A171" w14:textId="671BB314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01</w:t>
                      </w:r>
                      <w:r>
                        <w:t xml:space="preserve">: Network Evidence </w:t>
                      </w:r>
                    </w:p>
                    <w:p w14:paraId="426C3136" w14:textId="2CB1E5CD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02</w:t>
                      </w:r>
                      <w:r>
                        <w:t xml:space="preserve">: Wireshark Fundamentals </w:t>
                      </w:r>
                    </w:p>
                    <w:p w14:paraId="4BA8B132" w14:textId="3F5711C9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03</w:t>
                      </w:r>
                      <w:r>
                        <w:t>: Core Protocol Analysis</w:t>
                      </w:r>
                    </w:p>
                    <w:p w14:paraId="21A29712" w14:textId="0A521EE5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04</w:t>
                      </w:r>
                      <w:r>
                        <w:t xml:space="preserve">: DNS, SMTP, FTP &amp; Email </w:t>
                      </w:r>
                    </w:p>
                    <w:p w14:paraId="758A4116" w14:textId="0B77E6A0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05</w:t>
                      </w:r>
                      <w:r>
                        <w:t xml:space="preserve">: NetFlow / IPFIX / </w:t>
                      </w:r>
                      <w:proofErr w:type="spellStart"/>
                      <w:r>
                        <w:t>sFlow</w:t>
                      </w:r>
                      <w:proofErr w:type="spellEnd"/>
                      <w:r>
                        <w:t xml:space="preserve"> </w:t>
                      </w:r>
                    </w:p>
                    <w:p w14:paraId="53EFE7FF" w14:textId="77777777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06</w:t>
                      </w:r>
                      <w:r>
                        <w:t>: Zeek (Bro) Log Analysis</w:t>
                      </w:r>
                    </w:p>
                    <w:p w14:paraId="35A3F6FB" w14:textId="08F6B60B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07</w:t>
                      </w:r>
                      <w:r>
                        <w:t xml:space="preserve">: Intrusion Detection </w:t>
                      </w:r>
                    </w:p>
                    <w:p w14:paraId="6E46D0C0" w14:textId="7BB27DFD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08</w:t>
                      </w:r>
                      <w:r>
                        <w:t xml:space="preserve">: Proxy &amp; Web Application </w:t>
                      </w:r>
                    </w:p>
                    <w:p w14:paraId="2DC34039" w14:textId="09984362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09</w:t>
                      </w:r>
                      <w:r>
                        <w:t xml:space="preserve">: Wireless Network </w:t>
                      </w:r>
                    </w:p>
                    <w:p w14:paraId="3683A8E5" w14:textId="315DAC71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10</w:t>
                      </w:r>
                      <w:r>
                        <w:t>: Malware &amp; C2 Analysis</w:t>
                      </w:r>
                    </w:p>
                    <w:p w14:paraId="73F31907" w14:textId="71AD3A79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11</w:t>
                      </w:r>
                      <w:r>
                        <w:t xml:space="preserve">: Advanced Packet Carving </w:t>
                      </w:r>
                    </w:p>
                    <w:p w14:paraId="50141874" w14:textId="1DA9227B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12</w:t>
                      </w:r>
                      <w:r>
                        <w:t xml:space="preserve">: Network Timeline </w:t>
                      </w:r>
                    </w:p>
                    <w:p w14:paraId="2DFAFE2C" w14:textId="7C9C7929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13</w:t>
                      </w:r>
                      <w:r>
                        <w:t xml:space="preserve">: Anti-Forensics &amp; Evasion </w:t>
                      </w:r>
                    </w:p>
                    <w:p w14:paraId="10F5A445" w14:textId="19E107BE" w:rsidR="00417DAE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14</w:t>
                      </w:r>
                      <w:r>
                        <w:t xml:space="preserve">: Enterprise Triage with </w:t>
                      </w:r>
                    </w:p>
                    <w:p w14:paraId="7AB40D54" w14:textId="3AABAD14" w:rsidR="007B2783" w:rsidRDefault="00417DAE" w:rsidP="00417DAE">
                      <w:pPr>
                        <w:spacing w:after="0"/>
                      </w:pPr>
                      <w:r w:rsidRPr="00417DAE">
                        <w:rPr>
                          <w:b/>
                          <w:bCs/>
                        </w:rPr>
                        <w:t>Lab 15</w:t>
                      </w:r>
                      <w:r>
                        <w:t>: Cloud Network Forensics</w:t>
                      </w:r>
                    </w:p>
                    <w:p w14:paraId="441FE808" w14:textId="77777777" w:rsidR="00417DAE" w:rsidRDefault="00417DAE" w:rsidP="00417DAE">
                      <w:pPr>
                        <w:spacing w:after="0"/>
                      </w:pPr>
                    </w:p>
                    <w:p w14:paraId="07548C6C" w14:textId="77777777" w:rsidR="00E14494" w:rsidRPr="00D23972" w:rsidRDefault="00E14494" w:rsidP="00E14494">
                      <w:pPr>
                        <w:spacing w:after="0"/>
                        <w:ind w:right="29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Detailed Outline </w:t>
                      </w:r>
                      <w:r w:rsidRPr="00D23972">
                        <w:rPr>
                          <w:b/>
                          <w:bCs/>
                          <w:sz w:val="32"/>
                          <w:szCs w:val="32"/>
                        </w:rPr>
                        <w:t>Below</w:t>
                      </w:r>
                    </w:p>
                    <w:p w14:paraId="72011ACD" w14:textId="106ED7AC" w:rsidR="007B2783" w:rsidRPr="00D23972" w:rsidRDefault="007B2783" w:rsidP="007B2783">
                      <w:pPr>
                        <w:spacing w:after="0"/>
                        <w:ind w:right="29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067B2E4" w14:textId="77777777" w:rsidR="007B2783" w:rsidRDefault="007B2783" w:rsidP="007B2783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60AC667" wp14:editId="018BEFB9">
                <wp:simplePos x="0" y="0"/>
                <wp:positionH relativeFrom="column">
                  <wp:posOffset>1933575</wp:posOffset>
                </wp:positionH>
                <wp:positionV relativeFrom="paragraph">
                  <wp:posOffset>48895</wp:posOffset>
                </wp:positionV>
                <wp:extent cx="2181225" cy="4254500"/>
                <wp:effectExtent l="0" t="0" r="952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42545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13EFB6" w14:textId="73ECF490" w:rsidR="00484D25" w:rsidRDefault="00484D25" w:rsidP="009925C4">
                            <w:pPr>
                              <w:spacing w:after="0"/>
                              <w:ind w:right="31"/>
                            </w:pPr>
                          </w:p>
                          <w:p w14:paraId="6BCF527D" w14:textId="77777777" w:rsidR="00E50539" w:rsidRDefault="00E50539" w:rsidP="009925C4">
                            <w:pPr>
                              <w:spacing w:after="0"/>
                              <w:ind w:right="31"/>
                              <w:rPr>
                                <w:b/>
                                <w:bCs/>
                              </w:rPr>
                            </w:pPr>
                          </w:p>
                          <w:p w14:paraId="4416A095" w14:textId="77777777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00</w:t>
                            </w:r>
                            <w:r>
                              <w:t>: Course Introduction</w:t>
                            </w:r>
                          </w:p>
                          <w:p w14:paraId="331B3D2F" w14:textId="0D987E16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01</w:t>
                            </w:r>
                            <w:r>
                              <w:t xml:space="preserve">: Network Forensics </w:t>
                            </w:r>
                          </w:p>
                          <w:p w14:paraId="370711BC" w14:textId="2E29DAE6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02</w:t>
                            </w:r>
                            <w:r>
                              <w:t>: Digital Evidence</w:t>
                            </w:r>
                          </w:p>
                          <w:p w14:paraId="25403516" w14:textId="4A9C7CD2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03</w:t>
                            </w:r>
                            <w:r>
                              <w:t>: Network Evidence</w:t>
                            </w:r>
                          </w:p>
                          <w:p w14:paraId="2B415407" w14:textId="31926933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04</w:t>
                            </w:r>
                            <w:r>
                              <w:t>: Wireshark &amp; Traffic</w:t>
                            </w:r>
                          </w:p>
                          <w:p w14:paraId="04414B84" w14:textId="45170226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05</w:t>
                            </w:r>
                            <w:r>
                              <w:t>: Protocol Analysis</w:t>
                            </w:r>
                          </w:p>
                          <w:p w14:paraId="57FAB88E" w14:textId="6A1A479B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06</w:t>
                            </w:r>
                            <w:r>
                              <w:t>: Protocol Security</w:t>
                            </w:r>
                          </w:p>
                          <w:p w14:paraId="488702DE" w14:textId="00E1DE98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07</w:t>
                            </w:r>
                            <w:r>
                              <w:t>: NetFlow, IPFIX &amp; Zeek</w:t>
                            </w:r>
                          </w:p>
                          <w:p w14:paraId="7E85CBF9" w14:textId="4C2563B6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08</w:t>
                            </w:r>
                            <w:r>
                              <w:t>: NIDS/NIPS, Snort</w:t>
                            </w:r>
                          </w:p>
                          <w:p w14:paraId="6DEEFAAD" w14:textId="2FBEF06F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09</w:t>
                            </w:r>
                            <w:r>
                              <w:t>: Network Log Forensics</w:t>
                            </w:r>
                          </w:p>
                          <w:p w14:paraId="0413BC5B" w14:textId="567CF943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10</w:t>
                            </w:r>
                            <w:r>
                              <w:t>: Wireless &amp; Cloud</w:t>
                            </w:r>
                          </w:p>
                          <w:p w14:paraId="042DAC21" w14:textId="3D8D70BD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11</w:t>
                            </w:r>
                            <w:r>
                              <w:t>: Threat Investigation</w:t>
                            </w:r>
                          </w:p>
                          <w:p w14:paraId="673122E3" w14:textId="64DE51BB" w:rsidR="000A2EDB" w:rsidRDefault="000A2EDB" w:rsidP="000A2EDB">
                            <w:pPr>
                              <w:spacing w:before="40" w:after="40"/>
                            </w:pPr>
                            <w:r w:rsidRPr="00D8782A">
                              <w:rPr>
                                <w:b/>
                                <w:bCs/>
                              </w:rPr>
                              <w:t>Module 12</w:t>
                            </w:r>
                            <w:r>
                              <w:t xml:space="preserve">: Anti-Forensics </w:t>
                            </w:r>
                          </w:p>
                          <w:p w14:paraId="21449C54" w14:textId="77777777" w:rsidR="00D23972" w:rsidRDefault="00D23972" w:rsidP="00D23972">
                            <w:pPr>
                              <w:spacing w:after="0"/>
                              <w:ind w:right="29"/>
                            </w:pPr>
                          </w:p>
                          <w:p w14:paraId="5F65F87C" w14:textId="77777777" w:rsidR="00E14494" w:rsidRDefault="00E14494" w:rsidP="00D23972">
                            <w:pPr>
                              <w:spacing w:after="0"/>
                              <w:ind w:right="29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Detailed Outline </w:t>
                            </w:r>
                          </w:p>
                          <w:p w14:paraId="5F317836" w14:textId="519BC1C8" w:rsidR="00D23972" w:rsidRPr="00D23972" w:rsidRDefault="00D23972" w:rsidP="00D23972">
                            <w:pPr>
                              <w:spacing w:after="0"/>
                              <w:ind w:right="29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2397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AC667" id="Text Box 20" o:spid="_x0000_s1032" type="#_x0000_t202" style="position:absolute;margin-left:152.25pt;margin-top:3.85pt;width:171.75pt;height:33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" fillcolor="#e7e6e6 [3214]" stroked="f" strokeweight=".5pt">
                <v:textbox>
                  <w:txbxContent>
                    <w:p w14:paraId="3013EFB6" w14:textId="73ECF490" w:rsidR="00484D25" w:rsidRDefault="00484D25" w:rsidP="009925C4">
                      <w:pPr>
                        <w:spacing w:after="0"/>
                        <w:ind w:right="31"/>
                      </w:pPr>
                    </w:p>
                    <w:p w14:paraId="6BCF527D" w14:textId="77777777" w:rsidR="00E50539" w:rsidRDefault="00E50539" w:rsidP="009925C4">
                      <w:pPr>
                        <w:spacing w:after="0"/>
                        <w:ind w:right="31"/>
                        <w:rPr>
                          <w:b/>
                          <w:bCs/>
                        </w:rPr>
                      </w:pPr>
                    </w:p>
                    <w:p w14:paraId="4416A095" w14:textId="77777777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00</w:t>
                      </w:r>
                      <w:r>
                        <w:t>: Course Introduction</w:t>
                      </w:r>
                    </w:p>
                    <w:p w14:paraId="331B3D2F" w14:textId="0D987E16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01</w:t>
                      </w:r>
                      <w:r>
                        <w:t xml:space="preserve">: Network Forensics </w:t>
                      </w:r>
                    </w:p>
                    <w:p w14:paraId="370711BC" w14:textId="2E29DAE6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02</w:t>
                      </w:r>
                      <w:r>
                        <w:t>: Digital Evidence</w:t>
                      </w:r>
                    </w:p>
                    <w:p w14:paraId="25403516" w14:textId="4A9C7CD2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03</w:t>
                      </w:r>
                      <w:r>
                        <w:t>: Network Evidence</w:t>
                      </w:r>
                    </w:p>
                    <w:p w14:paraId="2B415407" w14:textId="31926933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04</w:t>
                      </w:r>
                      <w:r>
                        <w:t>: Wireshark &amp; Traffic</w:t>
                      </w:r>
                    </w:p>
                    <w:p w14:paraId="04414B84" w14:textId="45170226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05</w:t>
                      </w:r>
                      <w:r>
                        <w:t>: Protocol Analysis</w:t>
                      </w:r>
                    </w:p>
                    <w:p w14:paraId="57FAB88E" w14:textId="6A1A479B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06</w:t>
                      </w:r>
                      <w:r>
                        <w:t>: Protocol Security</w:t>
                      </w:r>
                    </w:p>
                    <w:p w14:paraId="488702DE" w14:textId="00E1DE98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07</w:t>
                      </w:r>
                      <w:r>
                        <w:t>: NetFlow, IPFIX &amp; Zeek</w:t>
                      </w:r>
                    </w:p>
                    <w:p w14:paraId="7E85CBF9" w14:textId="4C2563B6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08</w:t>
                      </w:r>
                      <w:r>
                        <w:t>: NIDS/NIPS, Snort</w:t>
                      </w:r>
                    </w:p>
                    <w:p w14:paraId="6DEEFAAD" w14:textId="2FBEF06F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09</w:t>
                      </w:r>
                      <w:r>
                        <w:t>: Network Log Forensics</w:t>
                      </w:r>
                    </w:p>
                    <w:p w14:paraId="0413BC5B" w14:textId="567CF943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10</w:t>
                      </w:r>
                      <w:r>
                        <w:t>: Wireless &amp; Cloud</w:t>
                      </w:r>
                    </w:p>
                    <w:p w14:paraId="042DAC21" w14:textId="3D8D70BD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11</w:t>
                      </w:r>
                      <w:r>
                        <w:t>: Threat Investigation</w:t>
                      </w:r>
                    </w:p>
                    <w:p w14:paraId="673122E3" w14:textId="64DE51BB" w:rsidR="000A2EDB" w:rsidRDefault="000A2EDB" w:rsidP="000A2EDB">
                      <w:pPr>
                        <w:spacing w:before="40" w:after="40"/>
                      </w:pPr>
                      <w:r w:rsidRPr="00D8782A">
                        <w:rPr>
                          <w:b/>
                          <w:bCs/>
                        </w:rPr>
                        <w:t>Module 12</w:t>
                      </w:r>
                      <w:r>
                        <w:t xml:space="preserve">: Anti-Forensics </w:t>
                      </w:r>
                    </w:p>
                    <w:p w14:paraId="21449C54" w14:textId="77777777" w:rsidR="00D23972" w:rsidRDefault="00D23972" w:rsidP="00D23972">
                      <w:pPr>
                        <w:spacing w:after="0"/>
                        <w:ind w:right="29"/>
                      </w:pPr>
                    </w:p>
                    <w:p w14:paraId="5F65F87C" w14:textId="77777777" w:rsidR="00E14494" w:rsidRDefault="00E14494" w:rsidP="00D23972">
                      <w:pPr>
                        <w:spacing w:after="0"/>
                        <w:ind w:right="29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Detailed Outline </w:t>
                      </w:r>
                    </w:p>
                    <w:p w14:paraId="5F317836" w14:textId="519BC1C8" w:rsidR="00D23972" w:rsidRPr="00D23972" w:rsidRDefault="00D23972" w:rsidP="00D23972">
                      <w:pPr>
                        <w:spacing w:after="0"/>
                        <w:ind w:right="29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23972">
                        <w:rPr>
                          <w:b/>
                          <w:bCs/>
                          <w:sz w:val="32"/>
                          <w:szCs w:val="32"/>
                        </w:rPr>
                        <w:t>Below</w:t>
                      </w:r>
                    </w:p>
                  </w:txbxContent>
                </v:textbox>
              </v:shape>
            </w:pict>
          </mc:Fallback>
        </mc:AlternateContent>
      </w:r>
      <w:r w:rsidR="00D33BBF"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0E1729B8" wp14:editId="5F10446C">
                <wp:simplePos x="0" y="0"/>
                <wp:positionH relativeFrom="column">
                  <wp:posOffset>4133850</wp:posOffset>
                </wp:positionH>
                <wp:positionV relativeFrom="paragraph">
                  <wp:posOffset>58420</wp:posOffset>
                </wp:positionV>
                <wp:extent cx="2171700" cy="304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287872" w14:textId="7871D816" w:rsidR="00D33BBF" w:rsidRPr="00EF62EF" w:rsidRDefault="00D33BBF" w:rsidP="00D33BBF">
                            <w:pPr>
                              <w:jc w:val="center"/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H</w:t>
                            </w:r>
                            <w:r w:rsidR="00B90D2A"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ands-On Labs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729B8" id="Text Box 4" o:spid="_x0000_s1033" type="#_x0000_t202" style="position:absolute;margin-left:325.5pt;margin-top:4.6pt;width:171pt;height:24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" filled="f" stroked="f" strokeweight=".5pt">
                <v:textbox>
                  <w:txbxContent>
                    <w:p w14:paraId="73287872" w14:textId="7871D816" w:rsidR="00D33BBF" w:rsidRPr="00EF62EF" w:rsidRDefault="00D33BBF" w:rsidP="00D33BBF">
                      <w:pPr>
                        <w:jc w:val="center"/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</w:pPr>
                      <w:r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H</w:t>
                      </w:r>
                      <w:r w:rsidR="00B90D2A"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ands-On Labs</w:t>
                      </w:r>
                    </w:p>
                  </w:txbxContent>
                </v:textbox>
              </v:shape>
            </w:pict>
          </mc:Fallback>
        </mc:AlternateContent>
      </w:r>
      <w:r w:rsidR="00216C34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3286240" wp14:editId="1DD39DCB">
                <wp:simplePos x="0" y="0"/>
                <wp:positionH relativeFrom="column">
                  <wp:posOffset>-323850</wp:posOffset>
                </wp:positionH>
                <wp:positionV relativeFrom="paragraph">
                  <wp:posOffset>93032</wp:posOffset>
                </wp:positionV>
                <wp:extent cx="2171700" cy="3048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3EBE05" w14:textId="4930C898" w:rsidR="006432B7" w:rsidRPr="00EF62EF" w:rsidRDefault="006432B7" w:rsidP="00EF62EF">
                            <w:pPr>
                              <w:jc w:val="center"/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</w:pPr>
                            <w:r w:rsidRPr="00EF62EF"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Key Course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86240" id="Text Box 22" o:spid="_x0000_s1034" type="#_x0000_t202" style="position:absolute;margin-left:-25.5pt;margin-top:7.35pt;width:171pt;height:24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" filled="f" stroked="f" strokeweight=".5pt">
                <v:textbox>
                  <w:txbxContent>
                    <w:p w14:paraId="6A3EBE05" w14:textId="4930C898" w:rsidR="006432B7" w:rsidRPr="00EF62EF" w:rsidRDefault="006432B7" w:rsidP="00EF62EF">
                      <w:pPr>
                        <w:jc w:val="center"/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</w:pPr>
                      <w:r w:rsidRPr="00EF62EF"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Key Course Information</w:t>
                      </w:r>
                    </w:p>
                  </w:txbxContent>
                </v:textbox>
              </v:shape>
            </w:pict>
          </mc:Fallback>
        </mc:AlternateContent>
      </w:r>
      <w:r w:rsidR="00216C34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ED2D90E" wp14:editId="43177406">
                <wp:simplePos x="0" y="0"/>
                <wp:positionH relativeFrom="column">
                  <wp:posOffset>1924050</wp:posOffset>
                </wp:positionH>
                <wp:positionV relativeFrom="paragraph">
                  <wp:posOffset>85412</wp:posOffset>
                </wp:positionV>
                <wp:extent cx="2171700" cy="304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5FCC18" w14:textId="795A5CC5" w:rsidR="00EF62EF" w:rsidRPr="00EF62EF" w:rsidRDefault="00EF62EF" w:rsidP="00EF62EF">
                            <w:pPr>
                              <w:jc w:val="center"/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Modules</w:t>
                            </w:r>
                            <w:r w:rsidR="005F01F6"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/Lessons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2D90E" id="Text Box 23" o:spid="_x0000_s1035" type="#_x0000_t202" style="position:absolute;margin-left:151.5pt;margin-top:6.75pt;width:171pt;height:2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" filled="f" stroked="f" strokeweight=".5pt">
                <v:textbox>
                  <w:txbxContent>
                    <w:p w14:paraId="6D5FCC18" w14:textId="795A5CC5" w:rsidR="00EF62EF" w:rsidRPr="00EF62EF" w:rsidRDefault="00EF62EF" w:rsidP="00EF62EF">
                      <w:pPr>
                        <w:jc w:val="center"/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</w:pPr>
                      <w:r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Modules</w:t>
                      </w:r>
                      <w:r w:rsidR="005F01F6"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/Lessons</w:t>
                      </w:r>
                    </w:p>
                  </w:txbxContent>
                </v:textbox>
              </v:shape>
            </w:pict>
          </mc:Fallback>
        </mc:AlternateContent>
      </w:r>
    </w:p>
    <w:p w14:paraId="40778334" w14:textId="5ED58E37" w:rsidR="00345262" w:rsidRDefault="00345262" w:rsidP="00EA48B5"/>
    <w:p w14:paraId="177C32E5" w14:textId="0DB422E2" w:rsidR="00345262" w:rsidRDefault="00345262" w:rsidP="00EA48B5"/>
    <w:p w14:paraId="665CBAFD" w14:textId="30CC3AD2" w:rsidR="00345262" w:rsidRDefault="00345262" w:rsidP="00EA48B5"/>
    <w:p w14:paraId="21B4C104" w14:textId="63BEC398" w:rsidR="00345262" w:rsidRDefault="00345262" w:rsidP="00EA48B5"/>
    <w:p w14:paraId="53D79D0D" w14:textId="0544D736" w:rsidR="00345262" w:rsidRDefault="00345262" w:rsidP="00EA48B5"/>
    <w:p w14:paraId="4817A5D2" w14:textId="00570F18" w:rsidR="00345262" w:rsidRDefault="00345262" w:rsidP="00EA48B5"/>
    <w:p w14:paraId="38D8B93D" w14:textId="69603B45" w:rsidR="00345262" w:rsidRDefault="00345262" w:rsidP="00EA48B5"/>
    <w:p w14:paraId="5E5FC579" w14:textId="2F232018" w:rsidR="00345262" w:rsidRDefault="00345262" w:rsidP="00EA48B5"/>
    <w:p w14:paraId="5AE91665" w14:textId="3D7BD422" w:rsidR="00345262" w:rsidRDefault="00345262" w:rsidP="00EA48B5"/>
    <w:p w14:paraId="7F7A9C77" w14:textId="6DB188A2" w:rsidR="00345262" w:rsidRDefault="00345262" w:rsidP="00EA48B5"/>
    <w:p w14:paraId="0ADAC001" w14:textId="380F132A" w:rsidR="00345262" w:rsidRDefault="00345262" w:rsidP="00EA48B5"/>
    <w:p w14:paraId="1C803F6D" w14:textId="2637811C" w:rsidR="00345262" w:rsidRDefault="00345262" w:rsidP="00EA48B5"/>
    <w:p w14:paraId="572BA3C9" w14:textId="3375FED6" w:rsidR="00345262" w:rsidRDefault="00345262" w:rsidP="00EA48B5"/>
    <w:p w14:paraId="20BDD663" w14:textId="75D096F1" w:rsidR="00345262" w:rsidRDefault="00345262" w:rsidP="00EA48B5"/>
    <w:p w14:paraId="7149CFE3" w14:textId="77777777" w:rsidR="00A578BC" w:rsidRDefault="00A578BC" w:rsidP="00EA48B5"/>
    <w:p w14:paraId="154814A2" w14:textId="01529DD7" w:rsidR="00345262" w:rsidRDefault="00345262" w:rsidP="00EA48B5"/>
    <w:p w14:paraId="4E4D5F2F" w14:textId="0F97CEF1" w:rsidR="00345262" w:rsidRDefault="006D0385" w:rsidP="00EA48B5">
      <w:r w:rsidRPr="005D6CF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6D1DB94" wp14:editId="6F4045C8">
                <wp:simplePos x="0" y="0"/>
                <wp:positionH relativeFrom="column">
                  <wp:posOffset>-365125</wp:posOffset>
                </wp:positionH>
                <wp:positionV relativeFrom="paragraph">
                  <wp:posOffset>170497</wp:posOffset>
                </wp:positionV>
                <wp:extent cx="2171700" cy="30480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B539F7" w14:textId="3355B3BE" w:rsidR="005D6CF9" w:rsidRPr="00EF62EF" w:rsidRDefault="00121AD4" w:rsidP="005D6CF9">
                            <w:pPr>
                              <w:jc w:val="center"/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Accreditations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1DB94" id="Text Box 50" o:spid="_x0000_s1036" type="#_x0000_t202" style="position:absolute;margin-left:-28.75pt;margin-top:13.4pt;width:171pt;height:24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" filled="f" stroked="f" strokeweight=".5pt">
                <v:textbox>
                  <w:txbxContent>
                    <w:p w14:paraId="1DB539F7" w14:textId="3355B3BE" w:rsidR="005D6CF9" w:rsidRPr="00EF62EF" w:rsidRDefault="00121AD4" w:rsidP="005D6CF9">
                      <w:pPr>
                        <w:jc w:val="center"/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</w:pPr>
                      <w:r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Accreditations</w:t>
                      </w:r>
                    </w:p>
                  </w:txbxContent>
                </v:textbox>
              </v:shape>
            </w:pict>
          </mc:Fallback>
        </mc:AlternateContent>
      </w:r>
      <w:r w:rsidRPr="005D6CF9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C269995" wp14:editId="51F68C9B">
                <wp:simplePos x="0" y="0"/>
                <wp:positionH relativeFrom="column">
                  <wp:posOffset>4102100</wp:posOffset>
                </wp:positionH>
                <wp:positionV relativeFrom="paragraph">
                  <wp:posOffset>173672</wp:posOffset>
                </wp:positionV>
                <wp:extent cx="2171700" cy="3048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40B551" w14:textId="5D4D7F6E" w:rsidR="005D6CF9" w:rsidRPr="00EF62EF" w:rsidRDefault="001E6D13" w:rsidP="005D6CF9">
                            <w:pPr>
                              <w:jc w:val="center"/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Course FAQ’s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69995" id="Text Box 52" o:spid="_x0000_s1037" type="#_x0000_t202" style="position:absolute;margin-left:323pt;margin-top:13.65pt;width:171pt;height:24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" filled="f" stroked="f" strokeweight=".5pt">
                <v:textbox>
                  <w:txbxContent>
                    <w:p w14:paraId="4D40B551" w14:textId="5D4D7F6E" w:rsidR="005D6CF9" w:rsidRPr="00EF62EF" w:rsidRDefault="001E6D13" w:rsidP="005D6CF9">
                      <w:pPr>
                        <w:jc w:val="center"/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</w:pPr>
                      <w:r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Course FAQ’s</w:t>
                      </w:r>
                    </w:p>
                  </w:txbxContent>
                </v:textbox>
              </v:shape>
            </w:pict>
          </mc:Fallback>
        </mc:AlternateContent>
      </w:r>
      <w:r w:rsidRPr="005D6CF9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350E40C" wp14:editId="19D4B699">
                <wp:simplePos x="0" y="0"/>
                <wp:positionH relativeFrom="column">
                  <wp:posOffset>1882775</wp:posOffset>
                </wp:positionH>
                <wp:positionV relativeFrom="paragraph">
                  <wp:posOffset>164782</wp:posOffset>
                </wp:positionV>
                <wp:extent cx="2171700" cy="3048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D231BD" w14:textId="195479C8" w:rsidR="005D6CF9" w:rsidRPr="00EF62EF" w:rsidRDefault="001E6D13" w:rsidP="005D6CF9">
                            <w:pPr>
                              <w:jc w:val="center"/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Exam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0E40C" id="Text Box 51" o:spid="_x0000_s1038" type="#_x0000_t202" style="position:absolute;margin-left:148.25pt;margin-top:12.95pt;width:171pt;height:2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" filled="f" stroked="f" strokeweight=".5pt">
                <v:textbox>
                  <w:txbxContent>
                    <w:p w14:paraId="03D231BD" w14:textId="195479C8" w:rsidR="005D6CF9" w:rsidRPr="00EF62EF" w:rsidRDefault="001E6D13" w:rsidP="005D6CF9">
                      <w:pPr>
                        <w:jc w:val="center"/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</w:pPr>
                      <w:r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Exam Information</w:t>
                      </w:r>
                    </w:p>
                  </w:txbxContent>
                </v:textbox>
              </v:shape>
            </w:pict>
          </mc:Fallback>
        </mc:AlternateContent>
      </w:r>
      <w:r w:rsidRPr="005D6CF9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AB87234" wp14:editId="6510C3FF">
                <wp:simplePos x="0" y="0"/>
                <wp:positionH relativeFrom="column">
                  <wp:posOffset>1890713</wp:posOffset>
                </wp:positionH>
                <wp:positionV relativeFrom="paragraph">
                  <wp:posOffset>157163</wp:posOffset>
                </wp:positionV>
                <wp:extent cx="2165350" cy="5496242"/>
                <wp:effectExtent l="0" t="0" r="6350" b="952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549624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0E6644" w14:textId="77777777" w:rsidR="006D0385" w:rsidRDefault="006D0385" w:rsidP="006D0385">
                            <w:pPr>
                              <w:spacing w:after="0"/>
                            </w:pPr>
                          </w:p>
                          <w:p w14:paraId="1D7D82A9" w14:textId="77777777" w:rsidR="006D0385" w:rsidRPr="006D0385" w:rsidRDefault="006D0385" w:rsidP="006D038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EDF09B" w14:textId="774C8BC7" w:rsidR="003C1042" w:rsidRDefault="003C1042" w:rsidP="005D6CF9">
                            <w:r w:rsidRPr="003C1042">
                              <w:t>The C)CFTA exam is taken online through Mile2’s Assessment and Certification System (“MACS”), accessible from your mile2.com account. The exam consists of 100 multiple-choice questions with a 2-hour time limit.</w:t>
                            </w:r>
                          </w:p>
                          <w:p w14:paraId="55CB2608" w14:textId="3D5E479C" w:rsidR="0061569B" w:rsidRDefault="0091127F" w:rsidP="005D6CF9">
                            <w:r>
                              <w:t xml:space="preserve">A minimum grade of </w:t>
                            </w:r>
                            <w:r w:rsidR="009C15E1">
                              <w:t>70% is required for certification.</w:t>
                            </w:r>
                          </w:p>
                          <w:p w14:paraId="77B3D08B" w14:textId="77777777" w:rsidR="006D0385" w:rsidRDefault="006D0385" w:rsidP="006D0385">
                            <w:pPr>
                              <w:spacing w:after="0"/>
                            </w:pPr>
                          </w:p>
                          <w:p w14:paraId="34846A10" w14:textId="77777777" w:rsidR="00B23D0C" w:rsidRDefault="00B23D0C" w:rsidP="006D0385">
                            <w:pPr>
                              <w:spacing w:after="0"/>
                            </w:pPr>
                          </w:p>
                          <w:p w14:paraId="37163D80" w14:textId="6B421936" w:rsidR="0061569B" w:rsidRDefault="0061569B" w:rsidP="005D6CF9"/>
                          <w:p w14:paraId="545C3C3E" w14:textId="77777777" w:rsidR="006D0385" w:rsidRDefault="006D0385" w:rsidP="0061569B">
                            <w:pPr>
                              <w:spacing w:after="0"/>
                            </w:pPr>
                          </w:p>
                          <w:p w14:paraId="54770E7B" w14:textId="77777777" w:rsidR="006D0385" w:rsidRPr="006D0385" w:rsidRDefault="006D0385" w:rsidP="0061569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9925464" w14:textId="717FF215" w:rsidR="0061569B" w:rsidRDefault="0061569B" w:rsidP="0061569B">
                            <w:pPr>
                              <w:spacing w:after="0"/>
                            </w:pPr>
                            <w:r>
                              <w:t>All Mile2 certifications will be awarded a 3-year expiration date.</w:t>
                            </w:r>
                          </w:p>
                          <w:p w14:paraId="3DBC4902" w14:textId="77777777" w:rsidR="0061569B" w:rsidRDefault="0061569B" w:rsidP="0061569B">
                            <w:pPr>
                              <w:spacing w:after="0"/>
                            </w:pPr>
                          </w:p>
                          <w:p w14:paraId="7B49B2E8" w14:textId="77777777" w:rsidR="0061569B" w:rsidRDefault="0061569B" w:rsidP="0061569B">
                            <w:pPr>
                              <w:spacing w:after="0"/>
                            </w:pPr>
                            <w:r>
                              <w:t>There are two requirements to maintain Mile2 certification:</w:t>
                            </w:r>
                          </w:p>
                          <w:p w14:paraId="55615EAC" w14:textId="77777777" w:rsidR="0061569B" w:rsidRDefault="0061569B" w:rsidP="0061569B">
                            <w:pPr>
                              <w:spacing w:after="0"/>
                            </w:pPr>
                          </w:p>
                          <w:p w14:paraId="1379D802" w14:textId="4C73869B" w:rsidR="0061569B" w:rsidRDefault="0061569B" w:rsidP="003763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Pass the most current version of the exam for your respective existing certification</w:t>
                            </w:r>
                          </w:p>
                          <w:p w14:paraId="06FFB5A3" w14:textId="1AE7F314" w:rsidR="00C871F1" w:rsidRDefault="00C871F1" w:rsidP="003763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Earn and submit 20 CEUs per year in your Mile2 account.  </w:t>
                            </w:r>
                          </w:p>
                          <w:p w14:paraId="61CE11EB" w14:textId="77777777" w:rsidR="0061569B" w:rsidRDefault="0061569B" w:rsidP="005D6CF9"/>
                          <w:p w14:paraId="29597803" w14:textId="77777777" w:rsidR="009C15E1" w:rsidRPr="000208F2" w:rsidRDefault="009C15E1" w:rsidP="005D6C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87234" id="Text Box 48" o:spid="_x0000_s1039" type="#_x0000_t202" style="position:absolute;margin-left:148.9pt;margin-top:12.4pt;width:170.5pt;height:432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" fillcolor="#e7e6e6 [3214]" stroked="f" strokeweight=".5pt">
                <v:textbox>
                  <w:txbxContent>
                    <w:p w14:paraId="360E6644" w14:textId="77777777" w:rsidR="006D0385" w:rsidRDefault="006D0385" w:rsidP="006D0385">
                      <w:pPr>
                        <w:spacing w:after="0"/>
                      </w:pPr>
                    </w:p>
                    <w:p w14:paraId="1D7D82A9" w14:textId="77777777" w:rsidR="006D0385" w:rsidRPr="006D0385" w:rsidRDefault="006D0385" w:rsidP="006D038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64EDF09B" w14:textId="774C8BC7" w:rsidR="003C1042" w:rsidRDefault="003C1042" w:rsidP="005D6CF9">
                      <w:r w:rsidRPr="003C1042">
                        <w:t>The C)CFTA exam is taken online through Mile2’s Assessment and Certification System (“MACS”), accessible from your mile2.com account. The exam consists of 100 multiple-choice questions with a 2-hour time limit.</w:t>
                      </w:r>
                    </w:p>
                    <w:p w14:paraId="55CB2608" w14:textId="3D5E479C" w:rsidR="0061569B" w:rsidRDefault="0091127F" w:rsidP="005D6CF9">
                      <w:r>
                        <w:t xml:space="preserve">A minimum grade of </w:t>
                      </w:r>
                      <w:r w:rsidR="009C15E1">
                        <w:t>70% is required for certification.</w:t>
                      </w:r>
                    </w:p>
                    <w:p w14:paraId="77B3D08B" w14:textId="77777777" w:rsidR="006D0385" w:rsidRDefault="006D0385" w:rsidP="006D0385">
                      <w:pPr>
                        <w:spacing w:after="0"/>
                      </w:pPr>
                    </w:p>
                    <w:p w14:paraId="34846A10" w14:textId="77777777" w:rsidR="00B23D0C" w:rsidRDefault="00B23D0C" w:rsidP="006D0385">
                      <w:pPr>
                        <w:spacing w:after="0"/>
                      </w:pPr>
                    </w:p>
                    <w:p w14:paraId="37163D80" w14:textId="6B421936" w:rsidR="0061569B" w:rsidRDefault="0061569B" w:rsidP="005D6CF9"/>
                    <w:p w14:paraId="545C3C3E" w14:textId="77777777" w:rsidR="006D0385" w:rsidRDefault="006D0385" w:rsidP="0061569B">
                      <w:pPr>
                        <w:spacing w:after="0"/>
                      </w:pPr>
                    </w:p>
                    <w:p w14:paraId="54770E7B" w14:textId="77777777" w:rsidR="006D0385" w:rsidRPr="006D0385" w:rsidRDefault="006D0385" w:rsidP="0061569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39925464" w14:textId="717FF215" w:rsidR="0061569B" w:rsidRDefault="0061569B" w:rsidP="0061569B">
                      <w:pPr>
                        <w:spacing w:after="0"/>
                      </w:pPr>
                      <w:r>
                        <w:t>All Mile2 certifications will be awarded a 3-year expiration date.</w:t>
                      </w:r>
                    </w:p>
                    <w:p w14:paraId="3DBC4902" w14:textId="77777777" w:rsidR="0061569B" w:rsidRDefault="0061569B" w:rsidP="0061569B">
                      <w:pPr>
                        <w:spacing w:after="0"/>
                      </w:pPr>
                    </w:p>
                    <w:p w14:paraId="7B49B2E8" w14:textId="77777777" w:rsidR="0061569B" w:rsidRDefault="0061569B" w:rsidP="0061569B">
                      <w:pPr>
                        <w:spacing w:after="0"/>
                      </w:pPr>
                      <w:r>
                        <w:t>There are two requirements to maintain Mile2 certification:</w:t>
                      </w:r>
                    </w:p>
                    <w:p w14:paraId="55615EAC" w14:textId="77777777" w:rsidR="0061569B" w:rsidRDefault="0061569B" w:rsidP="0061569B">
                      <w:pPr>
                        <w:spacing w:after="0"/>
                      </w:pPr>
                    </w:p>
                    <w:p w14:paraId="1379D802" w14:textId="4C73869B" w:rsidR="0061569B" w:rsidRDefault="0061569B" w:rsidP="003763C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Pass the most current version of the exam for your respective existing certification</w:t>
                      </w:r>
                    </w:p>
                    <w:p w14:paraId="06FFB5A3" w14:textId="1AE7F314" w:rsidR="00C871F1" w:rsidRDefault="00C871F1" w:rsidP="003763C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Earn and submit 20 CEUs per year in your Mile2 account.  </w:t>
                      </w:r>
                    </w:p>
                    <w:p w14:paraId="61CE11EB" w14:textId="77777777" w:rsidR="0061569B" w:rsidRDefault="0061569B" w:rsidP="005D6CF9"/>
                    <w:p w14:paraId="29597803" w14:textId="77777777" w:rsidR="009C15E1" w:rsidRPr="000208F2" w:rsidRDefault="009C15E1" w:rsidP="005D6CF9"/>
                  </w:txbxContent>
                </v:textbox>
              </v:shape>
            </w:pict>
          </mc:Fallback>
        </mc:AlternateContent>
      </w:r>
      <w:r w:rsidRPr="005D6CF9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43BAD4B" wp14:editId="4DEABBC8">
                <wp:simplePos x="0" y="0"/>
                <wp:positionH relativeFrom="column">
                  <wp:posOffset>4110038</wp:posOffset>
                </wp:positionH>
                <wp:positionV relativeFrom="paragraph">
                  <wp:posOffset>171450</wp:posOffset>
                </wp:positionV>
                <wp:extent cx="2165350" cy="5481955"/>
                <wp:effectExtent l="0" t="0" r="6350" b="444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54819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881734" w14:textId="77777777" w:rsidR="006D0385" w:rsidRDefault="006D0385" w:rsidP="006D0385">
                            <w:pPr>
                              <w:spacing w:after="0"/>
                            </w:pPr>
                          </w:p>
                          <w:p w14:paraId="6D6FC546" w14:textId="77777777" w:rsidR="006D0385" w:rsidRPr="006D0385" w:rsidRDefault="006D0385" w:rsidP="006D0385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2EF1B19" w14:textId="7C12D526" w:rsidR="005D6CF9" w:rsidRDefault="00164D00" w:rsidP="009C15E1">
                            <w:r w:rsidRPr="00B06F52">
                              <w:rPr>
                                <w:b/>
                                <w:bCs/>
                              </w:rPr>
                              <w:t>Question:</w:t>
                            </w:r>
                            <w:r>
                              <w:t xml:space="preserve">  Do I have to purchase a course to buy a certification exam?</w:t>
                            </w:r>
                          </w:p>
                          <w:p w14:paraId="3B46E16F" w14:textId="6BC22247" w:rsidR="00164D00" w:rsidRDefault="00164D00" w:rsidP="006D0385">
                            <w:pPr>
                              <w:ind w:left="720"/>
                            </w:pPr>
                            <w:r w:rsidRPr="006D0385">
                              <w:rPr>
                                <w:b/>
                                <w:bCs/>
                              </w:rPr>
                              <w:t>Answer</w:t>
                            </w:r>
                            <w:r>
                              <w:t>: No</w:t>
                            </w:r>
                          </w:p>
                          <w:p w14:paraId="11A9E400" w14:textId="2BFF3137" w:rsidR="00164D00" w:rsidRDefault="00B06F52" w:rsidP="00164D00">
                            <w:r w:rsidRPr="00B06F52">
                              <w:rPr>
                                <w:b/>
                                <w:bCs/>
                              </w:rPr>
                              <w:t>Question:</w:t>
                            </w:r>
                            <w:r>
                              <w:t xml:space="preserve"> </w:t>
                            </w:r>
                            <w:r w:rsidR="00466391">
                              <w:t>Do all Mile2 courses map to a role-based career path?</w:t>
                            </w:r>
                          </w:p>
                          <w:p w14:paraId="77F72EED" w14:textId="35F9676D" w:rsidR="00466391" w:rsidRDefault="00466391" w:rsidP="006D0385">
                            <w:pPr>
                              <w:ind w:left="720"/>
                            </w:pPr>
                            <w:r w:rsidRPr="006D0385">
                              <w:rPr>
                                <w:b/>
                                <w:bCs/>
                              </w:rPr>
                              <w:t>Answer</w:t>
                            </w:r>
                            <w:r>
                              <w:t xml:space="preserve">: Yes.  You can find the career path and other courses associated with it at </w:t>
                            </w:r>
                            <w:hyperlink r:id="rId10" w:history="1">
                              <w:r w:rsidR="00B06F52" w:rsidRPr="003B253D">
                                <w:rPr>
                                  <w:rStyle w:val="Hyperlink"/>
                                </w:rPr>
                                <w:t>www.mile2.com</w:t>
                              </w:r>
                            </w:hyperlink>
                            <w:r>
                              <w:t>.</w:t>
                            </w:r>
                          </w:p>
                          <w:p w14:paraId="2F5A4AEE" w14:textId="77777777" w:rsidR="006D0385" w:rsidRDefault="00B06F52" w:rsidP="00164D00">
                            <w:r w:rsidRPr="00936521">
                              <w:rPr>
                                <w:b/>
                                <w:bCs/>
                              </w:rPr>
                              <w:t>Question</w:t>
                            </w:r>
                            <w:r w:rsidR="0007778E" w:rsidRPr="00936521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07778E">
                              <w:t xml:space="preserve">  Are all courses available as self-study courses?</w:t>
                            </w:r>
                          </w:p>
                          <w:p w14:paraId="31C66EB0" w14:textId="2B45C9C5" w:rsidR="0007778E" w:rsidRDefault="0007778E" w:rsidP="006D0385">
                            <w:pPr>
                              <w:ind w:left="720"/>
                            </w:pPr>
                            <w:r w:rsidRPr="006D0385">
                              <w:rPr>
                                <w:b/>
                                <w:bCs/>
                              </w:rPr>
                              <w:t>Answer</w:t>
                            </w:r>
                            <w:r>
                              <w:t>: Yes.  There is however 1 exception.  The Red Team vs Blue Team course is only available as a live class.</w:t>
                            </w:r>
                          </w:p>
                          <w:p w14:paraId="5C5ACCCA" w14:textId="0593E1FE" w:rsidR="00936521" w:rsidRDefault="00936521" w:rsidP="00164D00">
                            <w:r w:rsidRPr="00936521">
                              <w:rPr>
                                <w:b/>
                                <w:bCs/>
                              </w:rPr>
                              <w:t>Question:</w:t>
                            </w:r>
                            <w:r>
                              <w:t xml:space="preserve">  Are Mile2 courses transferable/shareable?</w:t>
                            </w:r>
                          </w:p>
                          <w:p w14:paraId="15518759" w14:textId="390A3E02" w:rsidR="00936521" w:rsidRDefault="00936521" w:rsidP="006D0385">
                            <w:pPr>
                              <w:ind w:left="720"/>
                            </w:pPr>
                            <w:r w:rsidRPr="006D0385">
                              <w:rPr>
                                <w:b/>
                                <w:bCs/>
                              </w:rPr>
                              <w:t>Answer</w:t>
                            </w:r>
                            <w:r>
                              <w:t xml:space="preserve">: No.  </w:t>
                            </w:r>
                            <w:r w:rsidR="00CF0B1D">
                              <w:t>The course materials, videos, and exams are not meant to be shared or transferred.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BAD4B" id="Text Box 49" o:spid="_x0000_s1040" type="#_x0000_t202" style="position:absolute;margin-left:323.65pt;margin-top:13.5pt;width:170.5pt;height:431.6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" fillcolor="#e7e6e6 [3214]" stroked="f" strokeweight=".5pt">
                <v:textbox>
                  <w:txbxContent>
                    <w:p w14:paraId="79881734" w14:textId="77777777" w:rsidR="006D0385" w:rsidRDefault="006D0385" w:rsidP="006D0385">
                      <w:pPr>
                        <w:spacing w:after="0"/>
                      </w:pPr>
                    </w:p>
                    <w:p w14:paraId="6D6FC546" w14:textId="77777777" w:rsidR="006D0385" w:rsidRPr="006D0385" w:rsidRDefault="006D0385" w:rsidP="006D0385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42EF1B19" w14:textId="7C12D526" w:rsidR="005D6CF9" w:rsidRDefault="00164D00" w:rsidP="009C15E1">
                      <w:r w:rsidRPr="00B06F52">
                        <w:rPr>
                          <w:b/>
                          <w:bCs/>
                        </w:rPr>
                        <w:t>Question:</w:t>
                      </w:r>
                      <w:r>
                        <w:t xml:space="preserve">  Do I have to purchase a course to buy a certification exam?</w:t>
                      </w:r>
                    </w:p>
                    <w:p w14:paraId="3B46E16F" w14:textId="6BC22247" w:rsidR="00164D00" w:rsidRDefault="00164D00" w:rsidP="006D0385">
                      <w:pPr>
                        <w:ind w:left="720"/>
                      </w:pPr>
                      <w:r w:rsidRPr="006D0385">
                        <w:rPr>
                          <w:b/>
                          <w:bCs/>
                        </w:rPr>
                        <w:t>Answer</w:t>
                      </w:r>
                      <w:r>
                        <w:t>: No</w:t>
                      </w:r>
                    </w:p>
                    <w:p w14:paraId="11A9E400" w14:textId="2BFF3137" w:rsidR="00164D00" w:rsidRDefault="00B06F52" w:rsidP="00164D00">
                      <w:r w:rsidRPr="00B06F52">
                        <w:rPr>
                          <w:b/>
                          <w:bCs/>
                        </w:rPr>
                        <w:t>Question:</w:t>
                      </w:r>
                      <w:r>
                        <w:t xml:space="preserve"> </w:t>
                      </w:r>
                      <w:r w:rsidR="00466391">
                        <w:t>Do all Mile2 courses map to a role-based career path?</w:t>
                      </w:r>
                    </w:p>
                    <w:p w14:paraId="77F72EED" w14:textId="35F9676D" w:rsidR="00466391" w:rsidRDefault="00466391" w:rsidP="006D0385">
                      <w:pPr>
                        <w:ind w:left="720"/>
                      </w:pPr>
                      <w:r w:rsidRPr="006D0385">
                        <w:rPr>
                          <w:b/>
                          <w:bCs/>
                        </w:rPr>
                        <w:t>Answer</w:t>
                      </w:r>
                      <w:r>
                        <w:t xml:space="preserve">: Yes.  You can find the career path and other courses associated with it at </w:t>
                      </w:r>
                      <w:hyperlink r:id="rId11" w:history="1">
                        <w:r w:rsidR="00B06F52" w:rsidRPr="003B253D">
                          <w:rPr>
                            <w:rStyle w:val="Hyperlink"/>
                          </w:rPr>
                          <w:t>www.mile2.com</w:t>
                        </w:r>
                      </w:hyperlink>
                      <w:r>
                        <w:t>.</w:t>
                      </w:r>
                    </w:p>
                    <w:p w14:paraId="2F5A4AEE" w14:textId="77777777" w:rsidR="006D0385" w:rsidRDefault="00B06F52" w:rsidP="00164D00">
                      <w:r w:rsidRPr="00936521">
                        <w:rPr>
                          <w:b/>
                          <w:bCs/>
                        </w:rPr>
                        <w:t>Question</w:t>
                      </w:r>
                      <w:r w:rsidR="0007778E" w:rsidRPr="00936521">
                        <w:rPr>
                          <w:b/>
                          <w:bCs/>
                        </w:rPr>
                        <w:t>:</w:t>
                      </w:r>
                      <w:r w:rsidR="0007778E">
                        <w:t xml:space="preserve">  Are all courses available as self-study courses?</w:t>
                      </w:r>
                    </w:p>
                    <w:p w14:paraId="31C66EB0" w14:textId="2B45C9C5" w:rsidR="0007778E" w:rsidRDefault="0007778E" w:rsidP="006D0385">
                      <w:pPr>
                        <w:ind w:left="720"/>
                      </w:pPr>
                      <w:r w:rsidRPr="006D0385">
                        <w:rPr>
                          <w:b/>
                          <w:bCs/>
                        </w:rPr>
                        <w:t>Answer</w:t>
                      </w:r>
                      <w:r>
                        <w:t>: Yes.  There is however 1 exception.  The Red Team vs Blue Team course is only available as a live class.</w:t>
                      </w:r>
                    </w:p>
                    <w:p w14:paraId="5C5ACCCA" w14:textId="0593E1FE" w:rsidR="00936521" w:rsidRDefault="00936521" w:rsidP="00164D00">
                      <w:r w:rsidRPr="00936521">
                        <w:rPr>
                          <w:b/>
                          <w:bCs/>
                        </w:rPr>
                        <w:t>Question:</w:t>
                      </w:r>
                      <w:r>
                        <w:t xml:space="preserve">  Are Mile2 courses transferable/shareable?</w:t>
                      </w:r>
                    </w:p>
                    <w:p w14:paraId="15518759" w14:textId="390A3E02" w:rsidR="00936521" w:rsidRDefault="00936521" w:rsidP="006D0385">
                      <w:pPr>
                        <w:ind w:left="720"/>
                      </w:pPr>
                      <w:r w:rsidRPr="006D0385">
                        <w:rPr>
                          <w:b/>
                          <w:bCs/>
                        </w:rPr>
                        <w:t>Answer</w:t>
                      </w:r>
                      <w:r>
                        <w:t xml:space="preserve">: No.  </w:t>
                      </w:r>
                      <w:r w:rsidR="00CF0B1D">
                        <w:t>The course materials, videos, and exams are not meant to be shared or transferred.</w:t>
                      </w:r>
                    </w:p>
                  </w:txbxContent>
                </v:textbox>
              </v:shape>
            </w:pict>
          </mc:Fallback>
        </mc:AlternateContent>
      </w:r>
      <w:r w:rsidR="00216C34" w:rsidRPr="005D6CF9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AA91923" wp14:editId="6F21F6B9">
                <wp:simplePos x="0" y="0"/>
                <wp:positionH relativeFrom="column">
                  <wp:posOffset>-382137</wp:posOffset>
                </wp:positionH>
                <wp:positionV relativeFrom="paragraph">
                  <wp:posOffset>169744</wp:posOffset>
                </wp:positionV>
                <wp:extent cx="2209800" cy="5486078"/>
                <wp:effectExtent l="0" t="0" r="0" b="63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48607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0B10B1" w14:textId="2AAE5246" w:rsidR="00C871F1" w:rsidRDefault="00C871F1" w:rsidP="001E6D13">
                            <w:pPr>
                              <w:spacing w:after="0"/>
                            </w:pPr>
                          </w:p>
                          <w:p w14:paraId="3233C6FD" w14:textId="77777777" w:rsidR="006D0385" w:rsidRPr="006D0385" w:rsidRDefault="006D0385" w:rsidP="006D038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96A95F3" w14:textId="514DDB0C" w:rsidR="003C1042" w:rsidRDefault="003C1042" w:rsidP="003C1042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ANAB (ANSI National Accreditation Board) ISO/IEC 17024 Aligned</w:t>
                            </w:r>
                          </w:p>
                          <w:p w14:paraId="09078018" w14:textId="52BDCCFB" w:rsidR="003C1042" w:rsidRDefault="003C1042" w:rsidP="003C1042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DoD 8140 / DCWF Work Role 212 — Cyber Defense Forensics Analyst</w:t>
                            </w:r>
                          </w:p>
                          <w:p w14:paraId="7FC9D316" w14:textId="4790DD9D" w:rsidR="003C1042" w:rsidRDefault="003C1042" w:rsidP="003C1042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NICE Cybersecurity Workforce Framework (NIST SP 800-181) Mapped</w:t>
                            </w:r>
                          </w:p>
                          <w:p w14:paraId="59A7C6B2" w14:textId="12FFF163" w:rsidR="00D33BBF" w:rsidRDefault="003C1042" w:rsidP="003C1042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Approved for DoD 8570 IA Workforce Improvement Program</w:t>
                            </w:r>
                          </w:p>
                          <w:p w14:paraId="544513A5" w14:textId="790F79CE" w:rsidR="00D33BBF" w:rsidRDefault="00D33BBF" w:rsidP="00D33BBF"/>
                          <w:p w14:paraId="22E5F845" w14:textId="77777777" w:rsidR="003C1042" w:rsidRPr="003C1042" w:rsidRDefault="003C1042" w:rsidP="00D33B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201BBF" w14:textId="77777777" w:rsidR="004D0876" w:rsidRPr="004D0876" w:rsidRDefault="004D0876" w:rsidP="004D087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4D0876">
                              <w:rPr>
                                <w:sz w:val="20"/>
                                <w:szCs w:val="20"/>
                              </w:rPr>
                              <w:t xml:space="preserve">Forensic Examiners </w:t>
                            </w:r>
                          </w:p>
                          <w:p w14:paraId="16D52FA7" w14:textId="77777777" w:rsidR="004D0876" w:rsidRPr="004D0876" w:rsidRDefault="004D0876" w:rsidP="004D087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4D0876">
                              <w:rPr>
                                <w:sz w:val="20"/>
                                <w:szCs w:val="20"/>
                              </w:rPr>
                              <w:t xml:space="preserve">IS Managers </w:t>
                            </w:r>
                          </w:p>
                          <w:p w14:paraId="0B91D52A" w14:textId="77777777" w:rsidR="004D0876" w:rsidRPr="004D0876" w:rsidRDefault="004D0876" w:rsidP="004D087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4D0876">
                              <w:rPr>
                                <w:sz w:val="20"/>
                                <w:szCs w:val="20"/>
                              </w:rPr>
                              <w:t xml:space="preserve">Network Auditors </w:t>
                            </w:r>
                          </w:p>
                          <w:p w14:paraId="61C0BE02" w14:textId="74AB6846" w:rsidR="00D33BBF" w:rsidRPr="004D0876" w:rsidRDefault="004D0876" w:rsidP="004D087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4D0876">
                              <w:rPr>
                                <w:sz w:val="20"/>
                                <w:szCs w:val="20"/>
                              </w:rPr>
                              <w:t>IT Managers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91923" id="Text Box 47" o:spid="_x0000_s1041" type="#_x0000_t202" style="position:absolute;margin-left:-30.1pt;margin-top:13.35pt;width:174pt;height:431.9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" fillcolor="#e7e6e6 [3214]" stroked="f" strokeweight=".5pt">
                <v:textbox>
                  <w:txbxContent>
                    <w:p w14:paraId="350B10B1" w14:textId="2AAE5246" w:rsidR="00C871F1" w:rsidRDefault="00C871F1" w:rsidP="001E6D13">
                      <w:pPr>
                        <w:spacing w:after="0"/>
                      </w:pPr>
                    </w:p>
                    <w:p w14:paraId="3233C6FD" w14:textId="77777777" w:rsidR="006D0385" w:rsidRPr="006D0385" w:rsidRDefault="006D0385" w:rsidP="006D038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796A95F3" w14:textId="514DDB0C" w:rsidR="003C1042" w:rsidRDefault="003C1042" w:rsidP="003C1042">
                      <w:pPr>
                        <w:pStyle w:val="ListParagraph"/>
                        <w:numPr>
                          <w:ilvl w:val="0"/>
                          <w:numId w:val="41"/>
                        </w:numPr>
                      </w:pPr>
                      <w:r>
                        <w:t>ANAB (ANSI National Accreditation Board) ISO/IEC 17024 Aligned</w:t>
                      </w:r>
                    </w:p>
                    <w:p w14:paraId="09078018" w14:textId="52BDCCFB" w:rsidR="003C1042" w:rsidRDefault="003C1042" w:rsidP="003C1042">
                      <w:pPr>
                        <w:pStyle w:val="ListParagraph"/>
                        <w:numPr>
                          <w:ilvl w:val="0"/>
                          <w:numId w:val="41"/>
                        </w:numPr>
                      </w:pPr>
                      <w:r>
                        <w:t>DoD 8140 / DCWF Work Role 212 — Cyber Defense Forensics Analyst</w:t>
                      </w:r>
                    </w:p>
                    <w:p w14:paraId="7FC9D316" w14:textId="4790DD9D" w:rsidR="003C1042" w:rsidRDefault="003C1042" w:rsidP="003C1042">
                      <w:pPr>
                        <w:pStyle w:val="ListParagraph"/>
                        <w:numPr>
                          <w:ilvl w:val="0"/>
                          <w:numId w:val="41"/>
                        </w:numPr>
                      </w:pPr>
                      <w:r>
                        <w:t>NICE Cybersecurity Workforce Framework (NIST SP 800-181) Mapped</w:t>
                      </w:r>
                    </w:p>
                    <w:p w14:paraId="59A7C6B2" w14:textId="12FFF163" w:rsidR="00D33BBF" w:rsidRDefault="003C1042" w:rsidP="003C1042">
                      <w:pPr>
                        <w:pStyle w:val="ListParagraph"/>
                        <w:numPr>
                          <w:ilvl w:val="0"/>
                          <w:numId w:val="41"/>
                        </w:numPr>
                      </w:pPr>
                      <w:r>
                        <w:t>Approved for DoD 8570 IA Workforce Improvement Program</w:t>
                      </w:r>
                    </w:p>
                    <w:p w14:paraId="544513A5" w14:textId="790F79CE" w:rsidR="00D33BBF" w:rsidRDefault="00D33BBF" w:rsidP="00D33BBF"/>
                    <w:p w14:paraId="22E5F845" w14:textId="77777777" w:rsidR="003C1042" w:rsidRPr="003C1042" w:rsidRDefault="003C1042" w:rsidP="00D33BB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C201BBF" w14:textId="77777777" w:rsidR="004D0876" w:rsidRPr="004D0876" w:rsidRDefault="004D0876" w:rsidP="004D0876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4D0876">
                        <w:rPr>
                          <w:sz w:val="20"/>
                          <w:szCs w:val="20"/>
                        </w:rPr>
                        <w:t xml:space="preserve">Forensic Examiners </w:t>
                      </w:r>
                    </w:p>
                    <w:p w14:paraId="16D52FA7" w14:textId="77777777" w:rsidR="004D0876" w:rsidRPr="004D0876" w:rsidRDefault="004D0876" w:rsidP="004D0876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4D0876">
                        <w:rPr>
                          <w:sz w:val="20"/>
                          <w:szCs w:val="20"/>
                        </w:rPr>
                        <w:t xml:space="preserve">IS Managers </w:t>
                      </w:r>
                    </w:p>
                    <w:p w14:paraId="0B91D52A" w14:textId="77777777" w:rsidR="004D0876" w:rsidRPr="004D0876" w:rsidRDefault="004D0876" w:rsidP="004D0876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4D0876">
                        <w:rPr>
                          <w:sz w:val="20"/>
                          <w:szCs w:val="20"/>
                        </w:rPr>
                        <w:t xml:space="preserve">Network Auditors </w:t>
                      </w:r>
                    </w:p>
                    <w:p w14:paraId="61C0BE02" w14:textId="74AB6846" w:rsidR="00D33BBF" w:rsidRPr="004D0876" w:rsidRDefault="004D0876" w:rsidP="004D0876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4D0876">
                        <w:rPr>
                          <w:sz w:val="20"/>
                          <w:szCs w:val="20"/>
                        </w:rPr>
                        <w:t>IT Managers</w:t>
                      </w:r>
                    </w:p>
                  </w:txbxContent>
                </v:textbox>
              </v:shape>
            </w:pict>
          </mc:Fallback>
        </mc:AlternateContent>
      </w:r>
      <w:r w:rsidR="008178FB" w:rsidRPr="005D6CF9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9CB392E" wp14:editId="7FF82C09">
                <wp:simplePos x="0" y="0"/>
                <wp:positionH relativeFrom="column">
                  <wp:posOffset>-393700</wp:posOffset>
                </wp:positionH>
                <wp:positionV relativeFrom="paragraph">
                  <wp:posOffset>75887</wp:posOffset>
                </wp:positionV>
                <wp:extent cx="6667500" cy="76200"/>
                <wp:effectExtent l="0" t="0" r="1905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76200"/>
                        </a:xfrm>
                        <a:prstGeom prst="rect">
                          <a:avLst/>
                        </a:prstGeom>
                        <a:solidFill>
                          <a:srgbClr val="37406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D9E4D" id="Rectangle 46" o:spid="_x0000_s1026" style="position:absolute;margin-left:-31pt;margin-top:6pt;width:525pt;height:6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" fillcolor="#374063" strokecolor="#1f3763 [1604]" strokeweight="1pt"/>
            </w:pict>
          </mc:Fallback>
        </mc:AlternateContent>
      </w:r>
    </w:p>
    <w:p w14:paraId="632C6AC3" w14:textId="3E2356A5" w:rsidR="00345262" w:rsidRDefault="00345262" w:rsidP="00EA48B5"/>
    <w:p w14:paraId="7625A9EA" w14:textId="55AF64E3" w:rsidR="00345262" w:rsidRDefault="00345262" w:rsidP="00EA48B5"/>
    <w:p w14:paraId="7F8CED7B" w14:textId="0479D680" w:rsidR="00C23030" w:rsidRPr="00C23030" w:rsidRDefault="00C23030" w:rsidP="00C23030"/>
    <w:p w14:paraId="7644453A" w14:textId="316ACA12" w:rsidR="00C23030" w:rsidRPr="00C23030" w:rsidRDefault="00C23030" w:rsidP="00C23030"/>
    <w:p w14:paraId="67C4096F" w14:textId="5E64336D" w:rsidR="00C23030" w:rsidRPr="00C23030" w:rsidRDefault="00C23030" w:rsidP="00C23030"/>
    <w:p w14:paraId="41F78074" w14:textId="0541A1C5" w:rsidR="00C23030" w:rsidRPr="00C23030" w:rsidRDefault="00C23030" w:rsidP="00C23030"/>
    <w:p w14:paraId="75C3895D" w14:textId="45836F8C" w:rsidR="00C23030" w:rsidRPr="00C23030" w:rsidRDefault="00C23030" w:rsidP="00C23030"/>
    <w:p w14:paraId="7A891D74" w14:textId="53321ED9" w:rsidR="00C23030" w:rsidRPr="00C23030" w:rsidRDefault="00C23030" w:rsidP="00C23030"/>
    <w:p w14:paraId="099E0DDB" w14:textId="1FEC4754" w:rsidR="00C23030" w:rsidRPr="00C23030" w:rsidRDefault="0061569B" w:rsidP="00C23030">
      <w:r w:rsidRPr="005D6CF9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ADDD4CB" wp14:editId="2FA8549E">
                <wp:simplePos x="0" y="0"/>
                <wp:positionH relativeFrom="column">
                  <wp:posOffset>1880870</wp:posOffset>
                </wp:positionH>
                <wp:positionV relativeFrom="paragraph">
                  <wp:posOffset>177483</wp:posOffset>
                </wp:positionV>
                <wp:extent cx="2171700" cy="56197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28371" w14:textId="57787DC9" w:rsidR="00A109DF" w:rsidRPr="00EF62EF" w:rsidRDefault="00A109DF" w:rsidP="00A109DF">
                            <w:pPr>
                              <w:jc w:val="center"/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Re-Certification Requirements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DD4CB" id="Text Box 53" o:spid="_x0000_s1042" type="#_x0000_t202" style="position:absolute;margin-left:148.1pt;margin-top:14pt;width:171pt;height:44.2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" filled="f" stroked="f" strokeweight=".5pt">
                <v:textbox>
                  <w:txbxContent>
                    <w:p w14:paraId="3EF28371" w14:textId="57787DC9" w:rsidR="00A109DF" w:rsidRPr="00EF62EF" w:rsidRDefault="00A109DF" w:rsidP="00A109DF">
                      <w:pPr>
                        <w:jc w:val="center"/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</w:pPr>
                      <w:r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Re-Certification Requirements</w:t>
                      </w:r>
                    </w:p>
                  </w:txbxContent>
                </v:textbox>
              </v:shape>
            </w:pict>
          </mc:Fallback>
        </mc:AlternateContent>
      </w:r>
    </w:p>
    <w:p w14:paraId="2D31A37E" w14:textId="46791F08" w:rsidR="00C23030" w:rsidRPr="00C23030" w:rsidRDefault="003C1042" w:rsidP="00C23030"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A61BF58" wp14:editId="779C81F1">
                <wp:simplePos x="0" y="0"/>
                <wp:positionH relativeFrom="column">
                  <wp:posOffset>-352425</wp:posOffset>
                </wp:positionH>
                <wp:positionV relativeFrom="paragraph">
                  <wp:posOffset>197168</wp:posOffset>
                </wp:positionV>
                <wp:extent cx="2171700" cy="3048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F71B80" w14:textId="501A6F09" w:rsidR="005F01F6" w:rsidRPr="00EF62EF" w:rsidRDefault="005F01F6" w:rsidP="005F01F6">
                            <w:pPr>
                              <w:jc w:val="center"/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axCondensed-Bold" w:hAnsi="DaxCondensed-Bold"/>
                                <w:color w:val="374063"/>
                                <w:sz w:val="32"/>
                                <w:szCs w:val="32"/>
                              </w:rPr>
                              <w:t>Who Should Attend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1BF58" id="Text Box 24" o:spid="_x0000_s1043" type="#_x0000_t202" style="position:absolute;margin-left:-27.75pt;margin-top:15.55pt;width:171pt;height:24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" filled="f" stroked="f" strokeweight=".5pt">
                <v:textbox>
                  <w:txbxContent>
                    <w:p w14:paraId="59F71B80" w14:textId="501A6F09" w:rsidR="005F01F6" w:rsidRPr="00EF62EF" w:rsidRDefault="005F01F6" w:rsidP="005F01F6">
                      <w:pPr>
                        <w:jc w:val="center"/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</w:pPr>
                      <w:r>
                        <w:rPr>
                          <w:rFonts w:ascii="DaxCondensed-Bold" w:hAnsi="DaxCondensed-Bold"/>
                          <w:color w:val="374063"/>
                          <w:sz w:val="32"/>
                          <w:szCs w:val="32"/>
                        </w:rPr>
                        <w:t>Who Should Attend</w:t>
                      </w:r>
                    </w:p>
                  </w:txbxContent>
                </v:textbox>
              </v:shape>
            </w:pict>
          </mc:Fallback>
        </mc:AlternateContent>
      </w:r>
    </w:p>
    <w:p w14:paraId="68AF0EDD" w14:textId="3B0BB778" w:rsidR="00C23030" w:rsidRPr="00C23030" w:rsidRDefault="00C23030" w:rsidP="00C23030"/>
    <w:p w14:paraId="2EDB2D9C" w14:textId="210D59F2" w:rsidR="00C23030" w:rsidRPr="00C23030" w:rsidRDefault="00C23030" w:rsidP="00C23030"/>
    <w:p w14:paraId="00F64B27" w14:textId="63DFC25F" w:rsidR="00C23030" w:rsidRPr="00C23030" w:rsidRDefault="00C23030" w:rsidP="00C23030"/>
    <w:p w14:paraId="3AEE0884" w14:textId="3A2A0AD3" w:rsidR="00C23030" w:rsidRPr="00C23030" w:rsidRDefault="00D33BBF" w:rsidP="00C23030"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0C9CF778" wp14:editId="3C395F71">
                <wp:simplePos x="0" y="0"/>
                <wp:positionH relativeFrom="column">
                  <wp:posOffset>-55880</wp:posOffset>
                </wp:positionH>
                <wp:positionV relativeFrom="paragraph">
                  <wp:posOffset>286703</wp:posOffset>
                </wp:positionV>
                <wp:extent cx="696036" cy="66874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036" cy="668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4B082" w14:textId="08DBA532" w:rsidR="0005711F" w:rsidRDefault="000571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5D154D" wp14:editId="7E968463">
                                  <wp:extent cx="506730" cy="506730"/>
                                  <wp:effectExtent l="0" t="0" r="7620" b="7620"/>
                                  <wp:docPr id="70" name="Picture 70" descr="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icture 27" descr="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6730" cy="506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9CF778" id="Text Box 29" o:spid="_x0000_s1044" type="#_x0000_t202" style="position:absolute;margin-left:-4.4pt;margin-top:22.6pt;width:54.8pt;height:52.65pt;z-index:2516582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" filled="f" stroked="f" strokeweight=".5pt">
                <v:textbox>
                  <w:txbxContent>
                    <w:p w14:paraId="3F44B082" w14:textId="08DBA532" w:rsidR="0005711F" w:rsidRDefault="0005711F">
                      <w:r>
                        <w:rPr>
                          <w:noProof/>
                        </w:rPr>
                        <w:drawing>
                          <wp:inline distT="0" distB="0" distL="0" distR="0" wp14:anchorId="6D5D154D" wp14:editId="7E968463">
                            <wp:extent cx="506730" cy="506730"/>
                            <wp:effectExtent l="0" t="0" r="7620" b="7620"/>
                            <wp:docPr id="70" name="Picture 70" descr="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icture 27" descr="Logo&#10;&#10;Description automatically generated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6730" cy="506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499FCD4" w14:textId="79EE0B6D" w:rsidR="00C23030" w:rsidRPr="00C23030" w:rsidRDefault="003C1042" w:rsidP="00C23030"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3E8078A" wp14:editId="3004206E">
                <wp:simplePos x="0" y="0"/>
                <wp:positionH relativeFrom="column">
                  <wp:posOffset>826453</wp:posOffset>
                </wp:positionH>
                <wp:positionV relativeFrom="paragraph">
                  <wp:posOffset>7620</wp:posOffset>
                </wp:positionV>
                <wp:extent cx="695960" cy="641350"/>
                <wp:effectExtent l="0" t="0" r="0" b="635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6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7E957" w14:textId="78E2F5A6" w:rsidR="00102F98" w:rsidRDefault="00102F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F6E029" wp14:editId="58526C7C">
                                  <wp:extent cx="506730" cy="506730"/>
                                  <wp:effectExtent l="0" t="0" r="7620" b="7620"/>
                                  <wp:docPr id="69" name="Picture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29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6730" cy="506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8078A" id="Text Box 74" o:spid="_x0000_s1045" type="#_x0000_t202" style="position:absolute;margin-left:65.1pt;margin-top:.6pt;width:54.8pt;height:50.5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" filled="f" stroked="f" strokeweight=".5pt">
                <v:textbox>
                  <w:txbxContent>
                    <w:p w14:paraId="6AC7E957" w14:textId="78E2F5A6" w:rsidR="00102F98" w:rsidRDefault="00102F98">
                      <w:r>
                        <w:rPr>
                          <w:noProof/>
                        </w:rPr>
                        <w:drawing>
                          <wp:inline distT="0" distB="0" distL="0" distR="0" wp14:anchorId="35F6E029" wp14:editId="58526C7C">
                            <wp:extent cx="506730" cy="506730"/>
                            <wp:effectExtent l="0" t="0" r="7620" b="7620"/>
                            <wp:docPr id="69" name="Picture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29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6730" cy="506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A4B26C" w14:textId="5B98C6DF" w:rsidR="00C23030" w:rsidRPr="00C23030" w:rsidRDefault="00D33BBF" w:rsidP="00C23030"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8D59C66" wp14:editId="4BBC3E42">
                <wp:simplePos x="0" y="0"/>
                <wp:positionH relativeFrom="column">
                  <wp:posOffset>-63500</wp:posOffset>
                </wp:positionH>
                <wp:positionV relativeFrom="paragraph">
                  <wp:posOffset>306388</wp:posOffset>
                </wp:positionV>
                <wp:extent cx="695960" cy="641350"/>
                <wp:effectExtent l="0" t="0" r="0" b="635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6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301B26" w14:textId="4FB294F9" w:rsidR="009F5C14" w:rsidRDefault="009F5C14" w:rsidP="009F5C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09E35C" wp14:editId="59F22F45">
                                  <wp:extent cx="506730" cy="506730"/>
                                  <wp:effectExtent l="0" t="0" r="7620" b="7620"/>
                                  <wp:docPr id="72" name="Picture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" name="Picture 41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6730" cy="506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59C66" id="Text Box 77" o:spid="_x0000_s1046" type="#_x0000_t202" style="position:absolute;margin-left:-5pt;margin-top:24.15pt;width:54.8pt;height:50.5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" filled="f" stroked="f" strokeweight=".5pt">
                <v:textbox>
                  <w:txbxContent>
                    <w:p w14:paraId="74301B26" w14:textId="4FB294F9" w:rsidR="009F5C14" w:rsidRDefault="009F5C14" w:rsidP="009F5C14">
                      <w:r>
                        <w:rPr>
                          <w:noProof/>
                        </w:rPr>
                        <w:drawing>
                          <wp:inline distT="0" distB="0" distL="0" distR="0" wp14:anchorId="1109E35C" wp14:editId="59F22F45">
                            <wp:extent cx="506730" cy="506730"/>
                            <wp:effectExtent l="0" t="0" r="7620" b="7620"/>
                            <wp:docPr id="72" name="Picture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" name="Picture 41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6730" cy="506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25B3533" w14:textId="0F124A62" w:rsidR="00C23030" w:rsidRPr="00C23030" w:rsidRDefault="003C1042" w:rsidP="00C23030"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17733AC" wp14:editId="12AF3D55">
                <wp:simplePos x="0" y="0"/>
                <wp:positionH relativeFrom="column">
                  <wp:posOffset>823913</wp:posOffset>
                </wp:positionH>
                <wp:positionV relativeFrom="paragraph">
                  <wp:posOffset>17145</wp:posOffset>
                </wp:positionV>
                <wp:extent cx="695960" cy="641350"/>
                <wp:effectExtent l="0" t="0" r="0" b="635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6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6B717" w14:textId="37CC68EC" w:rsidR="009F5C14" w:rsidRDefault="009F5C14" w:rsidP="009F5C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E1F024" wp14:editId="21DC32AD">
                                  <wp:extent cx="506730" cy="506730"/>
                                  <wp:effectExtent l="0" t="0" r="7620" b="7620"/>
                                  <wp:docPr id="71" name="Picture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Picture 43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6730" cy="506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733AC" id="Text Box 75" o:spid="_x0000_s1047" type="#_x0000_t202" style="position:absolute;margin-left:64.9pt;margin-top:1.35pt;width:54.8pt;height:50.5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" filled="f" stroked="f" strokeweight=".5pt">
                <v:textbox>
                  <w:txbxContent>
                    <w:p w14:paraId="2836B717" w14:textId="37CC68EC" w:rsidR="009F5C14" w:rsidRDefault="009F5C14" w:rsidP="009F5C14">
                      <w:r>
                        <w:rPr>
                          <w:noProof/>
                        </w:rPr>
                        <w:drawing>
                          <wp:inline distT="0" distB="0" distL="0" distR="0" wp14:anchorId="37E1F024" wp14:editId="21DC32AD">
                            <wp:extent cx="506730" cy="506730"/>
                            <wp:effectExtent l="0" t="0" r="7620" b="7620"/>
                            <wp:docPr id="71" name="Picture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Picture 43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6730" cy="506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38CD4B" w14:textId="219AE2EB" w:rsidR="00C23030" w:rsidRPr="00C23030" w:rsidRDefault="00C23030" w:rsidP="00C23030"/>
    <w:p w14:paraId="1F576037" w14:textId="75F96C0F" w:rsidR="00C23030" w:rsidRPr="00C23030" w:rsidRDefault="00216C34" w:rsidP="00C23030"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5D9708AB" wp14:editId="0B74BDC4">
                <wp:simplePos x="0" y="0"/>
                <wp:positionH relativeFrom="column">
                  <wp:posOffset>-31750</wp:posOffset>
                </wp:positionH>
                <wp:positionV relativeFrom="paragraph">
                  <wp:posOffset>242892</wp:posOffset>
                </wp:positionV>
                <wp:extent cx="6064250" cy="38735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0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EF8DF9" w14:textId="26321D31" w:rsidR="00A450A0" w:rsidRPr="001469D6" w:rsidRDefault="00A450A0" w:rsidP="001469D6">
                            <w:pPr>
                              <w:jc w:val="center"/>
                              <w:rPr>
                                <w:rFonts w:ascii="DaxCondensed-Bold" w:hAnsi="DaxCondensed-Bold"/>
                                <w:color w:val="374063"/>
                                <w:sz w:val="36"/>
                                <w:szCs w:val="36"/>
                              </w:rPr>
                            </w:pPr>
                            <w:r w:rsidRPr="001469D6">
                              <w:rPr>
                                <w:rFonts w:ascii="DaxCondensed-Bold" w:hAnsi="DaxCondensed-Bold"/>
                                <w:color w:val="374063"/>
                                <w:sz w:val="36"/>
                                <w:szCs w:val="36"/>
                              </w:rPr>
                              <w:t>C</w:t>
                            </w:r>
                            <w:r w:rsidR="00AA4A02" w:rsidRPr="001469D6">
                              <w:rPr>
                                <w:rFonts w:ascii="DaxCondensed-Bold" w:hAnsi="DaxCondensed-Bold"/>
                                <w:color w:val="374063"/>
                                <w:sz w:val="36"/>
                                <w:szCs w:val="36"/>
                              </w:rPr>
                              <w:t>ourse and Certification Learning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708AB" id="Text Box 60" o:spid="_x0000_s1048" type="#_x0000_t202" style="position:absolute;margin-left:-2.5pt;margin-top:19.15pt;width:477.5pt;height:30.5pt;z-index:25165827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" fillcolor="white [3201]" stroked="f" strokeweight=".5pt">
                <v:textbox>
                  <w:txbxContent>
                    <w:p w14:paraId="1BEF8DF9" w14:textId="26321D31" w:rsidR="00A450A0" w:rsidRPr="001469D6" w:rsidRDefault="00A450A0" w:rsidP="001469D6">
                      <w:pPr>
                        <w:jc w:val="center"/>
                        <w:rPr>
                          <w:rFonts w:ascii="DaxCondensed-Bold" w:hAnsi="DaxCondensed-Bold"/>
                          <w:color w:val="374063"/>
                          <w:sz w:val="36"/>
                          <w:szCs w:val="36"/>
                        </w:rPr>
                      </w:pPr>
                      <w:r w:rsidRPr="001469D6">
                        <w:rPr>
                          <w:rFonts w:ascii="DaxCondensed-Bold" w:hAnsi="DaxCondensed-Bold"/>
                          <w:color w:val="374063"/>
                          <w:sz w:val="36"/>
                          <w:szCs w:val="36"/>
                        </w:rPr>
                        <w:t>C</w:t>
                      </w:r>
                      <w:r w:rsidR="00AA4A02" w:rsidRPr="001469D6">
                        <w:rPr>
                          <w:rFonts w:ascii="DaxCondensed-Bold" w:hAnsi="DaxCondensed-Bold"/>
                          <w:color w:val="374063"/>
                          <w:sz w:val="36"/>
                          <w:szCs w:val="36"/>
                        </w:rPr>
                        <w:t>ourse and Certification Learning Options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4FABD11E" w14:textId="26232BC9" w:rsidR="00C23030" w:rsidRPr="00C23030" w:rsidRDefault="002D4B7A" w:rsidP="00C23030"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132EECF" wp14:editId="54DF2828">
                <wp:simplePos x="0" y="0"/>
                <wp:positionH relativeFrom="column">
                  <wp:posOffset>-114300</wp:posOffset>
                </wp:positionH>
                <wp:positionV relativeFrom="paragraph">
                  <wp:posOffset>315917</wp:posOffset>
                </wp:positionV>
                <wp:extent cx="1873250" cy="173355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2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5156B7" w14:textId="719D15D5" w:rsidR="008D3942" w:rsidRDefault="008D394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5B7069" wp14:editId="2CA52470">
                                  <wp:extent cx="1635760" cy="1635760"/>
                                  <wp:effectExtent l="0" t="0" r="2540" b="2540"/>
                                  <wp:docPr id="55" name="Picture 55" descr="Graphical user interface, applicati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" name="Picture 55" descr="Graphical user interface, applicati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5760" cy="163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32EECF" id="Text Box 54" o:spid="_x0000_s1049" type="#_x0000_t202" style="position:absolute;margin-left:-9pt;margin-top:24.9pt;width:147.5pt;height:136.5pt;z-index:2516582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" fillcolor="white [3201]" stroked="f" strokeweight=".5pt">
                <v:textbox>
                  <w:txbxContent>
                    <w:p w14:paraId="1B5156B7" w14:textId="719D15D5" w:rsidR="008D3942" w:rsidRDefault="008D3942">
                      <w:r>
                        <w:rPr>
                          <w:noProof/>
                        </w:rPr>
                        <w:drawing>
                          <wp:inline distT="0" distB="0" distL="0" distR="0" wp14:anchorId="325B7069" wp14:editId="2CA52470">
                            <wp:extent cx="1635760" cy="1635760"/>
                            <wp:effectExtent l="0" t="0" r="2540" b="2540"/>
                            <wp:docPr id="55" name="Picture 55" descr="Graphical user interface, applicati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" name="Picture 55" descr="Graphical user interface, application&#10;&#10;Description automatically generated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5760" cy="1635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A38AFA4" w14:textId="1B613255" w:rsidR="00C23030" w:rsidRPr="00C23030" w:rsidRDefault="00FB1F3E" w:rsidP="00C23030"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B18A0E8" wp14:editId="2E80DA5F">
                <wp:simplePos x="0" y="0"/>
                <wp:positionH relativeFrom="column">
                  <wp:posOffset>2120900</wp:posOffset>
                </wp:positionH>
                <wp:positionV relativeFrom="paragraph">
                  <wp:posOffset>22538</wp:posOffset>
                </wp:positionV>
                <wp:extent cx="1873250" cy="173355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2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7FCB9" w14:textId="77777777" w:rsidR="007105A8" w:rsidRDefault="007105A8" w:rsidP="007105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2211C5" wp14:editId="0EE93C87">
                                  <wp:extent cx="1635760" cy="1635760"/>
                                  <wp:effectExtent l="0" t="0" r="2540" b="2540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Picture 57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5760" cy="163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18A0E8" id="Text Box 56" o:spid="_x0000_s1050" type="#_x0000_t202" style="position:absolute;margin-left:167pt;margin-top:1.75pt;width:147.5pt;height:136.5pt;z-index:2516582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" fillcolor="white [3201]" stroked="f" strokeweight=".5pt">
                <v:textbox>
                  <w:txbxContent>
                    <w:p w14:paraId="62E7FCB9" w14:textId="77777777" w:rsidR="007105A8" w:rsidRDefault="007105A8" w:rsidP="007105A8">
                      <w:r>
                        <w:rPr>
                          <w:noProof/>
                        </w:rPr>
                        <w:drawing>
                          <wp:inline distT="0" distB="0" distL="0" distR="0" wp14:anchorId="712211C5" wp14:editId="0EE93C87">
                            <wp:extent cx="1635760" cy="1635760"/>
                            <wp:effectExtent l="0" t="0" r="2540" b="2540"/>
                            <wp:docPr id="57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Picture 57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5760" cy="1635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32A6EE6A" wp14:editId="79847712">
                <wp:simplePos x="0" y="0"/>
                <wp:positionH relativeFrom="column">
                  <wp:posOffset>4292600</wp:posOffset>
                </wp:positionH>
                <wp:positionV relativeFrom="paragraph">
                  <wp:posOffset>9847</wp:posOffset>
                </wp:positionV>
                <wp:extent cx="1873250" cy="173355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2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4105B" w14:textId="77777777" w:rsidR="004E3425" w:rsidRDefault="004E3425" w:rsidP="004E34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C129D1" wp14:editId="65DB744F">
                                  <wp:extent cx="1635760" cy="1635760"/>
                                  <wp:effectExtent l="0" t="0" r="2540" b="2540"/>
                                  <wp:docPr id="59" name="Pictur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Picture 59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5760" cy="163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A6EE6A" id="Text Box 58" o:spid="_x0000_s1051" type="#_x0000_t202" style="position:absolute;margin-left:338pt;margin-top:.8pt;width:147.5pt;height:136.5pt;z-index:2516582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" fillcolor="white [3201]" stroked="f" strokeweight=".5pt">
                <v:textbox>
                  <w:txbxContent>
                    <w:p w14:paraId="7964105B" w14:textId="77777777" w:rsidR="004E3425" w:rsidRDefault="004E3425" w:rsidP="004E3425">
                      <w:r>
                        <w:rPr>
                          <w:noProof/>
                        </w:rPr>
                        <w:drawing>
                          <wp:inline distT="0" distB="0" distL="0" distR="0" wp14:anchorId="06C129D1" wp14:editId="65DB744F">
                            <wp:extent cx="1635760" cy="1635760"/>
                            <wp:effectExtent l="0" t="0" r="2540" b="2540"/>
                            <wp:docPr id="59" name="Pictur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Picture 59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5760" cy="1635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190937" w14:textId="03834D3D" w:rsidR="00C23030" w:rsidRPr="00C23030" w:rsidRDefault="00C23030" w:rsidP="00C23030"/>
    <w:p w14:paraId="5F36D0DC" w14:textId="54F76E7F" w:rsidR="00C23030" w:rsidRDefault="00C23030" w:rsidP="00C23030"/>
    <w:p w14:paraId="3356F187" w14:textId="2BC8BEE1" w:rsidR="00C23030" w:rsidRDefault="00C23030" w:rsidP="00C23030">
      <w:pPr>
        <w:tabs>
          <w:tab w:val="left" w:pos="6495"/>
        </w:tabs>
      </w:pPr>
      <w:r>
        <w:tab/>
      </w:r>
    </w:p>
    <w:p w14:paraId="4F4F98A0" w14:textId="5BAF1B0E" w:rsidR="00C23030" w:rsidRDefault="00C23030" w:rsidP="00C23030">
      <w:pPr>
        <w:tabs>
          <w:tab w:val="left" w:pos="6495"/>
        </w:tabs>
      </w:pPr>
    </w:p>
    <w:p w14:paraId="61809E8B" w14:textId="75DBB5F5" w:rsidR="00C23030" w:rsidRDefault="00C23030" w:rsidP="00C23030">
      <w:pPr>
        <w:tabs>
          <w:tab w:val="left" w:pos="6495"/>
        </w:tabs>
      </w:pPr>
    </w:p>
    <w:p w14:paraId="5F9761B1" w14:textId="39526E99" w:rsidR="00C23030" w:rsidRDefault="00C23030" w:rsidP="00C23030">
      <w:pPr>
        <w:tabs>
          <w:tab w:val="left" w:pos="6495"/>
        </w:tabs>
      </w:pPr>
    </w:p>
    <w:p w14:paraId="6B8C3828" w14:textId="77777777" w:rsidR="00B23D0C" w:rsidRPr="00B23D0C" w:rsidRDefault="00B23D0C" w:rsidP="00B23D0C">
      <w:pPr>
        <w:spacing w:before="40" w:after="40"/>
        <w:rPr>
          <w:sz w:val="24"/>
          <w:szCs w:val="24"/>
        </w:rPr>
      </w:pPr>
    </w:p>
    <w:p w14:paraId="74A8A89C" w14:textId="4F09050E" w:rsidR="00B23D0C" w:rsidRDefault="00B23D0C" w:rsidP="00B23D0C">
      <w:pPr>
        <w:tabs>
          <w:tab w:val="left" w:pos="6495"/>
        </w:tabs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Upon Completion</w:t>
      </w:r>
    </w:p>
    <w:p w14:paraId="7D310A49" w14:textId="77777777" w:rsidR="00B23D0C" w:rsidRPr="00B23D0C" w:rsidRDefault="00B23D0C" w:rsidP="00B23D0C">
      <w:pPr>
        <w:spacing w:after="0"/>
        <w:rPr>
          <w:sz w:val="24"/>
          <w:szCs w:val="24"/>
        </w:rPr>
      </w:pPr>
    </w:p>
    <w:p w14:paraId="64525DE8" w14:textId="04B26704" w:rsidR="00A578BC" w:rsidRDefault="00A578BC" w:rsidP="00A578BC">
      <w:pPr>
        <w:spacing w:before="40" w:after="40"/>
        <w:rPr>
          <w:sz w:val="24"/>
          <w:szCs w:val="24"/>
        </w:rPr>
      </w:pPr>
      <w:r w:rsidRPr="00A578BC">
        <w:rPr>
          <w:sz w:val="24"/>
          <w:szCs w:val="24"/>
        </w:rPr>
        <w:t xml:space="preserve">Upon completion of the C)CFTA program, candidates will be equipped to sit for the C)CFTA certification exam and will possess the practical skills required to perform network-based forensic investigations in enterprise and government environments. </w:t>
      </w:r>
      <w:r w:rsidR="00E84304">
        <w:rPr>
          <w:sz w:val="24"/>
          <w:szCs w:val="24"/>
        </w:rPr>
        <w:t>Candidates</w:t>
      </w:r>
      <w:r w:rsidRPr="00A578BC">
        <w:rPr>
          <w:sz w:val="24"/>
          <w:szCs w:val="24"/>
        </w:rPr>
        <w:t xml:space="preserve"> will be able to:</w:t>
      </w:r>
    </w:p>
    <w:p w14:paraId="2CD0B9EB" w14:textId="77777777" w:rsidR="00A578BC" w:rsidRPr="00A578BC" w:rsidRDefault="00A578BC" w:rsidP="00A578BC">
      <w:pPr>
        <w:spacing w:before="40" w:after="40"/>
        <w:rPr>
          <w:sz w:val="24"/>
          <w:szCs w:val="24"/>
        </w:rPr>
      </w:pPr>
    </w:p>
    <w:p w14:paraId="46E96ADE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>Acquire, preserve, and maintain chain of custody for network-based digital evidence including PCAPs, flow records, and log exports</w:t>
      </w:r>
    </w:p>
    <w:p w14:paraId="03B59B79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>Apply the OSCAR investigative methodology to structure and document network forensics investigations from evidence collection through formal reporting</w:t>
      </w:r>
    </w:p>
    <w:p w14:paraId="691A15BF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 xml:space="preserve">Perform deep packet analysis using Wireshark, </w:t>
      </w:r>
      <w:proofErr w:type="spellStart"/>
      <w:r w:rsidRPr="00A578BC">
        <w:rPr>
          <w:color w:val="333333"/>
          <w:sz w:val="24"/>
          <w:szCs w:val="24"/>
        </w:rPr>
        <w:t>tshark</w:t>
      </w:r>
      <w:proofErr w:type="spellEnd"/>
      <w:r w:rsidRPr="00A578BC">
        <w:rPr>
          <w:color w:val="333333"/>
          <w:sz w:val="24"/>
          <w:szCs w:val="24"/>
        </w:rPr>
        <w:t xml:space="preserve">, and </w:t>
      </w:r>
      <w:proofErr w:type="spellStart"/>
      <w:r w:rsidRPr="00A578BC">
        <w:rPr>
          <w:color w:val="333333"/>
          <w:sz w:val="24"/>
          <w:szCs w:val="24"/>
        </w:rPr>
        <w:t>tcpdump</w:t>
      </w:r>
      <w:proofErr w:type="spellEnd"/>
      <w:r w:rsidRPr="00A578BC">
        <w:rPr>
          <w:color w:val="333333"/>
          <w:sz w:val="24"/>
          <w:szCs w:val="24"/>
        </w:rPr>
        <w:t xml:space="preserve"> — including BPF filtering, protocol dissection, stream reassembly, and object extraction</w:t>
      </w:r>
    </w:p>
    <w:p w14:paraId="28C12158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 xml:space="preserve">Analyze NetFlow, IPFIX, and </w:t>
      </w:r>
      <w:proofErr w:type="spellStart"/>
      <w:r w:rsidRPr="00A578BC">
        <w:rPr>
          <w:color w:val="333333"/>
          <w:sz w:val="24"/>
          <w:szCs w:val="24"/>
        </w:rPr>
        <w:t>sFlow</w:t>
      </w:r>
      <w:proofErr w:type="spellEnd"/>
      <w:r w:rsidRPr="00A578BC">
        <w:rPr>
          <w:color w:val="333333"/>
          <w:sz w:val="24"/>
          <w:szCs w:val="24"/>
        </w:rPr>
        <w:t xml:space="preserve"> records to detect lateral movement, exfiltration, and anomalous behavior</w:t>
      </w:r>
    </w:p>
    <w:p w14:paraId="14290876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>Deploy and query the Zeek (Bro) NSM framework to produce structured logs for forensic investigation</w:t>
      </w:r>
    </w:p>
    <w:p w14:paraId="05364208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>Configure and analyze Snort and Suricata for intrusion detection, alert triage, and custom rule development</w:t>
      </w:r>
    </w:p>
    <w:p w14:paraId="0D8FD200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>Correlate firewall logs, proxy logs, web server logs, and Windows Event Log data across multiple sources into a unified forensic timeline</w:t>
      </w:r>
    </w:p>
    <w:p w14:paraId="6177FA1A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>Identify and investigate C2 channels, covert tunneling (DNS, ICMP), malware beaconing, ransomware kill chain evidence, and phishing artifacts in packet captures</w:t>
      </w:r>
    </w:p>
    <w:p w14:paraId="52C2A8D0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 xml:space="preserve">Reconstruct network intrusion timelines using SOF-ELK and </w:t>
      </w:r>
      <w:proofErr w:type="spellStart"/>
      <w:r w:rsidRPr="00A578BC">
        <w:rPr>
          <w:color w:val="333333"/>
          <w:sz w:val="24"/>
          <w:szCs w:val="24"/>
        </w:rPr>
        <w:t>Timesketch</w:t>
      </w:r>
      <w:proofErr w:type="spellEnd"/>
      <w:r w:rsidRPr="00A578BC">
        <w:rPr>
          <w:color w:val="333333"/>
          <w:sz w:val="24"/>
          <w:szCs w:val="24"/>
        </w:rPr>
        <w:t>, and detect anti-forensics evasion techniques on the wire</w:t>
      </w:r>
    </w:p>
    <w:p w14:paraId="10D30696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>Conduct enterprise-scale triage using RITA for automated beacon detection across distributed Zeek sensor logs</w:t>
      </w:r>
    </w:p>
    <w:p w14:paraId="0AB065DD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>Apply wireless network forensics techniques to 802.11 captures including attack detection, rogue AP identification, and WPA handshake analysis</w:t>
      </w:r>
    </w:p>
    <w:p w14:paraId="2C4079B2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>Analyze cloud network evidence sources including VPC flow logs, CloudTrail, Azure Activity Logs, GCP Audit Logs, and container/Kubernetes network forensics</w:t>
      </w:r>
    </w:p>
    <w:p w14:paraId="40897429" w14:textId="77777777" w:rsidR="00A578BC" w:rsidRPr="00A578BC" w:rsidRDefault="00A578BC" w:rsidP="00A578BC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sz w:val="24"/>
          <w:szCs w:val="24"/>
        </w:rPr>
      </w:pPr>
      <w:r w:rsidRPr="00A578BC">
        <w:rPr>
          <w:color w:val="333333"/>
          <w:sz w:val="24"/>
          <w:szCs w:val="24"/>
        </w:rPr>
        <w:t>Map investigative findings to MITRE ATT&amp;CK techniques and produce structured forensic reports for technical, executive, and legal audiences</w:t>
      </w:r>
    </w:p>
    <w:p w14:paraId="3BD7587A" w14:textId="23DA0BD3" w:rsidR="003C1042" w:rsidRDefault="003C1042">
      <w:pPr>
        <w:rPr>
          <w:sz w:val="24"/>
          <w:szCs w:val="24"/>
        </w:rPr>
      </w:pPr>
    </w:p>
    <w:p w14:paraId="1CDF653C" w14:textId="3889050D" w:rsidR="00B23D0C" w:rsidRDefault="00B23D0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B93A234" w14:textId="77777777" w:rsidR="00A562A1" w:rsidRDefault="00A562A1" w:rsidP="00CC28A5">
      <w:pPr>
        <w:tabs>
          <w:tab w:val="left" w:pos="6495"/>
        </w:tabs>
        <w:spacing w:after="0"/>
        <w:rPr>
          <w:sz w:val="24"/>
          <w:szCs w:val="24"/>
        </w:rPr>
      </w:pPr>
    </w:p>
    <w:p w14:paraId="079CB230" w14:textId="1B82AFF2" w:rsidR="00755771" w:rsidRDefault="00755771" w:rsidP="00CC28A5">
      <w:pPr>
        <w:tabs>
          <w:tab w:val="left" w:pos="6495"/>
        </w:tabs>
        <w:spacing w:after="0"/>
        <w:rPr>
          <w:b/>
          <w:bCs/>
          <w:sz w:val="36"/>
          <w:szCs w:val="36"/>
        </w:rPr>
      </w:pPr>
      <w:r w:rsidRPr="00CC28A5">
        <w:rPr>
          <w:b/>
          <w:bCs/>
          <w:sz w:val="36"/>
          <w:szCs w:val="36"/>
        </w:rPr>
        <w:t>Detailed Course Outline</w:t>
      </w:r>
    </w:p>
    <w:p w14:paraId="1733BBE2" w14:textId="77777777" w:rsidR="00DB6DA4" w:rsidRPr="00DB6DA4" w:rsidRDefault="00DB6DA4" w:rsidP="00CC28A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248357A8" w14:textId="45230645" w:rsidR="004C5008" w:rsidRDefault="004C5008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Module 00: </w:t>
      </w:r>
      <w:r w:rsidRPr="007033CD">
        <w:rPr>
          <w:rFonts w:cstheme="minorHAnsi"/>
          <w:sz w:val="28"/>
          <w:szCs w:val="28"/>
        </w:rPr>
        <w:t>Course Introduction</w:t>
      </w:r>
    </w:p>
    <w:p w14:paraId="02AF5030" w14:textId="77777777" w:rsidR="004C5008" w:rsidRDefault="004C5008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</w:p>
    <w:p w14:paraId="7A92E13A" w14:textId="1639050C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>Module 01: Network Forensics Foundations</w:t>
      </w:r>
    </w:p>
    <w:p w14:paraId="6FD77863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01: What </w:t>
      </w:r>
      <w:proofErr w:type="gramStart"/>
      <w:r w:rsidRPr="002130C5">
        <w:rPr>
          <w:rFonts w:cstheme="minorHAnsi"/>
          <w:sz w:val="24"/>
          <w:szCs w:val="24"/>
        </w:rPr>
        <w:t>Is</w:t>
      </w:r>
      <w:proofErr w:type="gramEnd"/>
      <w:r w:rsidRPr="002130C5">
        <w:rPr>
          <w:rFonts w:cstheme="minorHAnsi"/>
          <w:sz w:val="24"/>
          <w:szCs w:val="24"/>
        </w:rPr>
        <w:t xml:space="preserve"> Network Forensics?</w:t>
      </w:r>
    </w:p>
    <w:p w14:paraId="383253CB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02: The Threat Analyst Role &amp; Adversary Landscape</w:t>
      </w:r>
    </w:p>
    <w:p w14:paraId="7DC566E3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03: Scope &amp; Applicability</w:t>
      </w:r>
    </w:p>
    <w:p w14:paraId="190911FF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04: Tools Overview</w:t>
      </w:r>
    </w:p>
    <w:p w14:paraId="0C041D1C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14DD7ADD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>Module 02: Digital Evidence &amp; Investigative Methodology</w:t>
      </w:r>
    </w:p>
    <w:p w14:paraId="0FBF32E6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01: Types of Digital Evidence</w:t>
      </w:r>
    </w:p>
    <w:p w14:paraId="35106764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02: Network Evidence Challenges</w:t>
      </w:r>
    </w:p>
    <w:p w14:paraId="515B25E4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03: Evidence Handling &amp; Legal Authority</w:t>
      </w:r>
    </w:p>
    <w:p w14:paraId="30C98F5E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04: OSCAR Investigative Methodology</w:t>
      </w:r>
    </w:p>
    <w:p w14:paraId="3F8DE66F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41CE0FA2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>Module 03: Network Evidence Sources &amp; Physical Interception</w:t>
      </w:r>
    </w:p>
    <w:p w14:paraId="193A957E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01: Sources of Network-Based Evidence</w:t>
      </w:r>
    </w:p>
    <w:p w14:paraId="7785BBDE" w14:textId="77777777" w:rsidR="00DB6DA4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02: Physical Interception Methods</w:t>
      </w:r>
    </w:p>
    <w:p w14:paraId="26FB17DB" w14:textId="59B5738D" w:rsidR="002A6C98" w:rsidRPr="002A6C98" w:rsidRDefault="002A6C98" w:rsidP="002A6C98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A6C98">
        <w:rPr>
          <w:rFonts w:cstheme="minorHAnsi"/>
          <w:sz w:val="24"/>
          <w:szCs w:val="24"/>
        </w:rPr>
        <w:t xml:space="preserve">Section </w:t>
      </w:r>
      <w:r>
        <w:rPr>
          <w:rFonts w:cstheme="minorHAnsi"/>
          <w:sz w:val="24"/>
          <w:szCs w:val="24"/>
        </w:rPr>
        <w:t>0</w:t>
      </w:r>
      <w:r w:rsidRPr="002A6C98">
        <w:rPr>
          <w:rFonts w:cstheme="minorHAnsi"/>
          <w:sz w:val="24"/>
          <w:szCs w:val="24"/>
        </w:rPr>
        <w:t xml:space="preserve">3: </w:t>
      </w:r>
      <w:proofErr w:type="spellStart"/>
      <w:r w:rsidRPr="002A6C98">
        <w:rPr>
          <w:rFonts w:cstheme="minorHAnsi"/>
          <w:sz w:val="24"/>
          <w:szCs w:val="24"/>
        </w:rPr>
        <w:t>Tcpdump</w:t>
      </w:r>
      <w:proofErr w:type="spellEnd"/>
      <w:r w:rsidRPr="002A6C98">
        <w:rPr>
          <w:rFonts w:cstheme="minorHAnsi"/>
          <w:sz w:val="24"/>
          <w:szCs w:val="24"/>
        </w:rPr>
        <w:t xml:space="preserve"> &amp; Capture Management</w:t>
      </w:r>
    </w:p>
    <w:p w14:paraId="6DBEEAFF" w14:textId="77777777" w:rsidR="00DB6DA4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04: Interception Hardware &amp; Infrastructure</w:t>
      </w:r>
    </w:p>
    <w:p w14:paraId="4326198F" w14:textId="1D0EB409" w:rsidR="002A6C98" w:rsidRPr="002A6C98" w:rsidRDefault="002A6C98" w:rsidP="002A6C98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A6C98">
        <w:rPr>
          <w:rFonts w:cstheme="minorHAnsi"/>
          <w:sz w:val="24"/>
          <w:szCs w:val="24"/>
        </w:rPr>
        <w:t xml:space="preserve">Section </w:t>
      </w:r>
      <w:r>
        <w:rPr>
          <w:rFonts w:cstheme="minorHAnsi"/>
          <w:sz w:val="24"/>
          <w:szCs w:val="24"/>
        </w:rPr>
        <w:t>0</w:t>
      </w:r>
      <w:r w:rsidRPr="002A6C98">
        <w:rPr>
          <w:rFonts w:cstheme="minorHAnsi"/>
          <w:sz w:val="24"/>
          <w:szCs w:val="24"/>
        </w:rPr>
        <w:t>5: Live Acquisition &amp; Chain of Custody</w:t>
      </w:r>
    </w:p>
    <w:p w14:paraId="504A29ED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7D877A1B" w14:textId="5333C6B6" w:rsidR="007F0F45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 xml:space="preserve">Module 04: </w:t>
      </w:r>
      <w:r w:rsidR="007F0F45">
        <w:rPr>
          <w:rFonts w:cstheme="minorHAnsi"/>
          <w:b/>
          <w:bCs/>
          <w:sz w:val="28"/>
          <w:szCs w:val="28"/>
        </w:rPr>
        <w:t>Wireshark &amp; Traffic Triage</w:t>
      </w:r>
    </w:p>
    <w:p w14:paraId="71CDA84F" w14:textId="77777777" w:rsidR="00A65EBF" w:rsidRPr="00A65EBF" w:rsidRDefault="00A65EBF" w:rsidP="00A65EBF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A65EBF">
        <w:rPr>
          <w:rFonts w:cstheme="minorHAnsi"/>
          <w:sz w:val="24"/>
          <w:szCs w:val="24"/>
        </w:rPr>
        <w:t>Section 01: Capture Libraries &amp; BPF Filtering</w:t>
      </w:r>
    </w:p>
    <w:p w14:paraId="79BEE352" w14:textId="77777777" w:rsidR="00A65EBF" w:rsidRPr="00A65EBF" w:rsidRDefault="00A65EBF" w:rsidP="00A65EBF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A65EBF">
        <w:rPr>
          <w:rFonts w:cstheme="minorHAnsi"/>
          <w:sz w:val="24"/>
          <w:szCs w:val="24"/>
        </w:rPr>
        <w:t xml:space="preserve">Section 02: Wireshark, </w:t>
      </w:r>
      <w:proofErr w:type="spellStart"/>
      <w:r w:rsidRPr="00A65EBF">
        <w:rPr>
          <w:rFonts w:cstheme="minorHAnsi"/>
          <w:sz w:val="24"/>
          <w:szCs w:val="24"/>
        </w:rPr>
        <w:t>Tshark</w:t>
      </w:r>
      <w:proofErr w:type="spellEnd"/>
      <w:r w:rsidRPr="00A65EBF">
        <w:rPr>
          <w:rFonts w:cstheme="minorHAnsi"/>
          <w:sz w:val="24"/>
          <w:szCs w:val="24"/>
        </w:rPr>
        <w:t xml:space="preserve"> &amp; Capture Tools</w:t>
      </w:r>
    </w:p>
    <w:p w14:paraId="7FD2E680" w14:textId="2B23AE1C" w:rsidR="00DB6DA4" w:rsidRDefault="00A65EBF" w:rsidP="00A65EBF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A65EBF">
        <w:rPr>
          <w:rFonts w:cstheme="minorHAnsi"/>
          <w:sz w:val="24"/>
          <w:szCs w:val="24"/>
        </w:rPr>
        <w:t>Section 03: Advanced Packet Analysis</w:t>
      </w:r>
    </w:p>
    <w:p w14:paraId="00973DBB" w14:textId="77777777" w:rsidR="00A65EBF" w:rsidRPr="00DB6DA4" w:rsidRDefault="00A65EBF" w:rsidP="00A65EBF">
      <w:pPr>
        <w:tabs>
          <w:tab w:val="left" w:pos="6495"/>
        </w:tabs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58E1C458" w14:textId="350E1E66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 xml:space="preserve">Module 05: </w:t>
      </w:r>
      <w:r w:rsidR="00A65EBF" w:rsidRPr="00A65EBF">
        <w:rPr>
          <w:rFonts w:cstheme="minorHAnsi"/>
          <w:b/>
          <w:bCs/>
          <w:sz w:val="28"/>
          <w:szCs w:val="28"/>
        </w:rPr>
        <w:t>Protocol Analysis, Session Reconstruction &amp; Packet Carving</w:t>
      </w:r>
    </w:p>
    <w:p w14:paraId="683649F2" w14:textId="3CC6293F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01: </w:t>
      </w:r>
      <w:r w:rsidR="00A65EBF" w:rsidRPr="00A65EBF">
        <w:rPr>
          <w:rFonts w:cstheme="minorHAnsi"/>
          <w:sz w:val="24"/>
          <w:szCs w:val="24"/>
        </w:rPr>
        <w:t>Protocol Stack as Forensic Evidence</w:t>
      </w:r>
    </w:p>
    <w:p w14:paraId="05BFAAED" w14:textId="5EF75EE3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02: </w:t>
      </w:r>
      <w:r w:rsidR="00A65EBF" w:rsidRPr="00A65EBF">
        <w:rPr>
          <w:rFonts w:cstheme="minorHAnsi"/>
          <w:sz w:val="24"/>
          <w:szCs w:val="24"/>
        </w:rPr>
        <w:t>Transport, Address &amp; Layer 2 Forensics</w:t>
      </w:r>
    </w:p>
    <w:p w14:paraId="250CE9B1" w14:textId="5B13092C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03: </w:t>
      </w:r>
      <w:r w:rsidR="00A65EBF" w:rsidRPr="00A65EBF">
        <w:rPr>
          <w:rFonts w:cstheme="minorHAnsi"/>
          <w:sz w:val="24"/>
          <w:szCs w:val="24"/>
        </w:rPr>
        <w:t>Session Reconstruction, Carving &amp; TLS Decryption</w:t>
      </w:r>
    </w:p>
    <w:p w14:paraId="7B6DE97D" w14:textId="00C0EEA1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04: </w:t>
      </w:r>
      <w:r w:rsidR="00A65EBF" w:rsidRPr="00A65EBF">
        <w:rPr>
          <w:rFonts w:cstheme="minorHAnsi"/>
          <w:sz w:val="24"/>
          <w:szCs w:val="24"/>
        </w:rPr>
        <w:t>Network Attack Forensics — PCAP-Level Indicators</w:t>
      </w:r>
    </w:p>
    <w:p w14:paraId="42A35779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549729F1" w14:textId="77777777" w:rsidR="00DB6DA4" w:rsidRDefault="00DB6DA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5CBA2C08" w14:textId="77777777" w:rsid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0F5F8890" w14:textId="5125A219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 xml:space="preserve">Module 06: </w:t>
      </w:r>
      <w:r w:rsidR="00A65EBF" w:rsidRPr="00A65EBF">
        <w:rPr>
          <w:rFonts w:cstheme="minorHAnsi"/>
          <w:b/>
          <w:bCs/>
          <w:sz w:val="28"/>
          <w:szCs w:val="28"/>
        </w:rPr>
        <w:t>Protocol Security &amp; DNS/Email/FTP Forensics</w:t>
      </w:r>
    </w:p>
    <w:p w14:paraId="5F06BA5A" w14:textId="6D4CA189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01: </w:t>
      </w:r>
      <w:r w:rsidR="00A65EBF" w:rsidRPr="00A65EBF">
        <w:rPr>
          <w:rFonts w:cstheme="minorHAnsi"/>
          <w:sz w:val="24"/>
          <w:szCs w:val="24"/>
        </w:rPr>
        <w:t>Protocol Security Fundamentals</w:t>
      </w:r>
    </w:p>
    <w:p w14:paraId="2027F7D2" w14:textId="7BEEE63E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02: </w:t>
      </w:r>
      <w:r w:rsidR="00A65EBF" w:rsidRPr="00A65EBF">
        <w:rPr>
          <w:rFonts w:cstheme="minorHAnsi"/>
          <w:sz w:val="24"/>
          <w:szCs w:val="24"/>
        </w:rPr>
        <w:t>Protocol-Specific Vulnerability Forensics</w:t>
      </w:r>
    </w:p>
    <w:p w14:paraId="385B070F" w14:textId="20657AA5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03: </w:t>
      </w:r>
      <w:r w:rsidR="00A65EBF" w:rsidRPr="00A65EBF">
        <w:rPr>
          <w:rFonts w:cstheme="minorHAnsi"/>
          <w:sz w:val="24"/>
          <w:szCs w:val="24"/>
        </w:rPr>
        <w:t>Phishing Investigation</w:t>
      </w:r>
    </w:p>
    <w:p w14:paraId="5A5AB7A4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6543E4D2" w14:textId="6BB947EA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 xml:space="preserve">Module 07: </w:t>
      </w:r>
      <w:r w:rsidR="00A65EBF" w:rsidRPr="00A65EBF">
        <w:rPr>
          <w:rFonts w:cstheme="minorHAnsi"/>
          <w:b/>
          <w:bCs/>
          <w:sz w:val="28"/>
          <w:szCs w:val="28"/>
        </w:rPr>
        <w:t>NetFlow, IPFIX &amp; Zeek Forensics</w:t>
      </w:r>
    </w:p>
    <w:p w14:paraId="78AE28BF" w14:textId="18826BAC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01: </w:t>
      </w:r>
      <w:r w:rsidR="00A65EBF" w:rsidRPr="00A65EBF">
        <w:rPr>
          <w:rFonts w:cstheme="minorHAnsi"/>
          <w:sz w:val="24"/>
          <w:szCs w:val="24"/>
        </w:rPr>
        <w:t>Flow Records &amp; NetFlow Forensics</w:t>
      </w:r>
    </w:p>
    <w:p w14:paraId="4C5E2D22" w14:textId="39B6E678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02: </w:t>
      </w:r>
      <w:r w:rsidR="00A65EBF" w:rsidRPr="00A65EBF">
        <w:rPr>
          <w:rFonts w:cstheme="minorHAnsi"/>
          <w:sz w:val="24"/>
          <w:szCs w:val="24"/>
        </w:rPr>
        <w:t>Zeek (Bro) NSM Framework</w:t>
      </w:r>
    </w:p>
    <w:p w14:paraId="7ABC9271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2F4AF37C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>Module 08: NIDS/NIPS, Snort &amp; Suricata Forensics</w:t>
      </w:r>
    </w:p>
    <w:p w14:paraId="696BAE64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01: NIDS/NIPS Fundamentals &amp; Forensic Context</w:t>
      </w:r>
    </w:p>
    <w:p w14:paraId="630E2411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02: NIDS/NIPS Evidence Acquisition</w:t>
      </w:r>
    </w:p>
    <w:p w14:paraId="308A960A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03: Snort — Architecture, Rules &amp; Forensic Analysis</w:t>
      </w:r>
    </w:p>
    <w:p w14:paraId="4FAACCC2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04: Suricata — Rules, PCAP Analysis &amp; </w:t>
      </w:r>
      <w:proofErr w:type="spellStart"/>
      <w:r w:rsidRPr="002130C5">
        <w:rPr>
          <w:rFonts w:cstheme="minorHAnsi"/>
          <w:sz w:val="24"/>
          <w:szCs w:val="24"/>
        </w:rPr>
        <w:t>eve.json</w:t>
      </w:r>
      <w:proofErr w:type="spellEnd"/>
    </w:p>
    <w:p w14:paraId="667E011F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05: Suricata vs. Zeek &amp; Rule Tuning for Forensics</w:t>
      </w:r>
    </w:p>
    <w:p w14:paraId="0AFDE984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49F42BF8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>Module 09: Network Log Forensics &amp; Proxy Analysis</w:t>
      </w:r>
    </w:p>
    <w:p w14:paraId="374799B8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01: Log Forensics Foundations</w:t>
      </w:r>
    </w:p>
    <w:p w14:paraId="50E0EC67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02: Firewall, IDS &amp; System Logs</w:t>
      </w:r>
    </w:p>
    <w:p w14:paraId="5FDA0CF9" w14:textId="77777777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>Section 03: Proxy &amp; Web Server Log Analysis</w:t>
      </w:r>
    </w:p>
    <w:p w14:paraId="2277026F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4AA52AC6" w14:textId="082DC810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 xml:space="preserve">Module 10: </w:t>
      </w:r>
      <w:r w:rsidR="006D118F" w:rsidRPr="006D118F">
        <w:rPr>
          <w:rFonts w:cstheme="minorHAnsi"/>
          <w:b/>
          <w:bCs/>
          <w:sz w:val="28"/>
          <w:szCs w:val="28"/>
        </w:rPr>
        <w:t>Wireless &amp; Cloud Network Forensics</w:t>
      </w:r>
    </w:p>
    <w:p w14:paraId="3D66CE96" w14:textId="2BA2E30A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01: </w:t>
      </w:r>
      <w:r w:rsidR="006D118F" w:rsidRPr="006D118F">
        <w:rPr>
          <w:rFonts w:cstheme="minorHAnsi"/>
          <w:sz w:val="24"/>
          <w:szCs w:val="24"/>
        </w:rPr>
        <w:t>Wireless Physical &amp; Link-Layer Fundamentals</w:t>
      </w:r>
    </w:p>
    <w:p w14:paraId="2C103679" w14:textId="1917B5DD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02: </w:t>
      </w:r>
      <w:r w:rsidR="006D118F" w:rsidRPr="006D118F">
        <w:rPr>
          <w:rFonts w:cstheme="minorHAnsi"/>
          <w:sz w:val="24"/>
          <w:szCs w:val="24"/>
        </w:rPr>
        <w:t>WEP to WPA3 Evolution &amp; 802.1X</w:t>
      </w:r>
    </w:p>
    <w:p w14:paraId="05067B9B" w14:textId="7D72E9D2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03: </w:t>
      </w:r>
      <w:r w:rsidR="006D118F" w:rsidRPr="006D118F">
        <w:rPr>
          <w:rFonts w:cstheme="minorHAnsi"/>
          <w:sz w:val="24"/>
          <w:szCs w:val="24"/>
        </w:rPr>
        <w:t>Wireless Infrastructure &amp; Forensic Scope</w:t>
      </w:r>
    </w:p>
    <w:p w14:paraId="64C08CE6" w14:textId="1EFBDE49" w:rsidR="00DB6DA4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04: </w:t>
      </w:r>
      <w:r w:rsidR="006D118F" w:rsidRPr="006D118F">
        <w:rPr>
          <w:rFonts w:cstheme="minorHAnsi"/>
          <w:sz w:val="24"/>
          <w:szCs w:val="24"/>
        </w:rPr>
        <w:t>802.11 Standards &amp; Encryption</w:t>
      </w:r>
    </w:p>
    <w:p w14:paraId="4A870865" w14:textId="18DFF3D1" w:rsidR="006D118F" w:rsidRDefault="006D118F" w:rsidP="006D118F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6D118F">
        <w:rPr>
          <w:rFonts w:cstheme="minorHAnsi"/>
          <w:sz w:val="24"/>
          <w:szCs w:val="24"/>
        </w:rPr>
        <w:t>Section 05: Wireless Evidence Acquisition</w:t>
      </w:r>
    </w:p>
    <w:p w14:paraId="2F81ECAB" w14:textId="4D393A72" w:rsidR="006D118F" w:rsidRDefault="006D118F" w:rsidP="006D118F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Section 06: </w:t>
      </w:r>
      <w:r w:rsidRPr="006D118F">
        <w:rPr>
          <w:rFonts w:cstheme="minorHAnsi"/>
          <w:sz w:val="24"/>
          <w:szCs w:val="24"/>
        </w:rPr>
        <w:t>Wireless Traffic Analysis &amp; Attack Detection</w:t>
      </w:r>
    </w:p>
    <w:p w14:paraId="39A3DCBD" w14:textId="4880E445" w:rsidR="006D118F" w:rsidRPr="006D118F" w:rsidRDefault="006D118F" w:rsidP="006D118F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6D118F">
        <w:rPr>
          <w:rFonts w:cstheme="minorHAnsi"/>
          <w:sz w:val="24"/>
          <w:szCs w:val="24"/>
        </w:rPr>
        <w:t>Section 07: Cloud Network Forensics</w:t>
      </w:r>
    </w:p>
    <w:p w14:paraId="0046DD49" w14:textId="77777777" w:rsidR="006D118F" w:rsidRPr="006D118F" w:rsidRDefault="006D118F" w:rsidP="006D118F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</w:p>
    <w:p w14:paraId="42D04229" w14:textId="77777777" w:rsidR="006D118F" w:rsidRPr="002130C5" w:rsidRDefault="006D118F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</w:p>
    <w:p w14:paraId="49EA381C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10921CEC" w14:textId="77777777" w:rsidR="00DB6DA4" w:rsidRDefault="00DB6DA4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637DB1E6" w14:textId="77777777" w:rsid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</w:p>
    <w:p w14:paraId="39775ADF" w14:textId="1A507CF6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 xml:space="preserve">Module 11: </w:t>
      </w:r>
      <w:r w:rsidR="006D118F" w:rsidRPr="006D118F">
        <w:rPr>
          <w:rFonts w:cstheme="minorHAnsi"/>
          <w:b/>
          <w:bCs/>
          <w:sz w:val="28"/>
          <w:szCs w:val="28"/>
        </w:rPr>
        <w:t>Threat Investigation: C2 &amp; Malware Analysis</w:t>
      </w:r>
    </w:p>
    <w:p w14:paraId="32E5E88A" w14:textId="7E3BF1D8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01: </w:t>
      </w:r>
      <w:r w:rsidR="00CC0133" w:rsidRPr="00CC0133">
        <w:rPr>
          <w:rFonts w:cstheme="minorHAnsi"/>
          <w:sz w:val="24"/>
          <w:szCs w:val="24"/>
        </w:rPr>
        <w:t>C2 Channels &amp; Covert Tunneling</w:t>
      </w:r>
    </w:p>
    <w:p w14:paraId="3916D392" w14:textId="2BBF8770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02: </w:t>
      </w:r>
      <w:r w:rsidR="00CC0133" w:rsidRPr="00CC0133">
        <w:rPr>
          <w:rFonts w:cstheme="minorHAnsi"/>
          <w:sz w:val="24"/>
          <w:szCs w:val="24"/>
        </w:rPr>
        <w:t>Malware Network Traffic Analysis</w:t>
      </w:r>
    </w:p>
    <w:p w14:paraId="3BBF4EEC" w14:textId="1FDFCCD2" w:rsidR="00DB6DA4" w:rsidRPr="002130C5" w:rsidRDefault="00DB6DA4" w:rsidP="00DB6DA4">
      <w:pPr>
        <w:tabs>
          <w:tab w:val="left" w:pos="6495"/>
        </w:tabs>
        <w:spacing w:after="0"/>
        <w:ind w:left="720"/>
        <w:rPr>
          <w:rFonts w:cstheme="minorHAnsi"/>
          <w:sz w:val="24"/>
          <w:szCs w:val="24"/>
        </w:rPr>
      </w:pPr>
      <w:r w:rsidRPr="002130C5">
        <w:rPr>
          <w:rFonts w:cstheme="minorHAnsi"/>
          <w:sz w:val="24"/>
          <w:szCs w:val="24"/>
        </w:rPr>
        <w:t xml:space="preserve">Section 03: </w:t>
      </w:r>
      <w:r w:rsidR="00CC0133" w:rsidRPr="00CC0133">
        <w:rPr>
          <w:rFonts w:cstheme="minorHAnsi"/>
          <w:sz w:val="24"/>
          <w:szCs w:val="24"/>
        </w:rPr>
        <w:t>Threat Investigation Workflow</w:t>
      </w:r>
    </w:p>
    <w:p w14:paraId="7B69A9B1" w14:textId="77777777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1F9FE61C" w14:textId="11811F8D" w:rsidR="00DB6DA4" w:rsidRPr="00DB6DA4" w:rsidRDefault="00DB6DA4" w:rsidP="00DB6DA4">
      <w:pPr>
        <w:tabs>
          <w:tab w:val="left" w:pos="6495"/>
        </w:tabs>
        <w:spacing w:after="0"/>
        <w:rPr>
          <w:rFonts w:cstheme="minorHAnsi"/>
          <w:b/>
          <w:bCs/>
          <w:sz w:val="28"/>
          <w:szCs w:val="28"/>
        </w:rPr>
      </w:pPr>
      <w:r w:rsidRPr="00DB6DA4">
        <w:rPr>
          <w:rFonts w:cstheme="minorHAnsi"/>
          <w:b/>
          <w:bCs/>
          <w:sz w:val="28"/>
          <w:szCs w:val="28"/>
        </w:rPr>
        <w:t xml:space="preserve">Module 12: </w:t>
      </w:r>
      <w:r w:rsidR="00CE724A" w:rsidRPr="00CE724A">
        <w:rPr>
          <w:rFonts w:cstheme="minorHAnsi"/>
          <w:b/>
          <w:bCs/>
          <w:sz w:val="28"/>
          <w:szCs w:val="28"/>
        </w:rPr>
        <w:t>Timeline, Anti-Forensics &amp; Enterprise Triage</w:t>
      </w:r>
    </w:p>
    <w:p w14:paraId="00AF8E31" w14:textId="77777777" w:rsidR="00CE724A" w:rsidRPr="00CE724A" w:rsidRDefault="00CE724A" w:rsidP="00CE724A">
      <w:pPr>
        <w:spacing w:after="0"/>
        <w:ind w:left="720"/>
        <w:rPr>
          <w:rFonts w:cstheme="minorHAnsi"/>
          <w:sz w:val="24"/>
          <w:szCs w:val="24"/>
        </w:rPr>
      </w:pPr>
      <w:r w:rsidRPr="00CE724A">
        <w:rPr>
          <w:rFonts w:cstheme="minorHAnsi"/>
          <w:sz w:val="24"/>
          <w:szCs w:val="24"/>
        </w:rPr>
        <w:t>Section 01: Network Intrusion Investigation Framework</w:t>
      </w:r>
    </w:p>
    <w:p w14:paraId="69EE95F6" w14:textId="77777777" w:rsidR="00CE724A" w:rsidRPr="00CE724A" w:rsidRDefault="00CE724A" w:rsidP="00CE724A">
      <w:pPr>
        <w:spacing w:after="0"/>
        <w:ind w:left="720"/>
        <w:rPr>
          <w:rFonts w:cstheme="minorHAnsi"/>
          <w:sz w:val="24"/>
          <w:szCs w:val="24"/>
        </w:rPr>
      </w:pPr>
      <w:r w:rsidRPr="00CE724A">
        <w:rPr>
          <w:rFonts w:cstheme="minorHAnsi"/>
          <w:sz w:val="24"/>
          <w:szCs w:val="24"/>
        </w:rPr>
        <w:t>Section 02: IIS Log Forensics &amp; Time Correlation</w:t>
      </w:r>
    </w:p>
    <w:p w14:paraId="00FBE600" w14:textId="77777777" w:rsidR="00CE724A" w:rsidRPr="00CE724A" w:rsidRDefault="00CE724A" w:rsidP="00CE724A">
      <w:pPr>
        <w:spacing w:after="0"/>
        <w:ind w:left="720"/>
        <w:rPr>
          <w:rFonts w:cstheme="minorHAnsi"/>
          <w:sz w:val="24"/>
          <w:szCs w:val="24"/>
        </w:rPr>
      </w:pPr>
      <w:r w:rsidRPr="00CE724A">
        <w:rPr>
          <w:rFonts w:cstheme="minorHAnsi"/>
          <w:sz w:val="24"/>
          <w:szCs w:val="24"/>
        </w:rPr>
        <w:t>Section 03: Network Timeline Construction</w:t>
      </w:r>
    </w:p>
    <w:p w14:paraId="5AB32E98" w14:textId="77777777" w:rsidR="00CE724A" w:rsidRPr="00CE724A" w:rsidRDefault="00CE724A" w:rsidP="00CE724A">
      <w:pPr>
        <w:spacing w:after="0"/>
        <w:ind w:left="720"/>
        <w:rPr>
          <w:rFonts w:cstheme="minorHAnsi"/>
          <w:sz w:val="24"/>
          <w:szCs w:val="24"/>
        </w:rPr>
      </w:pPr>
      <w:r w:rsidRPr="00CE724A">
        <w:rPr>
          <w:rFonts w:cstheme="minorHAnsi"/>
          <w:sz w:val="24"/>
          <w:szCs w:val="24"/>
        </w:rPr>
        <w:t>Section 04: Anti-Forensics Detection on the Network</w:t>
      </w:r>
    </w:p>
    <w:p w14:paraId="270F5796" w14:textId="77777777" w:rsidR="00CE724A" w:rsidRPr="00CE724A" w:rsidRDefault="00CE724A" w:rsidP="00CE724A">
      <w:pPr>
        <w:spacing w:after="0"/>
        <w:ind w:left="720"/>
        <w:rPr>
          <w:rFonts w:cstheme="minorHAnsi"/>
          <w:sz w:val="24"/>
          <w:szCs w:val="24"/>
        </w:rPr>
      </w:pPr>
      <w:r w:rsidRPr="00CE724A">
        <w:rPr>
          <w:rFonts w:cstheme="minorHAnsi"/>
          <w:sz w:val="24"/>
          <w:szCs w:val="24"/>
        </w:rPr>
        <w:t>Section 05: Multi-Source Correlation &amp; PCAP Matching</w:t>
      </w:r>
    </w:p>
    <w:p w14:paraId="0216EEDA" w14:textId="129FD6AF" w:rsidR="003B6BD3" w:rsidRDefault="00CE724A" w:rsidP="00CE724A">
      <w:pPr>
        <w:spacing w:after="0"/>
        <w:ind w:left="720"/>
        <w:rPr>
          <w:rFonts w:cstheme="minorHAnsi"/>
          <w:b/>
          <w:bCs/>
          <w:sz w:val="24"/>
          <w:szCs w:val="24"/>
        </w:rPr>
      </w:pPr>
      <w:r w:rsidRPr="00CE724A">
        <w:rPr>
          <w:rFonts w:cstheme="minorHAnsi"/>
          <w:sz w:val="24"/>
          <w:szCs w:val="24"/>
        </w:rPr>
        <w:t>Section 06: Enterprise-Scale Network Triage</w:t>
      </w:r>
      <w:r w:rsidR="003B6BD3">
        <w:rPr>
          <w:rFonts w:cstheme="minorHAnsi"/>
          <w:b/>
          <w:bCs/>
          <w:sz w:val="24"/>
          <w:szCs w:val="24"/>
        </w:rPr>
        <w:br w:type="page"/>
      </w:r>
    </w:p>
    <w:p w14:paraId="64924E18" w14:textId="77777777" w:rsidR="00513D02" w:rsidRDefault="00513D02" w:rsidP="00513D02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4144400F" w14:textId="6A77B1A4" w:rsidR="002130C5" w:rsidRDefault="00036135" w:rsidP="002130C5">
      <w:pPr>
        <w:tabs>
          <w:tab w:val="left" w:pos="6495"/>
        </w:tabs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Detailed </w:t>
      </w:r>
      <w:r w:rsidR="002130C5">
        <w:rPr>
          <w:b/>
          <w:bCs/>
          <w:sz w:val="36"/>
          <w:szCs w:val="36"/>
        </w:rPr>
        <w:t>Labs</w:t>
      </w:r>
      <w:r w:rsidR="002130C5" w:rsidRPr="00CC28A5">
        <w:rPr>
          <w:b/>
          <w:bCs/>
          <w:sz w:val="36"/>
          <w:szCs w:val="36"/>
        </w:rPr>
        <w:t xml:space="preserve"> Outline</w:t>
      </w:r>
    </w:p>
    <w:p w14:paraId="6A167F0B" w14:textId="77777777" w:rsidR="002130C5" w:rsidRDefault="002130C5" w:rsidP="002130C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</w:p>
    <w:p w14:paraId="2E22AC3E" w14:textId="77777777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The C)CFTA program includes 15 hands-on laboratory exercises covering the full investigation lifecycle. Labs are conducted in a preconfigured virtual environment with real-world evidence data including live PCAPs, flow records, Zeek logs, Suricata alerts, proxy logs, and cloud telemetry.</w:t>
      </w:r>
    </w:p>
    <w:p w14:paraId="2137DD52" w14:textId="77777777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sz w:val="24"/>
          <w:szCs w:val="24"/>
        </w:rPr>
      </w:pPr>
    </w:p>
    <w:p w14:paraId="0336A1A4" w14:textId="7A7471BE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01: Network Evidence Acquisition</w:t>
      </w:r>
    </w:p>
    <w:p w14:paraId="61E3BF42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Capture live network traffic in a controlled investigation environment</w:t>
      </w:r>
    </w:p>
    <w:p w14:paraId="792D2709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 xml:space="preserve">Acquire PCAPs using </w:t>
      </w:r>
      <w:proofErr w:type="spellStart"/>
      <w:r w:rsidRPr="001C6645">
        <w:rPr>
          <w:rFonts w:cstheme="minorHAnsi"/>
          <w:sz w:val="24"/>
          <w:szCs w:val="24"/>
        </w:rPr>
        <w:t>tcpdump</w:t>
      </w:r>
      <w:proofErr w:type="spellEnd"/>
      <w:r w:rsidRPr="001C6645">
        <w:rPr>
          <w:rFonts w:cstheme="minorHAnsi"/>
          <w:sz w:val="24"/>
          <w:szCs w:val="24"/>
        </w:rPr>
        <w:t>, Wireshark, and Velociraptor</w:t>
      </w:r>
    </w:p>
    <w:p w14:paraId="6011A11D" w14:textId="21DBC3A3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Handle large captures using file splitting, ring buffers, and capture-time filtering</w:t>
      </w:r>
    </w:p>
    <w:p w14:paraId="4BDB937D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b/>
          <w:bCs/>
          <w:sz w:val="24"/>
          <w:szCs w:val="24"/>
        </w:rPr>
      </w:pPr>
    </w:p>
    <w:p w14:paraId="20B36B32" w14:textId="603C72AB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02: Wireshark Fundamentals &amp; Traffic Triage</w:t>
      </w:r>
    </w:p>
    <w:p w14:paraId="1E2424F3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Navigate Wireshark: IO Graphs, Conversations, Endpoints, and Expert Info panels</w:t>
      </w:r>
    </w:p>
    <w:p w14:paraId="6BAA3233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Apply display filters and BPF capture filters for targeted analysis</w:t>
      </w:r>
    </w:p>
    <w:p w14:paraId="7B54CA02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Identify normal vs. anomalous traffic patterns in real-world PCAPs</w:t>
      </w:r>
    </w:p>
    <w:p w14:paraId="7ED695C0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Export objects (files, images, executables) from packet captures</w:t>
      </w:r>
    </w:p>
    <w:p w14:paraId="00021940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093BDDAA" w14:textId="0A07F2A6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03: Core Protocol Analysis — TCP/IP, HTTP/HTTPS</w:t>
      </w:r>
    </w:p>
    <w:p w14:paraId="58B3806C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Deep dive into TCP handshake mechanics, flag anomalies, and session reconstruction</w:t>
      </w:r>
    </w:p>
    <w:p w14:paraId="79529BE1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HTTP request/response analysis for C2 detection and data exfiltration identification</w:t>
      </w:r>
    </w:p>
    <w:p w14:paraId="7132EF1C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TLS decryption using session key logs and certificate analysis</w:t>
      </w:r>
    </w:p>
    <w:p w14:paraId="7658343E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4A0C066C" w14:textId="6DF48CB0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04: DNS, SMTP, FTP &amp; Email Forensics on the Wire</w:t>
      </w:r>
    </w:p>
    <w:p w14:paraId="4A5F43D0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Detect DNS tunneling, fast-flux, and resolution anomalies in packet captures</w:t>
      </w:r>
    </w:p>
    <w:p w14:paraId="43B94F97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Analyze SMTP traffic for phishing and spam campaign identification</w:t>
      </w:r>
    </w:p>
    <w:p w14:paraId="372F2335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Investigate FTP/SFTP sessions for credential harvesting and file transfer evidence</w:t>
      </w:r>
    </w:p>
    <w:p w14:paraId="26666972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proofErr w:type="gramStart"/>
      <w:r w:rsidRPr="001C6645">
        <w:rPr>
          <w:rFonts w:cstheme="minorHAnsi"/>
          <w:sz w:val="24"/>
          <w:szCs w:val="24"/>
        </w:rPr>
        <w:t>Reassemble</w:t>
      </w:r>
      <w:proofErr w:type="gramEnd"/>
      <w:r w:rsidRPr="001C6645">
        <w:rPr>
          <w:rFonts w:cstheme="minorHAnsi"/>
          <w:sz w:val="24"/>
          <w:szCs w:val="24"/>
        </w:rPr>
        <w:t xml:space="preserve"> and </w:t>
      </w:r>
      <w:proofErr w:type="gramStart"/>
      <w:r w:rsidRPr="001C6645">
        <w:rPr>
          <w:rFonts w:cstheme="minorHAnsi"/>
          <w:sz w:val="24"/>
          <w:szCs w:val="24"/>
        </w:rPr>
        <w:t>carve</w:t>
      </w:r>
      <w:proofErr w:type="gramEnd"/>
      <w:r w:rsidRPr="001C6645">
        <w:rPr>
          <w:rFonts w:cstheme="minorHAnsi"/>
          <w:sz w:val="24"/>
          <w:szCs w:val="24"/>
        </w:rPr>
        <w:t xml:space="preserve"> files transferred over DNS, SMTP, and FTP protocols</w:t>
      </w:r>
    </w:p>
    <w:p w14:paraId="13281242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41E7EEF0" w14:textId="59C63997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 xml:space="preserve">Lab 05: NetFlow / IPFIX / </w:t>
      </w:r>
      <w:proofErr w:type="spellStart"/>
      <w:r w:rsidRPr="001C6645">
        <w:rPr>
          <w:rFonts w:cstheme="minorHAnsi"/>
          <w:b/>
          <w:bCs/>
          <w:sz w:val="24"/>
          <w:szCs w:val="24"/>
        </w:rPr>
        <w:t>sFlow</w:t>
      </w:r>
      <w:proofErr w:type="spellEnd"/>
      <w:r w:rsidRPr="001C6645">
        <w:rPr>
          <w:rFonts w:cstheme="minorHAnsi"/>
          <w:b/>
          <w:bCs/>
          <w:sz w:val="24"/>
          <w:szCs w:val="24"/>
        </w:rPr>
        <w:t xml:space="preserve"> Analysis</w:t>
      </w:r>
    </w:p>
    <w:p w14:paraId="79C653B0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 xml:space="preserve">Generate and analyze flow records using </w:t>
      </w:r>
      <w:proofErr w:type="spellStart"/>
      <w:r w:rsidRPr="001C6645">
        <w:rPr>
          <w:rFonts w:cstheme="minorHAnsi"/>
          <w:sz w:val="24"/>
          <w:szCs w:val="24"/>
        </w:rPr>
        <w:t>nfdump</w:t>
      </w:r>
      <w:proofErr w:type="spellEnd"/>
      <w:r w:rsidRPr="001C6645">
        <w:rPr>
          <w:rFonts w:cstheme="minorHAnsi"/>
          <w:sz w:val="24"/>
          <w:szCs w:val="24"/>
        </w:rPr>
        <w:t xml:space="preserve">, </w:t>
      </w:r>
      <w:proofErr w:type="spellStart"/>
      <w:r w:rsidRPr="001C6645">
        <w:rPr>
          <w:rFonts w:cstheme="minorHAnsi"/>
          <w:sz w:val="24"/>
          <w:szCs w:val="24"/>
        </w:rPr>
        <w:t>SiLK</w:t>
      </w:r>
      <w:proofErr w:type="spellEnd"/>
      <w:r w:rsidRPr="001C6645">
        <w:rPr>
          <w:rFonts w:cstheme="minorHAnsi"/>
          <w:sz w:val="24"/>
          <w:szCs w:val="24"/>
        </w:rPr>
        <w:t>, and Elastic</w:t>
      </w:r>
    </w:p>
    <w:p w14:paraId="4885735C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Detect scanning, lateral movement, and data exfiltration using flow data</w:t>
      </w:r>
    </w:p>
    <w:p w14:paraId="42A763F8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Compare full packet capture vs. flow data — trade-offs, storage efficiency, and forensic gaps</w:t>
      </w:r>
    </w:p>
    <w:p w14:paraId="04313426" w14:textId="6EAA4C93" w:rsidR="001C6645" w:rsidRDefault="001C66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6489B24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2AB2E8E0" w14:textId="77685EED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06: Zeek (Bro) Log Analysis</w:t>
      </w:r>
    </w:p>
    <w:p w14:paraId="2C9CB3AA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Deploy and run Zeek against PCAP evidence files</w:t>
      </w:r>
    </w:p>
    <w:p w14:paraId="12A555E1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Analyze core logs: conn.log, http.log, dns.log, files.log, notice.log</w:t>
      </w:r>
    </w:p>
    <w:p w14:paraId="6BDC5966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 xml:space="preserve">Use </w:t>
      </w:r>
      <w:proofErr w:type="spellStart"/>
      <w:r w:rsidRPr="001C6645">
        <w:rPr>
          <w:rFonts w:cstheme="minorHAnsi"/>
          <w:sz w:val="24"/>
          <w:szCs w:val="24"/>
        </w:rPr>
        <w:t>zeek</w:t>
      </w:r>
      <w:proofErr w:type="spellEnd"/>
      <w:r w:rsidRPr="001C6645">
        <w:rPr>
          <w:rFonts w:cstheme="minorHAnsi"/>
          <w:sz w:val="24"/>
          <w:szCs w:val="24"/>
        </w:rPr>
        <w:t>-cut and scripting basics for targeted threat hunting</w:t>
      </w:r>
    </w:p>
    <w:p w14:paraId="7F5E94E3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 xml:space="preserve">Extract and </w:t>
      </w:r>
      <w:proofErr w:type="gramStart"/>
      <w:r w:rsidRPr="001C6645">
        <w:rPr>
          <w:rFonts w:cstheme="minorHAnsi"/>
          <w:sz w:val="24"/>
          <w:szCs w:val="24"/>
        </w:rPr>
        <w:t>correlate</w:t>
      </w:r>
      <w:proofErr w:type="gramEnd"/>
      <w:r w:rsidRPr="001C6645">
        <w:rPr>
          <w:rFonts w:cstheme="minorHAnsi"/>
          <w:sz w:val="24"/>
          <w:szCs w:val="24"/>
        </w:rPr>
        <w:t xml:space="preserve"> files carved by Zeek across log sources</w:t>
      </w:r>
    </w:p>
    <w:p w14:paraId="1A6528BB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6A82CBF6" w14:textId="7A0EAECB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07: Intrusion Detection with Suricata</w:t>
      </w:r>
    </w:p>
    <w:p w14:paraId="36D7942E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Configure Suricata rules and run against PCAP evidence files</w:t>
      </w:r>
    </w:p>
    <w:p w14:paraId="075C6D33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 xml:space="preserve">Analyze alerts, </w:t>
      </w:r>
      <w:proofErr w:type="spellStart"/>
      <w:r w:rsidRPr="001C6645">
        <w:rPr>
          <w:rFonts w:cstheme="minorHAnsi"/>
          <w:sz w:val="24"/>
          <w:szCs w:val="24"/>
        </w:rPr>
        <w:t>eve.json</w:t>
      </w:r>
      <w:proofErr w:type="spellEnd"/>
      <w:r w:rsidRPr="001C6645">
        <w:rPr>
          <w:rFonts w:cstheme="minorHAnsi"/>
          <w:sz w:val="24"/>
          <w:szCs w:val="24"/>
        </w:rPr>
        <w:t xml:space="preserve"> logs, and extracted files</w:t>
      </w:r>
    </w:p>
    <w:p w14:paraId="7FD5F1C0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Compare Suricata vs. Zeek outputs on identical traffic — identifying complementary strengths</w:t>
      </w:r>
    </w:p>
    <w:p w14:paraId="4DA843BE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proofErr w:type="gramStart"/>
      <w:r w:rsidRPr="001C6645">
        <w:rPr>
          <w:rFonts w:cstheme="minorHAnsi"/>
          <w:sz w:val="24"/>
          <w:szCs w:val="24"/>
        </w:rPr>
        <w:t>Tune</w:t>
      </w:r>
      <w:proofErr w:type="gramEnd"/>
      <w:r w:rsidRPr="001C6645">
        <w:rPr>
          <w:rFonts w:cstheme="minorHAnsi"/>
          <w:sz w:val="24"/>
          <w:szCs w:val="24"/>
        </w:rPr>
        <w:t xml:space="preserve"> rules to reduce false positives in a forensic investigation context</w:t>
      </w:r>
    </w:p>
    <w:p w14:paraId="45CD99BF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4B3BA691" w14:textId="5B25CD08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08: Proxy &amp; Web Application Forensics</w:t>
      </w:r>
    </w:p>
    <w:p w14:paraId="4A71DAA6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 xml:space="preserve">Analyze Squid, </w:t>
      </w:r>
      <w:proofErr w:type="spellStart"/>
      <w:r w:rsidRPr="001C6645">
        <w:rPr>
          <w:rFonts w:cstheme="minorHAnsi"/>
          <w:sz w:val="24"/>
          <w:szCs w:val="24"/>
        </w:rPr>
        <w:t>BlueCoat</w:t>
      </w:r>
      <w:proofErr w:type="spellEnd"/>
      <w:r w:rsidRPr="001C6645">
        <w:rPr>
          <w:rFonts w:cstheme="minorHAnsi"/>
          <w:sz w:val="24"/>
          <w:szCs w:val="24"/>
        </w:rPr>
        <w:t>, and Zscaler proxy logs for investigative value</w:t>
      </w:r>
    </w:p>
    <w:p w14:paraId="0CDDE135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Reconstruct user web activity and detect web-based C2 or exfiltration channels</w:t>
      </w:r>
    </w:p>
    <w:p w14:paraId="37156BFF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Correlate proxy log sessions with PCAPs to confirm and extend findings</w:t>
      </w:r>
    </w:p>
    <w:p w14:paraId="5F64E56A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4BDCE2E3" w14:textId="543786CB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09: Wireless Network Forensics</w:t>
      </w:r>
    </w:p>
    <w:p w14:paraId="73F902B7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Analyze 802.11 frame captures in Wireshark</w:t>
      </w:r>
    </w:p>
    <w:p w14:paraId="32EA2808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 xml:space="preserve">Detect rogue APs, </w:t>
      </w:r>
      <w:proofErr w:type="spellStart"/>
      <w:r w:rsidRPr="001C6645">
        <w:rPr>
          <w:rFonts w:cstheme="minorHAnsi"/>
          <w:sz w:val="24"/>
          <w:szCs w:val="24"/>
        </w:rPr>
        <w:t>deauth</w:t>
      </w:r>
      <w:proofErr w:type="spellEnd"/>
      <w:r w:rsidRPr="001C6645">
        <w:rPr>
          <w:rFonts w:cstheme="minorHAnsi"/>
          <w:sz w:val="24"/>
          <w:szCs w:val="24"/>
        </w:rPr>
        <w:t xml:space="preserve"> attacks, evil twin attacks, and WPA cracking attempts</w:t>
      </w:r>
    </w:p>
    <w:p w14:paraId="5C0E96FE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Extract WPA handshakes and analyze weak or compromised wireless encryption</w:t>
      </w:r>
    </w:p>
    <w:p w14:paraId="79B21EDC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36C3712E" w14:textId="77777777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10: Malware &amp; C2 Communication Analysis</w:t>
      </w:r>
    </w:p>
    <w:p w14:paraId="02D9C290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Identify common C2 protocols and beacon patterns in network traffic</w:t>
      </w:r>
    </w:p>
    <w:p w14:paraId="7709C169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Analyze encoded and obfuscated C2 traffic (Base64, XOR, DGA)</w:t>
      </w:r>
    </w:p>
    <w:p w14:paraId="4C4DD4B4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Carve and analyze malware payloads from reconstructed network streams</w:t>
      </w:r>
    </w:p>
    <w:p w14:paraId="3A721BF2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60E5DC06" w14:textId="77777777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 xml:space="preserve">Lab 11: </w:t>
      </w:r>
      <w:proofErr w:type="gramStart"/>
      <w:r w:rsidRPr="001C6645">
        <w:rPr>
          <w:rFonts w:cstheme="minorHAnsi"/>
          <w:b/>
          <w:bCs/>
          <w:sz w:val="24"/>
          <w:szCs w:val="24"/>
        </w:rPr>
        <w:t>Advanced Packet</w:t>
      </w:r>
      <w:proofErr w:type="gramEnd"/>
      <w:r w:rsidRPr="001C6645">
        <w:rPr>
          <w:rFonts w:cstheme="minorHAnsi"/>
          <w:b/>
          <w:bCs/>
          <w:sz w:val="24"/>
          <w:szCs w:val="24"/>
        </w:rPr>
        <w:t xml:space="preserve"> Carving &amp; Session Reconstruction</w:t>
      </w:r>
    </w:p>
    <w:p w14:paraId="6D36BBD3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 xml:space="preserve">Use </w:t>
      </w:r>
      <w:proofErr w:type="spellStart"/>
      <w:r w:rsidRPr="001C6645">
        <w:rPr>
          <w:rFonts w:cstheme="minorHAnsi"/>
          <w:sz w:val="24"/>
          <w:szCs w:val="24"/>
        </w:rPr>
        <w:t>tcpflow</w:t>
      </w:r>
      <w:proofErr w:type="spellEnd"/>
      <w:r w:rsidRPr="001C6645">
        <w:rPr>
          <w:rFonts w:cstheme="minorHAnsi"/>
          <w:sz w:val="24"/>
          <w:szCs w:val="24"/>
        </w:rPr>
        <w:t>, foremost, and Wireshark to carve files from packet captures</w:t>
      </w:r>
    </w:p>
    <w:p w14:paraId="67D09233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proofErr w:type="gramStart"/>
      <w:r w:rsidRPr="001C6645">
        <w:rPr>
          <w:rFonts w:cstheme="minorHAnsi"/>
          <w:sz w:val="24"/>
          <w:szCs w:val="24"/>
        </w:rPr>
        <w:t>Reassemble</w:t>
      </w:r>
      <w:proofErr w:type="gramEnd"/>
      <w:r w:rsidRPr="001C6645">
        <w:rPr>
          <w:rFonts w:cstheme="minorHAnsi"/>
          <w:sz w:val="24"/>
          <w:szCs w:val="24"/>
        </w:rPr>
        <w:t xml:space="preserve"> fragmented TCP streams and incomplete file transfers</w:t>
      </w:r>
    </w:p>
    <w:p w14:paraId="478594CE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Address encrypted traffic challenges in carving and reconstruction workflows</w:t>
      </w:r>
    </w:p>
    <w:p w14:paraId="0A6B7598" w14:textId="578AFEEA" w:rsidR="001C6645" w:rsidRDefault="001C66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A6247C7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6AAA7A5A" w14:textId="77777777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12: Network Timeline Construction &amp; Correlation</w:t>
      </w:r>
    </w:p>
    <w:p w14:paraId="2924AE88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Build unified investigation timelines combining PCAP timestamps, Zeek logs, NetFlow, and host artifacts</w:t>
      </w:r>
    </w:p>
    <w:p w14:paraId="7F485717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 xml:space="preserve">Use SOF-ELK and </w:t>
      </w:r>
      <w:proofErr w:type="spellStart"/>
      <w:r w:rsidRPr="001C6645">
        <w:rPr>
          <w:rFonts w:cstheme="minorHAnsi"/>
          <w:sz w:val="24"/>
          <w:szCs w:val="24"/>
        </w:rPr>
        <w:t>Timesketch</w:t>
      </w:r>
      <w:proofErr w:type="spellEnd"/>
      <w:r w:rsidRPr="001C6645">
        <w:rPr>
          <w:rFonts w:cstheme="minorHAnsi"/>
          <w:sz w:val="24"/>
          <w:szCs w:val="24"/>
        </w:rPr>
        <w:t xml:space="preserve"> for multi-source timeline visualization and analysis</w:t>
      </w:r>
    </w:p>
    <w:p w14:paraId="15421CB2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Identify temporal gaps caused by anti-forensics activity on the wire</w:t>
      </w:r>
    </w:p>
    <w:p w14:paraId="7F855D4E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24539E93" w14:textId="77777777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13: Anti-Forensics &amp; Evasion Techniques on the Network</w:t>
      </w:r>
    </w:p>
    <w:p w14:paraId="36F732F0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 xml:space="preserve">Detect </w:t>
      </w:r>
      <w:proofErr w:type="spellStart"/>
      <w:r w:rsidRPr="001C6645">
        <w:rPr>
          <w:rFonts w:cstheme="minorHAnsi"/>
          <w:sz w:val="24"/>
          <w:szCs w:val="24"/>
        </w:rPr>
        <w:t>timestomping</w:t>
      </w:r>
      <w:proofErr w:type="spellEnd"/>
      <w:r w:rsidRPr="001C6645">
        <w:rPr>
          <w:rFonts w:cstheme="minorHAnsi"/>
          <w:sz w:val="24"/>
          <w:szCs w:val="24"/>
        </w:rPr>
        <w:t xml:space="preserve"> in flow records, fragmented packets, and protocol tunneling</w:t>
      </w:r>
    </w:p>
    <w:p w14:paraId="4469EA3E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Identify traffic obfuscation, fast-flux DNS, and encryption-based evasion</w:t>
      </w:r>
    </w:p>
    <w:p w14:paraId="2E4C2A2F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Recognize living-off-the-land (</w:t>
      </w:r>
      <w:proofErr w:type="spellStart"/>
      <w:r w:rsidRPr="001C6645">
        <w:rPr>
          <w:rFonts w:cstheme="minorHAnsi"/>
          <w:sz w:val="24"/>
          <w:szCs w:val="24"/>
        </w:rPr>
        <w:t>LOLbins</w:t>
      </w:r>
      <w:proofErr w:type="spellEnd"/>
      <w:r w:rsidRPr="001C6645">
        <w:rPr>
          <w:rFonts w:cstheme="minorHAnsi"/>
          <w:sz w:val="24"/>
          <w:szCs w:val="24"/>
        </w:rPr>
        <w:t>) network activity in enterprise traffic</w:t>
      </w:r>
    </w:p>
    <w:p w14:paraId="14A6FFBF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3AFB28DD" w14:textId="77777777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14: Enterprise Triage with Network Tools</w:t>
      </w:r>
    </w:p>
    <w:p w14:paraId="505B6D51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Use RITA combined with Zeek and Suricata for remote network artifact collection and beacon detection</w:t>
      </w:r>
    </w:p>
    <w:p w14:paraId="5E7D9DC2" w14:textId="77777777" w:rsid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Scale analysis across multiple PCAPs and distributed sensor logs</w:t>
      </w:r>
    </w:p>
    <w:p w14:paraId="5EDA8427" w14:textId="77777777" w:rsidR="001C6645" w:rsidRPr="001C6645" w:rsidRDefault="001C6645" w:rsidP="001C6645">
      <w:pPr>
        <w:tabs>
          <w:tab w:val="left" w:pos="6495"/>
        </w:tabs>
        <w:spacing w:after="0"/>
        <w:ind w:left="540"/>
        <w:rPr>
          <w:rFonts w:cstheme="minorHAnsi"/>
          <w:sz w:val="24"/>
          <w:szCs w:val="24"/>
        </w:rPr>
      </w:pPr>
    </w:p>
    <w:p w14:paraId="1419F372" w14:textId="77777777" w:rsidR="001C6645" w:rsidRPr="001C6645" w:rsidRDefault="001C6645" w:rsidP="001C6645">
      <w:pPr>
        <w:tabs>
          <w:tab w:val="left" w:pos="6495"/>
        </w:tabs>
        <w:spacing w:after="0"/>
        <w:rPr>
          <w:rFonts w:cstheme="minorHAnsi"/>
          <w:b/>
          <w:bCs/>
          <w:sz w:val="24"/>
          <w:szCs w:val="24"/>
        </w:rPr>
      </w:pPr>
      <w:r w:rsidRPr="001C6645">
        <w:rPr>
          <w:rFonts w:cstheme="minorHAnsi"/>
          <w:b/>
          <w:bCs/>
          <w:sz w:val="24"/>
          <w:szCs w:val="24"/>
        </w:rPr>
        <w:t>Lab 15: Cloud Network Forensics</w:t>
      </w:r>
    </w:p>
    <w:p w14:paraId="429D1955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Analyze VPC Flow Logs from AWS, Azure NSG flows, and Google Cloud network logs</w:t>
      </w:r>
    </w:p>
    <w:p w14:paraId="1FE19F35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Correlate cloud network telemetry with on-premises PCAP and NIDS data</w:t>
      </w:r>
    </w:p>
    <w:p w14:paraId="2DA5791D" w14:textId="77777777" w:rsidR="001C6645" w:rsidRPr="001C6645" w:rsidRDefault="001C6645" w:rsidP="001C6645">
      <w:pPr>
        <w:numPr>
          <w:ilvl w:val="0"/>
          <w:numId w:val="24"/>
        </w:numPr>
        <w:tabs>
          <w:tab w:val="left" w:pos="6495"/>
        </w:tabs>
        <w:spacing w:after="0"/>
        <w:rPr>
          <w:rFonts w:cstheme="minorHAnsi"/>
          <w:sz w:val="24"/>
          <w:szCs w:val="24"/>
        </w:rPr>
      </w:pPr>
      <w:r w:rsidRPr="001C6645">
        <w:rPr>
          <w:rFonts w:cstheme="minorHAnsi"/>
          <w:sz w:val="24"/>
          <w:szCs w:val="24"/>
        </w:rPr>
        <w:t>Address challenges of ephemeral cloud infrastructure and shared responsibility model</w:t>
      </w:r>
    </w:p>
    <w:p w14:paraId="0FDB6C56" w14:textId="3AB0DD32" w:rsidR="003B6BD3" w:rsidRPr="001C6645" w:rsidRDefault="003B6BD3" w:rsidP="001C6645">
      <w:pPr>
        <w:tabs>
          <w:tab w:val="left" w:pos="6495"/>
        </w:tabs>
        <w:spacing w:after="0"/>
        <w:rPr>
          <w:rFonts w:cstheme="minorHAnsi"/>
          <w:sz w:val="24"/>
          <w:szCs w:val="24"/>
        </w:rPr>
      </w:pPr>
    </w:p>
    <w:sectPr w:rsidR="003B6BD3" w:rsidRPr="001C6645" w:rsidSect="00650503">
      <w:headerReference w:type="default" r:id="rId26"/>
      <w:footerReference w:type="default" r:id="rId27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350B4" w14:textId="77777777" w:rsidR="008F482E" w:rsidRDefault="008F482E" w:rsidP="00EA48B5">
      <w:pPr>
        <w:spacing w:after="0" w:line="240" w:lineRule="auto"/>
      </w:pPr>
      <w:r>
        <w:separator/>
      </w:r>
    </w:p>
  </w:endnote>
  <w:endnote w:type="continuationSeparator" w:id="0">
    <w:p w14:paraId="60BB6ECA" w14:textId="77777777" w:rsidR="008F482E" w:rsidRDefault="008F482E" w:rsidP="00EA48B5">
      <w:pPr>
        <w:spacing w:after="0" w:line="240" w:lineRule="auto"/>
      </w:pPr>
      <w:r>
        <w:continuationSeparator/>
      </w:r>
    </w:p>
  </w:endnote>
  <w:endnote w:type="continuationNotice" w:id="1">
    <w:p w14:paraId="4A22AA8E" w14:textId="77777777" w:rsidR="008F482E" w:rsidRDefault="008F48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xCondensed-Bold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B29A" w14:textId="77777777" w:rsidR="00EA48B5" w:rsidRPr="00EA48B5" w:rsidRDefault="00F27700" w:rsidP="00EA48B5">
    <w:pPr>
      <w:pStyle w:val="Footer"/>
      <w:jc w:val="right"/>
      <w:rPr>
        <w:color w:val="374063"/>
      </w:rPr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4B3F525" wp14:editId="66D07843">
              <wp:simplePos x="0" y="0"/>
              <wp:positionH relativeFrom="column">
                <wp:posOffset>657225</wp:posOffset>
              </wp:positionH>
              <wp:positionV relativeFrom="paragraph">
                <wp:posOffset>126365</wp:posOffset>
              </wp:positionV>
              <wp:extent cx="4905375" cy="238125"/>
              <wp:effectExtent l="0" t="0" r="9525" b="9525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5375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666F2B" w14:textId="77777777" w:rsidR="00F27700" w:rsidRPr="006D0385" w:rsidRDefault="00D94FB4">
                          <w:pPr>
                            <w:rPr>
                              <w:rFonts w:ascii="Arial" w:hAnsi="Arial" w:cs="Arial"/>
                              <w:color w:val="374063"/>
                              <w:lang w:val="es-US"/>
                            </w:rPr>
                          </w:pPr>
                          <w:r>
                            <w:fldChar w:fldCharType="begin"/>
                          </w:r>
                          <w:r w:rsidRPr="00206B94">
                            <w:rPr>
                              <w:lang w:val="es-US"/>
                            </w:rPr>
                            <w:instrText>HYPERLINK "http://www.mile2.com"</w:instrText>
                          </w:r>
                          <w:r>
                            <w:fldChar w:fldCharType="separate"/>
                          </w:r>
                          <w:r w:rsidRPr="006D0385">
                            <w:rPr>
                              <w:rStyle w:val="Hyperlink"/>
                              <w:rFonts w:ascii="Arial" w:hAnsi="Arial" w:cs="Arial"/>
                              <w:sz w:val="20"/>
                              <w:szCs w:val="20"/>
                              <w:lang w:val="es-US"/>
                            </w:rPr>
                            <w:t>www.mile2.com</w:t>
                          </w:r>
                          <w:r>
                            <w:fldChar w:fldCharType="end"/>
                          </w:r>
                          <w:r w:rsidR="00F27700" w:rsidRPr="006D0385">
                            <w:rPr>
                              <w:rFonts w:ascii="Arial" w:hAnsi="Arial" w:cs="Arial"/>
                              <w:color w:val="374063"/>
                              <w:sz w:val="20"/>
                              <w:szCs w:val="20"/>
                              <w:lang w:val="es-US"/>
                            </w:rPr>
                            <w:tab/>
                          </w:r>
                          <w:r w:rsidR="00F27700" w:rsidRPr="006D0385">
                            <w:rPr>
                              <w:rFonts w:ascii="Arial" w:hAnsi="Arial" w:cs="Arial"/>
                              <w:color w:val="374063"/>
                              <w:sz w:val="20"/>
                              <w:szCs w:val="20"/>
                              <w:lang w:val="es-US"/>
                            </w:rPr>
                            <w:tab/>
                            <w:t xml:space="preserve">10213 Wilsky </w:t>
                          </w:r>
                          <w:proofErr w:type="spellStart"/>
                          <w:r w:rsidR="00F27700" w:rsidRPr="006D0385">
                            <w:rPr>
                              <w:rFonts w:ascii="Arial" w:hAnsi="Arial" w:cs="Arial"/>
                              <w:color w:val="374063"/>
                              <w:sz w:val="20"/>
                              <w:szCs w:val="20"/>
                              <w:lang w:val="es-US"/>
                            </w:rPr>
                            <w:t>Blvd</w:t>
                          </w:r>
                          <w:proofErr w:type="spellEnd"/>
                          <w:r w:rsidR="00F27700" w:rsidRPr="006D0385">
                            <w:rPr>
                              <w:rFonts w:ascii="Arial" w:hAnsi="Arial" w:cs="Arial"/>
                              <w:color w:val="374063"/>
                              <w:sz w:val="20"/>
                              <w:szCs w:val="20"/>
                              <w:lang w:val="es-US"/>
                            </w:rPr>
                            <w:t>, Tampa, FL 33625</w:t>
                          </w:r>
                          <w:r w:rsidR="00F27700" w:rsidRPr="006D0385">
                            <w:rPr>
                              <w:rFonts w:ascii="Arial" w:hAnsi="Arial" w:cs="Arial"/>
                              <w:color w:val="374063"/>
                              <w:sz w:val="20"/>
                              <w:szCs w:val="20"/>
                              <w:lang w:val="es-US"/>
                            </w:rPr>
                            <w:tab/>
                            <w:t xml:space="preserve">    813-920-6779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B3F52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5" type="#_x0000_t202" style="position:absolute;left:0;text-align:left;margin-left:51.75pt;margin-top:9.95pt;width:386.25pt;height:18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" fillcolor="white [3201]" stroked="f" strokeweight=".5pt">
              <v:textbox>
                <w:txbxContent>
                  <w:p w14:paraId="66666F2B" w14:textId="77777777" w:rsidR="00F27700" w:rsidRPr="006D0385" w:rsidRDefault="00D94FB4">
                    <w:pPr>
                      <w:rPr>
                        <w:rFonts w:ascii="Arial" w:hAnsi="Arial" w:cs="Arial"/>
                        <w:color w:val="374063"/>
                        <w:lang w:val="es-US"/>
                      </w:rPr>
                    </w:pPr>
                    <w:r>
                      <w:fldChar w:fldCharType="begin"/>
                    </w:r>
                    <w:r w:rsidRPr="00206B94">
                      <w:rPr>
                        <w:lang w:val="es-US"/>
                      </w:rPr>
                      <w:instrText>HYPERLINK "http://www.mile2.com"</w:instrText>
                    </w:r>
                    <w:r>
                      <w:fldChar w:fldCharType="separate"/>
                    </w:r>
                    <w:r w:rsidRPr="006D0385">
                      <w:rPr>
                        <w:rStyle w:val="Hyperlink"/>
                        <w:rFonts w:ascii="Arial" w:hAnsi="Arial" w:cs="Arial"/>
                        <w:sz w:val="20"/>
                        <w:szCs w:val="20"/>
                        <w:lang w:val="es-US"/>
                      </w:rPr>
                      <w:t>www.mile2.com</w:t>
                    </w:r>
                    <w:r>
                      <w:fldChar w:fldCharType="end"/>
                    </w:r>
                    <w:r w:rsidR="00F27700" w:rsidRPr="006D0385">
                      <w:rPr>
                        <w:rFonts w:ascii="Arial" w:hAnsi="Arial" w:cs="Arial"/>
                        <w:color w:val="374063"/>
                        <w:sz w:val="20"/>
                        <w:szCs w:val="20"/>
                        <w:lang w:val="es-US"/>
                      </w:rPr>
                      <w:tab/>
                    </w:r>
                    <w:r w:rsidR="00F27700" w:rsidRPr="006D0385">
                      <w:rPr>
                        <w:rFonts w:ascii="Arial" w:hAnsi="Arial" w:cs="Arial"/>
                        <w:color w:val="374063"/>
                        <w:sz w:val="20"/>
                        <w:szCs w:val="20"/>
                        <w:lang w:val="es-US"/>
                      </w:rPr>
                      <w:tab/>
                      <w:t xml:space="preserve">10213 Wilsky </w:t>
                    </w:r>
                    <w:proofErr w:type="spellStart"/>
                    <w:r w:rsidR="00F27700" w:rsidRPr="006D0385">
                      <w:rPr>
                        <w:rFonts w:ascii="Arial" w:hAnsi="Arial" w:cs="Arial"/>
                        <w:color w:val="374063"/>
                        <w:sz w:val="20"/>
                        <w:szCs w:val="20"/>
                        <w:lang w:val="es-US"/>
                      </w:rPr>
                      <w:t>Blvd</w:t>
                    </w:r>
                    <w:proofErr w:type="spellEnd"/>
                    <w:r w:rsidR="00F27700" w:rsidRPr="006D0385">
                      <w:rPr>
                        <w:rFonts w:ascii="Arial" w:hAnsi="Arial" w:cs="Arial"/>
                        <w:color w:val="374063"/>
                        <w:sz w:val="20"/>
                        <w:szCs w:val="20"/>
                        <w:lang w:val="es-US"/>
                      </w:rPr>
                      <w:t>, Tampa, FL 33625</w:t>
                    </w:r>
                    <w:r w:rsidR="00F27700" w:rsidRPr="006D0385">
                      <w:rPr>
                        <w:rFonts w:ascii="Arial" w:hAnsi="Arial" w:cs="Arial"/>
                        <w:color w:val="374063"/>
                        <w:sz w:val="20"/>
                        <w:szCs w:val="20"/>
                        <w:lang w:val="es-US"/>
                      </w:rPr>
                      <w:tab/>
                      <w:t xml:space="preserve">    813-920-6779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A28ACA" wp14:editId="04B3492B">
              <wp:simplePos x="0" y="0"/>
              <wp:positionH relativeFrom="column">
                <wp:posOffset>-542925</wp:posOffset>
              </wp:positionH>
              <wp:positionV relativeFrom="paragraph">
                <wp:posOffset>-207010</wp:posOffset>
              </wp:positionV>
              <wp:extent cx="857250" cy="71437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714375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28F5C043" w14:textId="77777777" w:rsidR="00EA48B5" w:rsidRDefault="00EA48B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A28ACA" id="Text Box 8" o:spid="_x0000_s1056" type="#_x0000_t202" style="position:absolute;left:0;text-align:left;margin-left:-42.75pt;margin-top:-16.3pt;width:67.5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" stroked="f" strokeweight=".5pt">
              <v:fill r:id="rId3" o:title="" recolor="t" rotate="t" type="frame"/>
              <v:textbox>
                <w:txbxContent>
                  <w:p w14:paraId="28F5C043" w14:textId="77777777" w:rsidR="00EA48B5" w:rsidRDefault="00EA48B5"/>
                </w:txbxContent>
              </v:textbox>
            </v:shape>
          </w:pict>
        </mc:Fallback>
      </mc:AlternateContent>
    </w:r>
    <w:r w:rsidR="00EA48B5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D0AABAB" wp14:editId="4D68B00A">
              <wp:simplePos x="0" y="0"/>
              <wp:positionH relativeFrom="page">
                <wp:align>left</wp:align>
              </wp:positionH>
              <wp:positionV relativeFrom="paragraph">
                <wp:posOffset>-311785</wp:posOffset>
              </wp:positionV>
              <wp:extent cx="7762875" cy="76200"/>
              <wp:effectExtent l="0" t="0" r="9525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6200"/>
                      </a:xfrm>
                      <a:prstGeom prst="rect">
                        <a:avLst/>
                      </a:prstGeom>
                      <a:solidFill>
                        <a:srgbClr val="37406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5E0F35" id="Rectangle 9" o:spid="_x0000_s1026" style="position:absolute;margin-left:0;margin-top:-24.55pt;width:611.25pt;height:6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" fillcolor="#374063" stroked="f" strokeweight="1pt">
              <w10:wrap anchorx="page"/>
            </v:rect>
          </w:pict>
        </mc:Fallback>
      </mc:AlternateContent>
    </w:r>
    <w:r w:rsidR="00EA48B5">
      <w:rPr>
        <w:color w:val="4472C4" w:themeColor="accent1"/>
      </w:rPr>
      <w:t xml:space="preserve"> </w:t>
    </w:r>
    <w:r w:rsidR="00EA48B5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 xml:space="preserve">     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 xml:space="preserve">    </w:t>
    </w:r>
    <w:r w:rsidR="00EA48B5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 xml:space="preserve">  </w:t>
    </w:r>
    <w:r w:rsidR="00EA48B5" w:rsidRPr="00EA48B5">
      <w:rPr>
        <w:rFonts w:asciiTheme="majorHAnsi" w:eastAsiaTheme="majorEastAsia" w:hAnsiTheme="majorHAnsi" w:cstheme="majorBidi"/>
        <w:color w:val="374063"/>
        <w:sz w:val="20"/>
        <w:szCs w:val="20"/>
      </w:rPr>
      <w:t xml:space="preserve">pg. </w:t>
    </w:r>
    <w:r w:rsidR="00EA48B5" w:rsidRPr="00EA48B5">
      <w:rPr>
        <w:rFonts w:eastAsiaTheme="minorEastAsia"/>
        <w:color w:val="374063"/>
        <w:sz w:val="20"/>
        <w:szCs w:val="20"/>
      </w:rPr>
      <w:fldChar w:fldCharType="begin"/>
    </w:r>
    <w:r w:rsidR="00EA48B5" w:rsidRPr="00EA48B5">
      <w:rPr>
        <w:color w:val="374063"/>
        <w:sz w:val="20"/>
        <w:szCs w:val="20"/>
      </w:rPr>
      <w:instrText xml:space="preserve"> PAGE    \* MERGEFORMAT </w:instrText>
    </w:r>
    <w:r w:rsidR="00EA48B5" w:rsidRPr="00EA48B5">
      <w:rPr>
        <w:rFonts w:eastAsiaTheme="minorEastAsia"/>
        <w:color w:val="374063"/>
        <w:sz w:val="20"/>
        <w:szCs w:val="20"/>
      </w:rPr>
      <w:fldChar w:fldCharType="separate"/>
    </w:r>
    <w:r w:rsidR="00EA48B5" w:rsidRPr="00EA48B5">
      <w:rPr>
        <w:rFonts w:asciiTheme="majorHAnsi" w:eastAsiaTheme="majorEastAsia" w:hAnsiTheme="majorHAnsi" w:cstheme="majorBidi"/>
        <w:noProof/>
        <w:color w:val="374063"/>
        <w:sz w:val="20"/>
        <w:szCs w:val="20"/>
      </w:rPr>
      <w:t>2</w:t>
    </w:r>
    <w:r w:rsidR="00EA48B5" w:rsidRPr="00EA48B5">
      <w:rPr>
        <w:rFonts w:asciiTheme="majorHAnsi" w:eastAsiaTheme="majorEastAsia" w:hAnsiTheme="majorHAnsi" w:cstheme="majorBidi"/>
        <w:noProof/>
        <w:color w:val="374063"/>
        <w:sz w:val="20"/>
        <w:szCs w:val="20"/>
      </w:rPr>
      <w:fldChar w:fldCharType="end"/>
    </w:r>
  </w:p>
  <w:p w14:paraId="21E45ECF" w14:textId="77777777" w:rsidR="002C3C3A" w:rsidRDefault="002C3C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7A35A" w14:textId="77777777" w:rsidR="008F482E" w:rsidRDefault="008F482E" w:rsidP="00EA48B5">
      <w:pPr>
        <w:spacing w:after="0" w:line="240" w:lineRule="auto"/>
      </w:pPr>
      <w:r>
        <w:separator/>
      </w:r>
    </w:p>
  </w:footnote>
  <w:footnote w:type="continuationSeparator" w:id="0">
    <w:p w14:paraId="370B8F48" w14:textId="77777777" w:rsidR="008F482E" w:rsidRDefault="008F482E" w:rsidP="00EA48B5">
      <w:pPr>
        <w:spacing w:after="0" w:line="240" w:lineRule="auto"/>
      </w:pPr>
      <w:r>
        <w:continuationSeparator/>
      </w:r>
    </w:p>
  </w:footnote>
  <w:footnote w:type="continuationNotice" w:id="1">
    <w:p w14:paraId="664E2A0F" w14:textId="77777777" w:rsidR="008F482E" w:rsidRDefault="008F48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FAFA" w14:textId="2F4BFEC8" w:rsidR="00EA48B5" w:rsidRDefault="006D03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658686F" wp14:editId="394CBF00">
              <wp:simplePos x="0" y="0"/>
              <wp:positionH relativeFrom="column">
                <wp:posOffset>1028700</wp:posOffset>
              </wp:positionH>
              <wp:positionV relativeFrom="paragraph">
                <wp:posOffset>-247333</wp:posOffset>
              </wp:positionV>
              <wp:extent cx="5563553" cy="4953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3553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3CA7F" w14:textId="5EDEBBB0" w:rsidR="004773CD" w:rsidRPr="009A5591" w:rsidRDefault="00373568" w:rsidP="002D4D76">
                          <w:pPr>
                            <w:spacing w:after="0"/>
                            <w:jc w:val="right"/>
                            <w:rPr>
                              <w:rFonts w:ascii="DaxCondensed-Bold" w:hAnsi="DaxCondensed-Bold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9A5591">
                            <w:rPr>
                              <w:rFonts w:ascii="DaxCondensed-Bold" w:hAnsi="DaxCondensed-Bold"/>
                              <w:color w:val="FFFFFF" w:themeColor="background1"/>
                              <w:sz w:val="52"/>
                              <w:szCs w:val="52"/>
                            </w:rPr>
                            <w:t xml:space="preserve">Certified </w:t>
                          </w:r>
                          <w:r w:rsidR="006D0385">
                            <w:rPr>
                              <w:rFonts w:ascii="DaxCondensed-Bold" w:hAnsi="DaxCondensed-Bold"/>
                              <w:color w:val="FFFFFF" w:themeColor="background1"/>
                              <w:sz w:val="52"/>
                              <w:szCs w:val="52"/>
                            </w:rPr>
                            <w:t>Cyber Forensic</w:t>
                          </w:r>
                          <w:r w:rsidR="00206B94">
                            <w:rPr>
                              <w:rFonts w:ascii="DaxCondensed-Bold" w:hAnsi="DaxCondensed-Bold"/>
                              <w:color w:val="FFFFFF" w:themeColor="background1"/>
                              <w:sz w:val="52"/>
                              <w:szCs w:val="52"/>
                            </w:rPr>
                            <w:t>s</w:t>
                          </w:r>
                          <w:r w:rsidR="002D4D76">
                            <w:rPr>
                              <w:rFonts w:ascii="DaxCondensed-Bold" w:hAnsi="DaxCondensed-Bold"/>
                              <w:color w:val="FFFFFF" w:themeColor="background1"/>
                              <w:sz w:val="52"/>
                              <w:szCs w:val="52"/>
                            </w:rPr>
                            <w:t xml:space="preserve"> </w:t>
                          </w:r>
                          <w:r w:rsidR="006D0385">
                            <w:rPr>
                              <w:rFonts w:ascii="DaxCondensed-Bold" w:hAnsi="DaxCondensed-Bold"/>
                              <w:color w:val="FFFFFF" w:themeColor="background1"/>
                              <w:sz w:val="52"/>
                              <w:szCs w:val="52"/>
                            </w:rPr>
                            <w:t>Threat Analyst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5868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2" type="#_x0000_t202" style="position:absolute;margin-left:81pt;margin-top:-19.5pt;width:438.1pt;height:39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" filled="f" stroked="f" strokeweight=".5pt">
              <v:textbox>
                <w:txbxContent>
                  <w:p w14:paraId="71A3CA7F" w14:textId="5EDEBBB0" w:rsidR="004773CD" w:rsidRPr="009A5591" w:rsidRDefault="00373568" w:rsidP="002D4D76">
                    <w:pPr>
                      <w:spacing w:after="0"/>
                      <w:jc w:val="right"/>
                      <w:rPr>
                        <w:rFonts w:ascii="DaxCondensed-Bold" w:hAnsi="DaxCondensed-Bold"/>
                        <w:color w:val="FFFFFF" w:themeColor="background1"/>
                        <w:sz w:val="52"/>
                        <w:szCs w:val="52"/>
                      </w:rPr>
                    </w:pPr>
                    <w:r w:rsidRPr="009A5591">
                      <w:rPr>
                        <w:rFonts w:ascii="DaxCondensed-Bold" w:hAnsi="DaxCondensed-Bold"/>
                        <w:color w:val="FFFFFF" w:themeColor="background1"/>
                        <w:sz w:val="52"/>
                        <w:szCs w:val="52"/>
                      </w:rPr>
                      <w:t xml:space="preserve">Certified </w:t>
                    </w:r>
                    <w:r w:rsidR="006D0385">
                      <w:rPr>
                        <w:rFonts w:ascii="DaxCondensed-Bold" w:hAnsi="DaxCondensed-Bold"/>
                        <w:color w:val="FFFFFF" w:themeColor="background1"/>
                        <w:sz w:val="52"/>
                        <w:szCs w:val="52"/>
                      </w:rPr>
                      <w:t>Cyber Forensic</w:t>
                    </w:r>
                    <w:r w:rsidR="00206B94">
                      <w:rPr>
                        <w:rFonts w:ascii="DaxCondensed-Bold" w:hAnsi="DaxCondensed-Bold"/>
                        <w:color w:val="FFFFFF" w:themeColor="background1"/>
                        <w:sz w:val="52"/>
                        <w:szCs w:val="52"/>
                      </w:rPr>
                      <w:t>s</w:t>
                    </w:r>
                    <w:r w:rsidR="002D4D76">
                      <w:rPr>
                        <w:rFonts w:ascii="DaxCondensed-Bold" w:hAnsi="DaxCondensed-Bold"/>
                        <w:color w:val="FFFFFF" w:themeColor="background1"/>
                        <w:sz w:val="52"/>
                        <w:szCs w:val="52"/>
                      </w:rPr>
                      <w:t xml:space="preserve"> </w:t>
                    </w:r>
                    <w:r w:rsidR="006D0385">
                      <w:rPr>
                        <w:rFonts w:ascii="DaxCondensed-Bold" w:hAnsi="DaxCondensed-Bold"/>
                        <w:color w:val="FFFFFF" w:themeColor="background1"/>
                        <w:sz w:val="52"/>
                        <w:szCs w:val="52"/>
                      </w:rPr>
                      <w:t>Threat Analyst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0A62EB7" wp14:editId="3AB4C2B8">
              <wp:simplePos x="0" y="0"/>
              <wp:positionH relativeFrom="page">
                <wp:align>left</wp:align>
              </wp:positionH>
              <wp:positionV relativeFrom="paragraph">
                <wp:posOffset>-766763</wp:posOffset>
              </wp:positionV>
              <wp:extent cx="8705850" cy="1262063"/>
              <wp:effectExtent l="0" t="0" r="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05850" cy="1262063"/>
                      </a:xfrm>
                      <a:prstGeom prst="rect">
                        <a:avLst/>
                      </a:prstGeom>
                      <a:solidFill>
                        <a:srgbClr val="37406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F8D9C4" id="Rectangle 10" o:spid="_x0000_s1026" style="position:absolute;margin-left:0;margin-top:-60.4pt;width:685.5pt;height:99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" fillcolor="#374063" stroked="f" strokeweight="1pt">
              <w10:wrap anchorx="page"/>
            </v:rect>
          </w:pict>
        </mc:Fallback>
      </mc:AlternateContent>
    </w:r>
    <w:r w:rsidR="00F27700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B9D4BF9" wp14:editId="2FBF07E8">
              <wp:simplePos x="0" y="0"/>
              <wp:positionH relativeFrom="column">
                <wp:posOffset>-657225</wp:posOffset>
              </wp:positionH>
              <wp:positionV relativeFrom="paragraph">
                <wp:posOffset>-276225</wp:posOffset>
              </wp:positionV>
              <wp:extent cx="1400175" cy="592953"/>
              <wp:effectExtent l="0" t="0" r="9525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592953"/>
                      </a:xfrm>
                      <a:prstGeom prst="rect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44363F48" w14:textId="77777777" w:rsidR="00F27700" w:rsidRDefault="00F27700" w:rsidP="00F2770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9D4BF9" id="Text Box 5" o:spid="_x0000_s1053" type="#_x0000_t202" style="position:absolute;margin-left:-51.75pt;margin-top:-21.75pt;width:110.25pt;height:46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" stroked="f" strokeweight=".5pt">
              <v:fill r:id="rId2" o:title="" recolor="t" rotate="t" type="frame"/>
              <v:textbox>
                <w:txbxContent>
                  <w:p w14:paraId="44363F48" w14:textId="77777777" w:rsidR="00F27700" w:rsidRDefault="00F27700" w:rsidP="00F27700"/>
                </w:txbxContent>
              </v:textbox>
            </v:shape>
          </w:pict>
        </mc:Fallback>
      </mc:AlternateContent>
    </w:r>
  </w:p>
  <w:p w14:paraId="38C8F567" w14:textId="77777777" w:rsidR="00EA48B5" w:rsidRDefault="00F277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7552A0C" wp14:editId="793AED71">
              <wp:simplePos x="0" y="0"/>
              <wp:positionH relativeFrom="page">
                <wp:align>right</wp:align>
              </wp:positionH>
              <wp:positionV relativeFrom="paragraph">
                <wp:posOffset>313690</wp:posOffset>
              </wp:positionV>
              <wp:extent cx="7772400" cy="12382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123825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119150C0" w14:textId="77777777" w:rsidR="00F27700" w:rsidRDefault="00F27700" w:rsidP="00F2770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552A0C" id="Text Box 3" o:spid="_x0000_s1054" type="#_x0000_t202" style="position:absolute;margin-left:560.8pt;margin-top:24.7pt;width:612pt;height:9.75pt;z-index:2516582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" stroked="f" strokeweight=".5pt">
              <v:fill r:id="rId4" o:title="" recolor="t" rotate="t" type="frame"/>
              <v:textbox>
                <w:txbxContent>
                  <w:p w14:paraId="119150C0" w14:textId="77777777" w:rsidR="00F27700" w:rsidRDefault="00F27700" w:rsidP="00F27700"/>
                </w:txbxContent>
              </v:textbox>
              <w10:wrap anchorx="page"/>
            </v:shape>
          </w:pict>
        </mc:Fallback>
      </mc:AlternateContent>
    </w:r>
  </w:p>
  <w:p w14:paraId="0FF9F67E" w14:textId="77777777" w:rsidR="002C3C3A" w:rsidRDefault="002C3C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2235"/>
    <w:multiLevelType w:val="multilevel"/>
    <w:tmpl w:val="8D44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CE2546"/>
    <w:multiLevelType w:val="hybridMultilevel"/>
    <w:tmpl w:val="6B308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E0320"/>
    <w:multiLevelType w:val="hybridMultilevel"/>
    <w:tmpl w:val="48B6E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345B4"/>
    <w:multiLevelType w:val="hybridMultilevel"/>
    <w:tmpl w:val="C0B46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744A6"/>
    <w:multiLevelType w:val="hybridMultilevel"/>
    <w:tmpl w:val="BB343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F56F2"/>
    <w:multiLevelType w:val="multilevel"/>
    <w:tmpl w:val="8D44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A23CB8"/>
    <w:multiLevelType w:val="hybridMultilevel"/>
    <w:tmpl w:val="5B6E1F3A"/>
    <w:lvl w:ilvl="0" w:tplc="7BEC9764">
      <w:start w:val="1"/>
      <w:numFmt w:val="bullet"/>
      <w:lvlText w:val="•"/>
      <w:lvlJc w:val="left"/>
      <w:pPr>
        <w:ind w:left="540" w:hanging="260"/>
      </w:pPr>
    </w:lvl>
    <w:lvl w:ilvl="1" w:tplc="6EEA615C">
      <w:start w:val="1"/>
      <w:numFmt w:val="bullet"/>
      <w:lvlText w:val="◦"/>
      <w:lvlJc w:val="left"/>
      <w:pPr>
        <w:ind w:left="1080" w:hanging="260"/>
      </w:pPr>
    </w:lvl>
    <w:lvl w:ilvl="2" w:tplc="859E628C">
      <w:numFmt w:val="decimal"/>
      <w:lvlText w:val=""/>
      <w:lvlJc w:val="left"/>
    </w:lvl>
    <w:lvl w:ilvl="3" w:tplc="1ABAC532">
      <w:numFmt w:val="decimal"/>
      <w:lvlText w:val=""/>
      <w:lvlJc w:val="left"/>
    </w:lvl>
    <w:lvl w:ilvl="4" w:tplc="B3DA67CC">
      <w:numFmt w:val="decimal"/>
      <w:lvlText w:val=""/>
      <w:lvlJc w:val="left"/>
    </w:lvl>
    <w:lvl w:ilvl="5" w:tplc="65888110">
      <w:numFmt w:val="decimal"/>
      <w:lvlText w:val=""/>
      <w:lvlJc w:val="left"/>
    </w:lvl>
    <w:lvl w:ilvl="6" w:tplc="DEEC8D4C">
      <w:numFmt w:val="decimal"/>
      <w:lvlText w:val=""/>
      <w:lvlJc w:val="left"/>
    </w:lvl>
    <w:lvl w:ilvl="7" w:tplc="35A2EA6E">
      <w:numFmt w:val="decimal"/>
      <w:lvlText w:val=""/>
      <w:lvlJc w:val="left"/>
    </w:lvl>
    <w:lvl w:ilvl="8" w:tplc="2BB417C4">
      <w:numFmt w:val="decimal"/>
      <w:lvlText w:val=""/>
      <w:lvlJc w:val="left"/>
    </w:lvl>
  </w:abstractNum>
  <w:abstractNum w:abstractNumId="7" w15:restartNumberingAfterBreak="0">
    <w:nsid w:val="1FE304D3"/>
    <w:multiLevelType w:val="hybridMultilevel"/>
    <w:tmpl w:val="C64864FC"/>
    <w:lvl w:ilvl="0" w:tplc="0BECC4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6D77E8"/>
    <w:multiLevelType w:val="multilevel"/>
    <w:tmpl w:val="8D44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7476FB"/>
    <w:multiLevelType w:val="hybridMultilevel"/>
    <w:tmpl w:val="C0283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52362"/>
    <w:multiLevelType w:val="hybridMultilevel"/>
    <w:tmpl w:val="4E42A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43174"/>
    <w:multiLevelType w:val="hybridMultilevel"/>
    <w:tmpl w:val="BA223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446DA"/>
    <w:multiLevelType w:val="hybridMultilevel"/>
    <w:tmpl w:val="CF2C4FC6"/>
    <w:lvl w:ilvl="0" w:tplc="EC5AF8C6">
      <w:start w:val="1"/>
      <w:numFmt w:val="upperLetter"/>
      <w:lvlText w:val="%1."/>
      <w:lvlJc w:val="left"/>
      <w:pPr>
        <w:ind w:left="1800" w:hanging="720"/>
      </w:pPr>
      <w:rPr>
        <w:rFonts w:asciiTheme="minorHAnsi" w:eastAsiaTheme="minorHAnsi" w:hAnsiTheme="minorHAnsi" w:cstheme="minorBidi"/>
        <w:b/>
        <w:sz w:val="3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C42A63"/>
    <w:multiLevelType w:val="hybridMultilevel"/>
    <w:tmpl w:val="B56E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53F51"/>
    <w:multiLevelType w:val="multilevel"/>
    <w:tmpl w:val="8D44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C069EE"/>
    <w:multiLevelType w:val="hybridMultilevel"/>
    <w:tmpl w:val="9B86D2C8"/>
    <w:lvl w:ilvl="0" w:tplc="E6BA21A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color w:val="17365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B441A"/>
    <w:multiLevelType w:val="hybridMultilevel"/>
    <w:tmpl w:val="A4F4B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D648A"/>
    <w:multiLevelType w:val="multilevel"/>
    <w:tmpl w:val="8D44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5B21EA"/>
    <w:multiLevelType w:val="hybridMultilevel"/>
    <w:tmpl w:val="AD867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10B0B"/>
    <w:multiLevelType w:val="hybridMultilevel"/>
    <w:tmpl w:val="9D488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8120B"/>
    <w:multiLevelType w:val="hybridMultilevel"/>
    <w:tmpl w:val="A7A4C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46A7A"/>
    <w:multiLevelType w:val="hybridMultilevel"/>
    <w:tmpl w:val="64661DE2"/>
    <w:lvl w:ilvl="0" w:tplc="AEE87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10DD8"/>
    <w:multiLevelType w:val="hybridMultilevel"/>
    <w:tmpl w:val="73748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34694"/>
    <w:multiLevelType w:val="hybridMultilevel"/>
    <w:tmpl w:val="BC0E1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A16E1"/>
    <w:multiLevelType w:val="hybridMultilevel"/>
    <w:tmpl w:val="CF544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A33A3"/>
    <w:multiLevelType w:val="hybridMultilevel"/>
    <w:tmpl w:val="6D20D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71A14"/>
    <w:multiLevelType w:val="hybridMultilevel"/>
    <w:tmpl w:val="45F8BBCC"/>
    <w:lvl w:ilvl="0" w:tplc="976A4A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936414D"/>
    <w:multiLevelType w:val="hybridMultilevel"/>
    <w:tmpl w:val="D196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D260D"/>
    <w:multiLevelType w:val="hybridMultilevel"/>
    <w:tmpl w:val="5A96A91A"/>
    <w:lvl w:ilvl="0" w:tplc="F4CE41A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C724DF4"/>
    <w:multiLevelType w:val="hybridMultilevel"/>
    <w:tmpl w:val="85CEA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93947"/>
    <w:multiLevelType w:val="hybridMultilevel"/>
    <w:tmpl w:val="4C049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B5771"/>
    <w:multiLevelType w:val="hybridMultilevel"/>
    <w:tmpl w:val="AE36C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407EB"/>
    <w:multiLevelType w:val="multilevel"/>
    <w:tmpl w:val="8D44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E811902"/>
    <w:multiLevelType w:val="hybridMultilevel"/>
    <w:tmpl w:val="2DBE3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2B6AB2"/>
    <w:multiLevelType w:val="hybridMultilevel"/>
    <w:tmpl w:val="9D8EF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92EB26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BB2DD8"/>
    <w:multiLevelType w:val="hybridMultilevel"/>
    <w:tmpl w:val="E2069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6A48A2"/>
    <w:multiLevelType w:val="hybridMultilevel"/>
    <w:tmpl w:val="91141E7E"/>
    <w:lvl w:ilvl="0" w:tplc="9E6E767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A83328"/>
    <w:multiLevelType w:val="hybridMultilevel"/>
    <w:tmpl w:val="2AA0A7F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B0304D0"/>
    <w:multiLevelType w:val="hybridMultilevel"/>
    <w:tmpl w:val="AD2CE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414C73"/>
    <w:multiLevelType w:val="hybridMultilevel"/>
    <w:tmpl w:val="255ED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867E4"/>
    <w:multiLevelType w:val="hybridMultilevel"/>
    <w:tmpl w:val="AD8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058709">
    <w:abstractNumId w:val="36"/>
  </w:num>
  <w:num w:numId="2" w16cid:durableId="793450743">
    <w:abstractNumId w:val="34"/>
  </w:num>
  <w:num w:numId="3" w16cid:durableId="334383924">
    <w:abstractNumId w:val="32"/>
  </w:num>
  <w:num w:numId="4" w16cid:durableId="1182281311">
    <w:abstractNumId w:val="14"/>
  </w:num>
  <w:num w:numId="5" w16cid:durableId="607467813">
    <w:abstractNumId w:val="17"/>
  </w:num>
  <w:num w:numId="6" w16cid:durableId="802774816">
    <w:abstractNumId w:val="8"/>
  </w:num>
  <w:num w:numId="7" w16cid:durableId="1838226685">
    <w:abstractNumId w:val="0"/>
  </w:num>
  <w:num w:numId="8" w16cid:durableId="299267356">
    <w:abstractNumId w:val="5"/>
  </w:num>
  <w:num w:numId="9" w16cid:durableId="505023239">
    <w:abstractNumId w:val="16"/>
  </w:num>
  <w:num w:numId="10" w16cid:durableId="1975132701">
    <w:abstractNumId w:val="19"/>
  </w:num>
  <w:num w:numId="11" w16cid:durableId="2137988386">
    <w:abstractNumId w:val="2"/>
  </w:num>
  <w:num w:numId="12" w16cid:durableId="877543627">
    <w:abstractNumId w:val="38"/>
  </w:num>
  <w:num w:numId="13" w16cid:durableId="610211898">
    <w:abstractNumId w:val="29"/>
  </w:num>
  <w:num w:numId="14" w16cid:durableId="1493597492">
    <w:abstractNumId w:val="10"/>
  </w:num>
  <w:num w:numId="15" w16cid:durableId="1507478045">
    <w:abstractNumId w:val="12"/>
  </w:num>
  <w:num w:numId="16" w16cid:durableId="1317025935">
    <w:abstractNumId w:val="15"/>
  </w:num>
  <w:num w:numId="17" w16cid:durableId="309864569">
    <w:abstractNumId w:val="26"/>
  </w:num>
  <w:num w:numId="18" w16cid:durableId="1302422726">
    <w:abstractNumId w:val="7"/>
  </w:num>
  <w:num w:numId="19" w16cid:durableId="1667899087">
    <w:abstractNumId w:val="28"/>
  </w:num>
  <w:num w:numId="20" w16cid:durableId="206066290">
    <w:abstractNumId w:val="37"/>
  </w:num>
  <w:num w:numId="21" w16cid:durableId="471143891">
    <w:abstractNumId w:val="21"/>
  </w:num>
  <w:num w:numId="22" w16cid:durableId="1164706550">
    <w:abstractNumId w:val="18"/>
  </w:num>
  <w:num w:numId="23" w16cid:durableId="375471914">
    <w:abstractNumId w:val="30"/>
  </w:num>
  <w:num w:numId="24" w16cid:durableId="1334726291">
    <w:abstractNumId w:val="6"/>
    <w:lvlOverride w:ilvl="0">
      <w:startOverride w:val="1"/>
    </w:lvlOverride>
  </w:num>
  <w:num w:numId="25" w16cid:durableId="381297768">
    <w:abstractNumId w:val="35"/>
  </w:num>
  <w:num w:numId="26" w16cid:durableId="670839285">
    <w:abstractNumId w:val="13"/>
  </w:num>
  <w:num w:numId="27" w16cid:durableId="1809206778">
    <w:abstractNumId w:val="20"/>
  </w:num>
  <w:num w:numId="28" w16cid:durableId="331490581">
    <w:abstractNumId w:val="24"/>
  </w:num>
  <w:num w:numId="29" w16cid:durableId="892615460">
    <w:abstractNumId w:val="4"/>
  </w:num>
  <w:num w:numId="30" w16cid:durableId="204950108">
    <w:abstractNumId w:val="40"/>
  </w:num>
  <w:num w:numId="31" w16cid:durableId="1169061870">
    <w:abstractNumId w:val="9"/>
  </w:num>
  <w:num w:numId="32" w16cid:durableId="1146169571">
    <w:abstractNumId w:val="23"/>
  </w:num>
  <w:num w:numId="33" w16cid:durableId="1017197080">
    <w:abstractNumId w:val="39"/>
  </w:num>
  <w:num w:numId="34" w16cid:durableId="834033041">
    <w:abstractNumId w:val="31"/>
  </w:num>
  <w:num w:numId="35" w16cid:durableId="735006729">
    <w:abstractNumId w:val="11"/>
  </w:num>
  <w:num w:numId="36" w16cid:durableId="1775053710">
    <w:abstractNumId w:val="3"/>
  </w:num>
  <w:num w:numId="37" w16cid:durableId="367611964">
    <w:abstractNumId w:val="22"/>
  </w:num>
  <w:num w:numId="38" w16cid:durableId="866335780">
    <w:abstractNumId w:val="33"/>
  </w:num>
  <w:num w:numId="39" w16cid:durableId="1387603385">
    <w:abstractNumId w:val="27"/>
  </w:num>
  <w:num w:numId="40" w16cid:durableId="961426011">
    <w:abstractNumId w:val="1"/>
  </w:num>
  <w:num w:numId="41" w16cid:durableId="1190072526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00"/>
    <w:rsid w:val="000017AE"/>
    <w:rsid w:val="000208F2"/>
    <w:rsid w:val="00023A00"/>
    <w:rsid w:val="00025CEA"/>
    <w:rsid w:val="000311BA"/>
    <w:rsid w:val="000350D1"/>
    <w:rsid w:val="00036135"/>
    <w:rsid w:val="00043AD7"/>
    <w:rsid w:val="00043AFC"/>
    <w:rsid w:val="00043E70"/>
    <w:rsid w:val="00053692"/>
    <w:rsid w:val="0005543B"/>
    <w:rsid w:val="0005711F"/>
    <w:rsid w:val="000655CA"/>
    <w:rsid w:val="00066FD1"/>
    <w:rsid w:val="000712C9"/>
    <w:rsid w:val="00073494"/>
    <w:rsid w:val="000757E0"/>
    <w:rsid w:val="0007778E"/>
    <w:rsid w:val="00080EB1"/>
    <w:rsid w:val="0008254A"/>
    <w:rsid w:val="000931B8"/>
    <w:rsid w:val="00093E2C"/>
    <w:rsid w:val="000A2EDB"/>
    <w:rsid w:val="000A4A40"/>
    <w:rsid w:val="000B22F5"/>
    <w:rsid w:val="000B5C2E"/>
    <w:rsid w:val="000B7815"/>
    <w:rsid w:val="000B7C31"/>
    <w:rsid w:val="000C54F0"/>
    <w:rsid w:val="000D129C"/>
    <w:rsid w:val="000D1F6A"/>
    <w:rsid w:val="000E13BD"/>
    <w:rsid w:val="000E54E7"/>
    <w:rsid w:val="000E57BE"/>
    <w:rsid w:val="000E649C"/>
    <w:rsid w:val="000F77F7"/>
    <w:rsid w:val="001004E8"/>
    <w:rsid w:val="00102F98"/>
    <w:rsid w:val="001122F8"/>
    <w:rsid w:val="00116024"/>
    <w:rsid w:val="00121AD4"/>
    <w:rsid w:val="00123ABE"/>
    <w:rsid w:val="001253CB"/>
    <w:rsid w:val="001259C0"/>
    <w:rsid w:val="00142983"/>
    <w:rsid w:val="00142F1D"/>
    <w:rsid w:val="00146620"/>
    <w:rsid w:val="001469D6"/>
    <w:rsid w:val="00150965"/>
    <w:rsid w:val="001526C0"/>
    <w:rsid w:val="00153F98"/>
    <w:rsid w:val="00160B7E"/>
    <w:rsid w:val="00160B9F"/>
    <w:rsid w:val="00164D00"/>
    <w:rsid w:val="0016716D"/>
    <w:rsid w:val="001731DC"/>
    <w:rsid w:val="001755DD"/>
    <w:rsid w:val="00176912"/>
    <w:rsid w:val="001818E6"/>
    <w:rsid w:val="00190E23"/>
    <w:rsid w:val="001A08C3"/>
    <w:rsid w:val="001A33D4"/>
    <w:rsid w:val="001B6817"/>
    <w:rsid w:val="001C45BC"/>
    <w:rsid w:val="001C6645"/>
    <w:rsid w:val="001C6B61"/>
    <w:rsid w:val="001D3C79"/>
    <w:rsid w:val="001E0F60"/>
    <w:rsid w:val="001E4957"/>
    <w:rsid w:val="001E6D13"/>
    <w:rsid w:val="001E73A8"/>
    <w:rsid w:val="001F1152"/>
    <w:rsid w:val="001F5CB9"/>
    <w:rsid w:val="00206B94"/>
    <w:rsid w:val="002130C5"/>
    <w:rsid w:val="0021430A"/>
    <w:rsid w:val="00216C34"/>
    <w:rsid w:val="00216DCC"/>
    <w:rsid w:val="00217E23"/>
    <w:rsid w:val="002218B8"/>
    <w:rsid w:val="0024078B"/>
    <w:rsid w:val="002433D1"/>
    <w:rsid w:val="002537F1"/>
    <w:rsid w:val="00254EE8"/>
    <w:rsid w:val="00262F54"/>
    <w:rsid w:val="002645E5"/>
    <w:rsid w:val="002723D5"/>
    <w:rsid w:val="00280BB7"/>
    <w:rsid w:val="00286140"/>
    <w:rsid w:val="002901EB"/>
    <w:rsid w:val="0029373B"/>
    <w:rsid w:val="002A3890"/>
    <w:rsid w:val="002A678B"/>
    <w:rsid w:val="002A6C98"/>
    <w:rsid w:val="002A6F3E"/>
    <w:rsid w:val="002B497F"/>
    <w:rsid w:val="002B504F"/>
    <w:rsid w:val="002B6DB0"/>
    <w:rsid w:val="002C3C3A"/>
    <w:rsid w:val="002C7227"/>
    <w:rsid w:val="002D1FC4"/>
    <w:rsid w:val="002D2F03"/>
    <w:rsid w:val="002D46F7"/>
    <w:rsid w:val="002D4B7A"/>
    <w:rsid w:val="002D4D76"/>
    <w:rsid w:val="002E2E1A"/>
    <w:rsid w:val="002E42E8"/>
    <w:rsid w:val="002E5F4E"/>
    <w:rsid w:val="002E776C"/>
    <w:rsid w:val="002F20BD"/>
    <w:rsid w:val="00305D64"/>
    <w:rsid w:val="00310F55"/>
    <w:rsid w:val="00311406"/>
    <w:rsid w:val="00312DDC"/>
    <w:rsid w:val="003134EF"/>
    <w:rsid w:val="00324C82"/>
    <w:rsid w:val="00325664"/>
    <w:rsid w:val="00327F50"/>
    <w:rsid w:val="00330615"/>
    <w:rsid w:val="003370DA"/>
    <w:rsid w:val="00337819"/>
    <w:rsid w:val="00344579"/>
    <w:rsid w:val="00345262"/>
    <w:rsid w:val="003530E4"/>
    <w:rsid w:val="003541B0"/>
    <w:rsid w:val="00355EA7"/>
    <w:rsid w:val="003616D0"/>
    <w:rsid w:val="00366B02"/>
    <w:rsid w:val="003726B3"/>
    <w:rsid w:val="00372D85"/>
    <w:rsid w:val="00373568"/>
    <w:rsid w:val="003763C9"/>
    <w:rsid w:val="00376CCA"/>
    <w:rsid w:val="00383404"/>
    <w:rsid w:val="0038419C"/>
    <w:rsid w:val="0039421D"/>
    <w:rsid w:val="00397FB2"/>
    <w:rsid w:val="003A0D99"/>
    <w:rsid w:val="003A12C1"/>
    <w:rsid w:val="003A24E4"/>
    <w:rsid w:val="003B08D7"/>
    <w:rsid w:val="003B138F"/>
    <w:rsid w:val="003B571E"/>
    <w:rsid w:val="003B6BD3"/>
    <w:rsid w:val="003B7895"/>
    <w:rsid w:val="003B7FBF"/>
    <w:rsid w:val="003C1042"/>
    <w:rsid w:val="003C393C"/>
    <w:rsid w:val="003C70A8"/>
    <w:rsid w:val="003C7766"/>
    <w:rsid w:val="003D29C8"/>
    <w:rsid w:val="003D522F"/>
    <w:rsid w:val="003D5780"/>
    <w:rsid w:val="003E12FB"/>
    <w:rsid w:val="003E2C95"/>
    <w:rsid w:val="003E3870"/>
    <w:rsid w:val="003E79F2"/>
    <w:rsid w:val="003F6EDE"/>
    <w:rsid w:val="00400D9A"/>
    <w:rsid w:val="00403E06"/>
    <w:rsid w:val="00404F58"/>
    <w:rsid w:val="004118E2"/>
    <w:rsid w:val="0041362B"/>
    <w:rsid w:val="004146B8"/>
    <w:rsid w:val="00417DAE"/>
    <w:rsid w:val="00422323"/>
    <w:rsid w:val="00426FE7"/>
    <w:rsid w:val="00427087"/>
    <w:rsid w:val="004413F3"/>
    <w:rsid w:val="0044526B"/>
    <w:rsid w:val="0045678A"/>
    <w:rsid w:val="00460DCD"/>
    <w:rsid w:val="00462D8B"/>
    <w:rsid w:val="00466391"/>
    <w:rsid w:val="00471396"/>
    <w:rsid w:val="004773CD"/>
    <w:rsid w:val="0048008D"/>
    <w:rsid w:val="00484D25"/>
    <w:rsid w:val="00497C0F"/>
    <w:rsid w:val="004A0005"/>
    <w:rsid w:val="004A501C"/>
    <w:rsid w:val="004B0EBF"/>
    <w:rsid w:val="004B2F9C"/>
    <w:rsid w:val="004B383B"/>
    <w:rsid w:val="004C0EFF"/>
    <w:rsid w:val="004C5008"/>
    <w:rsid w:val="004D0876"/>
    <w:rsid w:val="004D118B"/>
    <w:rsid w:val="004D2545"/>
    <w:rsid w:val="004D3533"/>
    <w:rsid w:val="004E1DDE"/>
    <w:rsid w:val="004E3425"/>
    <w:rsid w:val="004E555C"/>
    <w:rsid w:val="004F0BA4"/>
    <w:rsid w:val="00500DCA"/>
    <w:rsid w:val="00503149"/>
    <w:rsid w:val="00507C27"/>
    <w:rsid w:val="005101E8"/>
    <w:rsid w:val="005132B1"/>
    <w:rsid w:val="00513490"/>
    <w:rsid w:val="00513D02"/>
    <w:rsid w:val="00515A83"/>
    <w:rsid w:val="005244C4"/>
    <w:rsid w:val="00524D10"/>
    <w:rsid w:val="00534EE9"/>
    <w:rsid w:val="00535750"/>
    <w:rsid w:val="005365D8"/>
    <w:rsid w:val="0054191A"/>
    <w:rsid w:val="005438ED"/>
    <w:rsid w:val="005443AF"/>
    <w:rsid w:val="00545E51"/>
    <w:rsid w:val="00547E4B"/>
    <w:rsid w:val="005615EA"/>
    <w:rsid w:val="00565AD9"/>
    <w:rsid w:val="00571AE9"/>
    <w:rsid w:val="0057220A"/>
    <w:rsid w:val="005741D6"/>
    <w:rsid w:val="005759C5"/>
    <w:rsid w:val="00575D88"/>
    <w:rsid w:val="00581996"/>
    <w:rsid w:val="005834F4"/>
    <w:rsid w:val="005951E9"/>
    <w:rsid w:val="005955AE"/>
    <w:rsid w:val="005A29F5"/>
    <w:rsid w:val="005A6BB7"/>
    <w:rsid w:val="005A6D38"/>
    <w:rsid w:val="005B3CAC"/>
    <w:rsid w:val="005B40D8"/>
    <w:rsid w:val="005C104E"/>
    <w:rsid w:val="005C702E"/>
    <w:rsid w:val="005D0DC3"/>
    <w:rsid w:val="005D119D"/>
    <w:rsid w:val="005D4923"/>
    <w:rsid w:val="005D6CF9"/>
    <w:rsid w:val="005E5BA6"/>
    <w:rsid w:val="005E6DF5"/>
    <w:rsid w:val="005E7AEF"/>
    <w:rsid w:val="005F0008"/>
    <w:rsid w:val="005F01F6"/>
    <w:rsid w:val="005F5752"/>
    <w:rsid w:val="006102E0"/>
    <w:rsid w:val="006108FE"/>
    <w:rsid w:val="006126CE"/>
    <w:rsid w:val="0061569B"/>
    <w:rsid w:val="006165E3"/>
    <w:rsid w:val="00620CF8"/>
    <w:rsid w:val="006249BA"/>
    <w:rsid w:val="006363E9"/>
    <w:rsid w:val="006365D2"/>
    <w:rsid w:val="006371AC"/>
    <w:rsid w:val="00641D47"/>
    <w:rsid w:val="006432B7"/>
    <w:rsid w:val="00650503"/>
    <w:rsid w:val="0065078D"/>
    <w:rsid w:val="006507F4"/>
    <w:rsid w:val="006537FD"/>
    <w:rsid w:val="00654DA6"/>
    <w:rsid w:val="00657737"/>
    <w:rsid w:val="00657D6C"/>
    <w:rsid w:val="006613E9"/>
    <w:rsid w:val="00664AAB"/>
    <w:rsid w:val="006669E3"/>
    <w:rsid w:val="00674495"/>
    <w:rsid w:val="006809E4"/>
    <w:rsid w:val="00680EEB"/>
    <w:rsid w:val="00690C7A"/>
    <w:rsid w:val="00694BD7"/>
    <w:rsid w:val="006A7874"/>
    <w:rsid w:val="006B489E"/>
    <w:rsid w:val="006B6819"/>
    <w:rsid w:val="006C3FEF"/>
    <w:rsid w:val="006D0385"/>
    <w:rsid w:val="006D0B77"/>
    <w:rsid w:val="006D118F"/>
    <w:rsid w:val="006D166A"/>
    <w:rsid w:val="006D2D91"/>
    <w:rsid w:val="006D7AA3"/>
    <w:rsid w:val="006E00F5"/>
    <w:rsid w:val="006E50C1"/>
    <w:rsid w:val="006E7246"/>
    <w:rsid w:val="006E7F38"/>
    <w:rsid w:val="006F2B24"/>
    <w:rsid w:val="00701FBF"/>
    <w:rsid w:val="007033CD"/>
    <w:rsid w:val="0070470B"/>
    <w:rsid w:val="00706F15"/>
    <w:rsid w:val="007105A8"/>
    <w:rsid w:val="00711015"/>
    <w:rsid w:val="007129A4"/>
    <w:rsid w:val="007152C9"/>
    <w:rsid w:val="00717BAC"/>
    <w:rsid w:val="007236FC"/>
    <w:rsid w:val="007259EE"/>
    <w:rsid w:val="00734E2F"/>
    <w:rsid w:val="00742728"/>
    <w:rsid w:val="00744974"/>
    <w:rsid w:val="00755771"/>
    <w:rsid w:val="00761FE9"/>
    <w:rsid w:val="0076628E"/>
    <w:rsid w:val="00767E61"/>
    <w:rsid w:val="00773E55"/>
    <w:rsid w:val="007844B8"/>
    <w:rsid w:val="00785A89"/>
    <w:rsid w:val="007860E6"/>
    <w:rsid w:val="00790FA0"/>
    <w:rsid w:val="00796E7F"/>
    <w:rsid w:val="007973B4"/>
    <w:rsid w:val="007A3724"/>
    <w:rsid w:val="007A42DF"/>
    <w:rsid w:val="007A4A17"/>
    <w:rsid w:val="007A527B"/>
    <w:rsid w:val="007A7589"/>
    <w:rsid w:val="007B2783"/>
    <w:rsid w:val="007C61D8"/>
    <w:rsid w:val="007D6CCF"/>
    <w:rsid w:val="007F0F45"/>
    <w:rsid w:val="007F24D0"/>
    <w:rsid w:val="00801115"/>
    <w:rsid w:val="00802ECC"/>
    <w:rsid w:val="00803DD3"/>
    <w:rsid w:val="00804978"/>
    <w:rsid w:val="00807304"/>
    <w:rsid w:val="00812AEB"/>
    <w:rsid w:val="008178FB"/>
    <w:rsid w:val="00823871"/>
    <w:rsid w:val="00850A2D"/>
    <w:rsid w:val="0085225E"/>
    <w:rsid w:val="00853043"/>
    <w:rsid w:val="0085348F"/>
    <w:rsid w:val="0085622F"/>
    <w:rsid w:val="00862604"/>
    <w:rsid w:val="0086335D"/>
    <w:rsid w:val="0086656A"/>
    <w:rsid w:val="00866AB4"/>
    <w:rsid w:val="008714DB"/>
    <w:rsid w:val="008720C8"/>
    <w:rsid w:val="00873D63"/>
    <w:rsid w:val="00881ACE"/>
    <w:rsid w:val="00882C20"/>
    <w:rsid w:val="00883986"/>
    <w:rsid w:val="00893E14"/>
    <w:rsid w:val="00894C9F"/>
    <w:rsid w:val="008A4312"/>
    <w:rsid w:val="008A5DDB"/>
    <w:rsid w:val="008B36CE"/>
    <w:rsid w:val="008B5E87"/>
    <w:rsid w:val="008C1C3F"/>
    <w:rsid w:val="008D22D1"/>
    <w:rsid w:val="008D3467"/>
    <w:rsid w:val="008D3942"/>
    <w:rsid w:val="008D7859"/>
    <w:rsid w:val="008E2557"/>
    <w:rsid w:val="008E7568"/>
    <w:rsid w:val="008F459B"/>
    <w:rsid w:val="008F482E"/>
    <w:rsid w:val="008F51C8"/>
    <w:rsid w:val="008F782D"/>
    <w:rsid w:val="0090436E"/>
    <w:rsid w:val="00907469"/>
    <w:rsid w:val="009101E4"/>
    <w:rsid w:val="0091127F"/>
    <w:rsid w:val="00912491"/>
    <w:rsid w:val="009223EF"/>
    <w:rsid w:val="0092243A"/>
    <w:rsid w:val="0092310E"/>
    <w:rsid w:val="00926990"/>
    <w:rsid w:val="00934C49"/>
    <w:rsid w:val="00935D85"/>
    <w:rsid w:val="00936521"/>
    <w:rsid w:val="009400BD"/>
    <w:rsid w:val="00947416"/>
    <w:rsid w:val="00953A51"/>
    <w:rsid w:val="00964C08"/>
    <w:rsid w:val="00966E17"/>
    <w:rsid w:val="00970598"/>
    <w:rsid w:val="00970D36"/>
    <w:rsid w:val="00975E0D"/>
    <w:rsid w:val="00980A68"/>
    <w:rsid w:val="00982F9C"/>
    <w:rsid w:val="00984F02"/>
    <w:rsid w:val="009915FF"/>
    <w:rsid w:val="009925C4"/>
    <w:rsid w:val="009A3473"/>
    <w:rsid w:val="009A3575"/>
    <w:rsid w:val="009A3D91"/>
    <w:rsid w:val="009A449A"/>
    <w:rsid w:val="009A4C9A"/>
    <w:rsid w:val="009A5591"/>
    <w:rsid w:val="009A7B08"/>
    <w:rsid w:val="009B151B"/>
    <w:rsid w:val="009B4ECC"/>
    <w:rsid w:val="009B6008"/>
    <w:rsid w:val="009B75ED"/>
    <w:rsid w:val="009B7E42"/>
    <w:rsid w:val="009C15E1"/>
    <w:rsid w:val="009C1C3C"/>
    <w:rsid w:val="009C3A40"/>
    <w:rsid w:val="009C614B"/>
    <w:rsid w:val="009D446D"/>
    <w:rsid w:val="009D7C77"/>
    <w:rsid w:val="009E3765"/>
    <w:rsid w:val="009F1F8F"/>
    <w:rsid w:val="009F5C14"/>
    <w:rsid w:val="00A05646"/>
    <w:rsid w:val="00A06FE1"/>
    <w:rsid w:val="00A1010E"/>
    <w:rsid w:val="00A109DF"/>
    <w:rsid w:val="00A1135C"/>
    <w:rsid w:val="00A15737"/>
    <w:rsid w:val="00A21768"/>
    <w:rsid w:val="00A22AC3"/>
    <w:rsid w:val="00A259E3"/>
    <w:rsid w:val="00A313E2"/>
    <w:rsid w:val="00A322D3"/>
    <w:rsid w:val="00A33994"/>
    <w:rsid w:val="00A35D1B"/>
    <w:rsid w:val="00A4217F"/>
    <w:rsid w:val="00A450A0"/>
    <w:rsid w:val="00A562A1"/>
    <w:rsid w:val="00A578BC"/>
    <w:rsid w:val="00A57A4C"/>
    <w:rsid w:val="00A605B9"/>
    <w:rsid w:val="00A65EBF"/>
    <w:rsid w:val="00A91D75"/>
    <w:rsid w:val="00A94379"/>
    <w:rsid w:val="00AA4A02"/>
    <w:rsid w:val="00AA7018"/>
    <w:rsid w:val="00AB7F55"/>
    <w:rsid w:val="00AC0C4A"/>
    <w:rsid w:val="00AC7522"/>
    <w:rsid w:val="00AD3537"/>
    <w:rsid w:val="00AD53E6"/>
    <w:rsid w:val="00AE1C8E"/>
    <w:rsid w:val="00AE42C0"/>
    <w:rsid w:val="00AE680A"/>
    <w:rsid w:val="00AE7E70"/>
    <w:rsid w:val="00AF41E0"/>
    <w:rsid w:val="00B058C5"/>
    <w:rsid w:val="00B06F52"/>
    <w:rsid w:val="00B1585E"/>
    <w:rsid w:val="00B22F03"/>
    <w:rsid w:val="00B23D0C"/>
    <w:rsid w:val="00B34038"/>
    <w:rsid w:val="00B40397"/>
    <w:rsid w:val="00B40416"/>
    <w:rsid w:val="00B4183F"/>
    <w:rsid w:val="00B472FE"/>
    <w:rsid w:val="00B5045D"/>
    <w:rsid w:val="00B52916"/>
    <w:rsid w:val="00B52D20"/>
    <w:rsid w:val="00B66436"/>
    <w:rsid w:val="00B66B0D"/>
    <w:rsid w:val="00B70232"/>
    <w:rsid w:val="00B71DFB"/>
    <w:rsid w:val="00B71F83"/>
    <w:rsid w:val="00B75E3F"/>
    <w:rsid w:val="00B768E6"/>
    <w:rsid w:val="00B76E01"/>
    <w:rsid w:val="00B801D5"/>
    <w:rsid w:val="00B82018"/>
    <w:rsid w:val="00B82B19"/>
    <w:rsid w:val="00B90D2A"/>
    <w:rsid w:val="00B92F2E"/>
    <w:rsid w:val="00B92FF8"/>
    <w:rsid w:val="00B9574E"/>
    <w:rsid w:val="00BA0231"/>
    <w:rsid w:val="00BA187C"/>
    <w:rsid w:val="00BA432E"/>
    <w:rsid w:val="00BB3FE6"/>
    <w:rsid w:val="00BC1A8D"/>
    <w:rsid w:val="00BD1F3E"/>
    <w:rsid w:val="00BD6000"/>
    <w:rsid w:val="00BE0AEA"/>
    <w:rsid w:val="00BE63D0"/>
    <w:rsid w:val="00BF4D3F"/>
    <w:rsid w:val="00BF4E2D"/>
    <w:rsid w:val="00C00366"/>
    <w:rsid w:val="00C04886"/>
    <w:rsid w:val="00C048B1"/>
    <w:rsid w:val="00C04CC6"/>
    <w:rsid w:val="00C12DFA"/>
    <w:rsid w:val="00C14AEB"/>
    <w:rsid w:val="00C16EC9"/>
    <w:rsid w:val="00C23030"/>
    <w:rsid w:val="00C24183"/>
    <w:rsid w:val="00C241F8"/>
    <w:rsid w:val="00C26E8D"/>
    <w:rsid w:val="00C31933"/>
    <w:rsid w:val="00C323B4"/>
    <w:rsid w:val="00C33565"/>
    <w:rsid w:val="00C348BF"/>
    <w:rsid w:val="00C44003"/>
    <w:rsid w:val="00C46522"/>
    <w:rsid w:val="00C56FFA"/>
    <w:rsid w:val="00C62BA8"/>
    <w:rsid w:val="00C74A90"/>
    <w:rsid w:val="00C84B5B"/>
    <w:rsid w:val="00C865E0"/>
    <w:rsid w:val="00C871F1"/>
    <w:rsid w:val="00C879D2"/>
    <w:rsid w:val="00C95F4D"/>
    <w:rsid w:val="00CA084E"/>
    <w:rsid w:val="00CA22E8"/>
    <w:rsid w:val="00CA4EEE"/>
    <w:rsid w:val="00CA568B"/>
    <w:rsid w:val="00CA737D"/>
    <w:rsid w:val="00CB044E"/>
    <w:rsid w:val="00CB1606"/>
    <w:rsid w:val="00CB3867"/>
    <w:rsid w:val="00CC0133"/>
    <w:rsid w:val="00CC2441"/>
    <w:rsid w:val="00CC28A5"/>
    <w:rsid w:val="00CD3720"/>
    <w:rsid w:val="00CD3D69"/>
    <w:rsid w:val="00CE0649"/>
    <w:rsid w:val="00CE3FDC"/>
    <w:rsid w:val="00CE5D9E"/>
    <w:rsid w:val="00CE724A"/>
    <w:rsid w:val="00CF0220"/>
    <w:rsid w:val="00CF0B1D"/>
    <w:rsid w:val="00CF5E94"/>
    <w:rsid w:val="00CF7314"/>
    <w:rsid w:val="00CF7409"/>
    <w:rsid w:val="00D02ED7"/>
    <w:rsid w:val="00D05F9C"/>
    <w:rsid w:val="00D23972"/>
    <w:rsid w:val="00D32B13"/>
    <w:rsid w:val="00D33BBF"/>
    <w:rsid w:val="00D404A0"/>
    <w:rsid w:val="00D51E56"/>
    <w:rsid w:val="00D57A48"/>
    <w:rsid w:val="00D6651C"/>
    <w:rsid w:val="00D67E43"/>
    <w:rsid w:val="00D71DE9"/>
    <w:rsid w:val="00D747C1"/>
    <w:rsid w:val="00D778FD"/>
    <w:rsid w:val="00D8673A"/>
    <w:rsid w:val="00D86CB8"/>
    <w:rsid w:val="00D8782A"/>
    <w:rsid w:val="00D9357F"/>
    <w:rsid w:val="00D94FB4"/>
    <w:rsid w:val="00D969A3"/>
    <w:rsid w:val="00DA363C"/>
    <w:rsid w:val="00DA6D32"/>
    <w:rsid w:val="00DB0707"/>
    <w:rsid w:val="00DB0720"/>
    <w:rsid w:val="00DB461F"/>
    <w:rsid w:val="00DB6DA4"/>
    <w:rsid w:val="00DC0483"/>
    <w:rsid w:val="00DC4907"/>
    <w:rsid w:val="00DC51F2"/>
    <w:rsid w:val="00DE048F"/>
    <w:rsid w:val="00DE0B99"/>
    <w:rsid w:val="00DF0842"/>
    <w:rsid w:val="00DF1527"/>
    <w:rsid w:val="00E03851"/>
    <w:rsid w:val="00E06022"/>
    <w:rsid w:val="00E14494"/>
    <w:rsid w:val="00E165F2"/>
    <w:rsid w:val="00E3105B"/>
    <w:rsid w:val="00E411D0"/>
    <w:rsid w:val="00E425CB"/>
    <w:rsid w:val="00E43399"/>
    <w:rsid w:val="00E449C1"/>
    <w:rsid w:val="00E4685E"/>
    <w:rsid w:val="00E50539"/>
    <w:rsid w:val="00E5520D"/>
    <w:rsid w:val="00E61409"/>
    <w:rsid w:val="00E65D5E"/>
    <w:rsid w:val="00E70DD9"/>
    <w:rsid w:val="00E80895"/>
    <w:rsid w:val="00E83CE3"/>
    <w:rsid w:val="00E84304"/>
    <w:rsid w:val="00E852E2"/>
    <w:rsid w:val="00E91DAD"/>
    <w:rsid w:val="00E947D8"/>
    <w:rsid w:val="00E9594C"/>
    <w:rsid w:val="00EA48B5"/>
    <w:rsid w:val="00EA6087"/>
    <w:rsid w:val="00EA7411"/>
    <w:rsid w:val="00EB0B2D"/>
    <w:rsid w:val="00EB1329"/>
    <w:rsid w:val="00EB3748"/>
    <w:rsid w:val="00EB6929"/>
    <w:rsid w:val="00EC2D1F"/>
    <w:rsid w:val="00ED7639"/>
    <w:rsid w:val="00EF046D"/>
    <w:rsid w:val="00EF62EF"/>
    <w:rsid w:val="00F10717"/>
    <w:rsid w:val="00F24B17"/>
    <w:rsid w:val="00F27700"/>
    <w:rsid w:val="00F378AD"/>
    <w:rsid w:val="00F42477"/>
    <w:rsid w:val="00F42E83"/>
    <w:rsid w:val="00F450F7"/>
    <w:rsid w:val="00F45672"/>
    <w:rsid w:val="00F52D37"/>
    <w:rsid w:val="00F61699"/>
    <w:rsid w:val="00F629F0"/>
    <w:rsid w:val="00F65DCA"/>
    <w:rsid w:val="00F7279D"/>
    <w:rsid w:val="00F74BE1"/>
    <w:rsid w:val="00F777DE"/>
    <w:rsid w:val="00F86D23"/>
    <w:rsid w:val="00F946BF"/>
    <w:rsid w:val="00FB1F3E"/>
    <w:rsid w:val="00FB3040"/>
    <w:rsid w:val="00FC0C33"/>
    <w:rsid w:val="00FD2494"/>
    <w:rsid w:val="00FD2DC2"/>
    <w:rsid w:val="00FD58B5"/>
    <w:rsid w:val="00FE4042"/>
    <w:rsid w:val="00FF01D2"/>
    <w:rsid w:val="00FF12F3"/>
    <w:rsid w:val="00F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988DC"/>
  <w15:chartTrackingRefBased/>
  <w15:docId w15:val="{A83CA5B9-FEDC-4754-ACA1-A14E0E91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link w:val="Heading2Char"/>
    <w:uiPriority w:val="9"/>
    <w:unhideWhenUsed/>
    <w:qFormat/>
    <w:rsid w:val="00755771"/>
    <w:pPr>
      <w:spacing w:before="280" w:after="80" w:line="240" w:lineRule="auto"/>
      <w:outlineLvl w:val="1"/>
    </w:pPr>
    <w:rPr>
      <w:rFonts w:ascii="Arial" w:eastAsia="Arial" w:hAnsi="Arial" w:cs="Arial"/>
      <w:b/>
      <w:bCs/>
      <w:color w:val="1F3864"/>
      <w:sz w:val="26"/>
      <w:szCs w:val="26"/>
    </w:rPr>
  </w:style>
  <w:style w:type="paragraph" w:styleId="Heading3">
    <w:name w:val="heading 3"/>
    <w:link w:val="Heading3Char"/>
    <w:uiPriority w:val="9"/>
    <w:unhideWhenUsed/>
    <w:qFormat/>
    <w:rsid w:val="00755771"/>
    <w:pPr>
      <w:spacing w:before="180" w:after="60" w:line="240" w:lineRule="auto"/>
      <w:outlineLvl w:val="2"/>
    </w:pPr>
    <w:rPr>
      <w:rFonts w:ascii="Arial" w:eastAsia="Arial" w:hAnsi="Arial" w:cs="Arial"/>
      <w:b/>
      <w:b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B5"/>
  </w:style>
  <w:style w:type="paragraph" w:styleId="Footer">
    <w:name w:val="footer"/>
    <w:basedOn w:val="Normal"/>
    <w:link w:val="FooterChar"/>
    <w:uiPriority w:val="99"/>
    <w:unhideWhenUsed/>
    <w:rsid w:val="00EA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B5"/>
  </w:style>
  <w:style w:type="character" w:styleId="Hyperlink">
    <w:name w:val="Hyperlink"/>
    <w:basedOn w:val="DefaultParagraphFont"/>
    <w:uiPriority w:val="99"/>
    <w:unhideWhenUsed/>
    <w:rsid w:val="00F277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700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F86D23"/>
    <w:pPr>
      <w:ind w:left="720"/>
      <w:contextualSpacing/>
    </w:pPr>
  </w:style>
  <w:style w:type="paragraph" w:customStyle="1" w:styleId="paragraph">
    <w:name w:val="paragraph"/>
    <w:basedOn w:val="Normal"/>
    <w:rsid w:val="00882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82C20"/>
  </w:style>
  <w:style w:type="character" w:customStyle="1" w:styleId="eop">
    <w:name w:val="eop"/>
    <w:basedOn w:val="DefaultParagraphFont"/>
    <w:rsid w:val="00882C20"/>
  </w:style>
  <w:style w:type="character" w:customStyle="1" w:styleId="contextualspellingandgrammarerror">
    <w:name w:val="contextualspellingandgrammarerror"/>
    <w:basedOn w:val="DefaultParagraphFont"/>
    <w:rsid w:val="00383404"/>
  </w:style>
  <w:style w:type="character" w:customStyle="1" w:styleId="scxw265663916">
    <w:name w:val="scxw265663916"/>
    <w:basedOn w:val="DefaultParagraphFont"/>
    <w:rsid w:val="002A678B"/>
  </w:style>
  <w:style w:type="character" w:customStyle="1" w:styleId="spellingerror">
    <w:name w:val="spellingerror"/>
    <w:basedOn w:val="DefaultParagraphFont"/>
    <w:rsid w:val="003B138F"/>
  </w:style>
  <w:style w:type="character" w:customStyle="1" w:styleId="scxw263497426">
    <w:name w:val="scxw263497426"/>
    <w:basedOn w:val="DefaultParagraphFont"/>
    <w:rsid w:val="003B138F"/>
  </w:style>
  <w:style w:type="character" w:customStyle="1" w:styleId="scxw16200647">
    <w:name w:val="scxw16200647"/>
    <w:basedOn w:val="DefaultParagraphFont"/>
    <w:rsid w:val="005D4923"/>
  </w:style>
  <w:style w:type="character" w:customStyle="1" w:styleId="Heading2Char">
    <w:name w:val="Heading 2 Char"/>
    <w:basedOn w:val="DefaultParagraphFont"/>
    <w:link w:val="Heading2"/>
    <w:uiPriority w:val="9"/>
    <w:rsid w:val="00755771"/>
    <w:rPr>
      <w:rFonts w:ascii="Arial" w:eastAsia="Arial" w:hAnsi="Arial" w:cs="Arial"/>
      <w:b/>
      <w:bCs/>
      <w:color w:val="1F386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5771"/>
    <w:rPr>
      <w:rFonts w:ascii="Arial" w:eastAsia="Arial" w:hAnsi="Arial" w:cs="Arial"/>
      <w:b/>
      <w:bCs/>
      <w:color w:val="2E74B5"/>
    </w:rPr>
  </w:style>
  <w:style w:type="table" w:styleId="TableGrid">
    <w:name w:val="Table Grid"/>
    <w:basedOn w:val="TableNormal"/>
    <w:uiPriority w:val="39"/>
    <w:rsid w:val="00A57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4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8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6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6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8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2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0.png"/><Relationship Id="rId18" Type="http://schemas.openxmlformats.org/officeDocument/2006/relationships/image" Target="media/image6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70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50.png"/><Relationship Id="rId25" Type="http://schemas.openxmlformats.org/officeDocument/2006/relationships/image" Target="media/image90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le2.com" TargetMode="External"/><Relationship Id="rId24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image" Target="media/image40.png"/><Relationship Id="rId23" Type="http://schemas.openxmlformats.org/officeDocument/2006/relationships/image" Target="media/image80.png"/><Relationship Id="rId28" Type="http://schemas.openxmlformats.org/officeDocument/2006/relationships/fontTable" Target="fontTable.xml"/><Relationship Id="rId10" Type="http://schemas.openxmlformats.org/officeDocument/2006/relationships/hyperlink" Target="http://www.mile2.com" TargetMode="External"/><Relationship Id="rId19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eam\OneDrive\JJ%20Hope%20Projects\Mile%202\Mile2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Mile2 template.dotx</Template>
  <TotalTime>159</TotalTime>
  <Pages>9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Jagerson</dc:creator>
  <cp:keywords/>
  <dc:description/>
  <cp:lastModifiedBy>Manny Varela</cp:lastModifiedBy>
  <cp:revision>55</cp:revision>
  <dcterms:created xsi:type="dcterms:W3CDTF">2020-11-30T16:45:00Z</dcterms:created>
  <dcterms:modified xsi:type="dcterms:W3CDTF">2026-09-04T17:43:00Z</dcterms:modified>
</cp:coreProperties>
</file>