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69881" w14:textId="02DE47FD" w:rsidR="00EA48B5" w:rsidRDefault="00866AB4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FF9F60" wp14:editId="247C77AC">
                <wp:simplePos x="0" y="0"/>
                <wp:positionH relativeFrom="column">
                  <wp:posOffset>-304800</wp:posOffset>
                </wp:positionH>
                <wp:positionV relativeFrom="paragraph">
                  <wp:posOffset>234950</wp:posOffset>
                </wp:positionV>
                <wp:extent cx="4254500" cy="3619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F3C94" w14:textId="6F20D2DE" w:rsidR="00053692" w:rsidRPr="00EB6929" w:rsidRDefault="00EB6929" w:rsidP="00053692">
                            <w:pPr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Description: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F9F6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24pt;margin-top:18.5pt;width:335pt;height:28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" fillcolor="white [3201]" stroked="f" strokeweight=".5pt">
                <v:textbox>
                  <w:txbxContent>
                    <w:p w14:paraId="5F0F3C94" w14:textId="6F20D2DE" w:rsidR="00053692" w:rsidRPr="00EB6929" w:rsidRDefault="00EB6929" w:rsidP="00053692">
                      <w:pPr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Description:</w:t>
                      </w:r>
                    </w:p>
                  </w:txbxContent>
                </v:textbox>
              </v:shape>
            </w:pict>
          </mc:Fallback>
        </mc:AlternateContent>
      </w:r>
      <w:r w:rsidR="00D51E5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78B102" wp14:editId="260BE142">
                <wp:simplePos x="0" y="0"/>
                <wp:positionH relativeFrom="column">
                  <wp:posOffset>4679950</wp:posOffset>
                </wp:positionH>
                <wp:positionV relativeFrom="paragraph">
                  <wp:posOffset>25400</wp:posOffset>
                </wp:positionV>
                <wp:extent cx="1466850" cy="11493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14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6B25C4" w14:textId="6BF256CD" w:rsidR="00D51E56" w:rsidRDefault="00A06F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8E6F1" wp14:editId="51BF1F88">
                                  <wp:extent cx="1267073" cy="101282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7073" cy="1012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8B102" id="Text Box 14" o:spid="_x0000_s1027" type="#_x0000_t202" style="position:absolute;margin-left:368.5pt;margin-top:2pt;width:115.5pt;height:9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" fillcolor="white [3201]" stroked="f" strokeweight=".5pt">
                <v:textbox>
                  <w:txbxContent>
                    <w:p w14:paraId="3C6B25C4" w14:textId="6BF256CD" w:rsidR="00D51E56" w:rsidRDefault="00A06FE1">
                      <w:r>
                        <w:rPr>
                          <w:noProof/>
                        </w:rPr>
                        <w:drawing>
                          <wp:inline distT="0" distB="0" distL="0" distR="0" wp14:anchorId="4AF8E6F1" wp14:editId="51BF1F88">
                            <wp:extent cx="1267073" cy="101282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7073" cy="1012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60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A5ABD4" wp14:editId="30CD78B8">
                <wp:simplePos x="0" y="0"/>
                <wp:positionH relativeFrom="column">
                  <wp:posOffset>4286250</wp:posOffset>
                </wp:positionH>
                <wp:positionV relativeFrom="paragraph">
                  <wp:posOffset>88900</wp:posOffset>
                </wp:positionV>
                <wp:extent cx="1422400" cy="1111250"/>
                <wp:effectExtent l="0" t="0" r="635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11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B707FA" w14:textId="7AE1D617" w:rsidR="00BD6000" w:rsidRDefault="00BD6000" w:rsidP="00BD6000">
                            <w:pPr>
                              <w:ind w:right="-85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5ABD4" id="Text Box 1" o:spid="_x0000_s1028" type="#_x0000_t202" style="position:absolute;margin-left:337.5pt;margin-top:7pt;width:112pt;height:8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" fillcolor="white [3201]" stroked="f" strokeweight=".5pt">
                <v:textbox>
                  <w:txbxContent>
                    <w:p w14:paraId="68B707FA" w14:textId="7AE1D617" w:rsidR="00BD6000" w:rsidRDefault="00BD6000" w:rsidP="00BD6000">
                      <w:pPr>
                        <w:ind w:right="-850"/>
                      </w:pPr>
                    </w:p>
                  </w:txbxContent>
                </v:textbox>
              </v:shape>
            </w:pict>
          </mc:Fallback>
        </mc:AlternateContent>
      </w:r>
      <w:r w:rsidR="00B92F2E">
        <w:t xml:space="preserve"> </w:t>
      </w:r>
    </w:p>
    <w:p w14:paraId="40D566B4" w14:textId="5E9F2B9B" w:rsidR="00EA48B5" w:rsidRDefault="00B058C5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0B0FB1" wp14:editId="63B2814E">
                <wp:simplePos x="0" y="0"/>
                <wp:positionH relativeFrom="column">
                  <wp:posOffset>-311150</wp:posOffset>
                </wp:positionH>
                <wp:positionV relativeFrom="paragraph">
                  <wp:posOffset>285750</wp:posOffset>
                </wp:positionV>
                <wp:extent cx="5143500" cy="67945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9C11DB" w14:textId="31911E5D" w:rsidR="00116024" w:rsidRPr="00B058C5" w:rsidRDefault="00123ABE" w:rsidP="00116024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This </w:t>
                            </w:r>
                            <w:r w:rsidR="00116024" w:rsidRPr="00B058C5">
                              <w:rPr>
                                <w:rFonts w:cstheme="minorHAnsi"/>
                              </w:rPr>
                              <w:t xml:space="preserve">course helps you prepare an organization to create a complete end to end solution for monitoring, preventing, detecting, and mitigating threats as they arise in real time. </w:t>
                            </w:r>
                          </w:p>
                          <w:p w14:paraId="06545481" w14:textId="77777777" w:rsidR="00116024" w:rsidRDefault="001160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0FB1" id="Text Box 17" o:spid="_x0000_s1029" type="#_x0000_t202" style="position:absolute;margin-left:-24.5pt;margin-top:22.5pt;width:405pt;height:5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" fillcolor="white [3201]" stroked="f" strokeweight=".5pt">
                <v:textbox>
                  <w:txbxContent>
                    <w:p w14:paraId="5D9C11DB" w14:textId="31911E5D" w:rsidR="00116024" w:rsidRPr="00B058C5" w:rsidRDefault="00123ABE" w:rsidP="00116024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This </w:t>
                      </w:r>
                      <w:r w:rsidR="00116024" w:rsidRPr="00B058C5">
                        <w:rPr>
                          <w:rFonts w:cstheme="minorHAnsi"/>
                        </w:rPr>
                        <w:t xml:space="preserve">course helps you prepare an organization to create a complete end to end solution for monitoring, preventing, detecting, and mitigating threats as they arise in real time. </w:t>
                      </w:r>
                    </w:p>
                    <w:p w14:paraId="06545481" w14:textId="77777777" w:rsidR="00116024" w:rsidRDefault="00116024"/>
                  </w:txbxContent>
                </v:textbox>
              </v:shape>
            </w:pict>
          </mc:Fallback>
        </mc:AlternateContent>
      </w:r>
      <w:r w:rsidR="00CE3FD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B9FBEE" wp14:editId="24503806">
                <wp:simplePos x="0" y="0"/>
                <wp:positionH relativeFrom="column">
                  <wp:posOffset>3752850</wp:posOffset>
                </wp:positionH>
                <wp:positionV relativeFrom="paragraph">
                  <wp:posOffset>3016250</wp:posOffset>
                </wp:positionV>
                <wp:extent cx="2768600" cy="32385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8A3F1" w14:textId="33DF6C05" w:rsidR="00CE3FDC" w:rsidRPr="00CE3FDC" w:rsidRDefault="00C865E0" w:rsidP="00B9574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* </w:t>
                            </w:r>
                            <w:proofErr w:type="spellStart"/>
                            <w:r w:rsidR="00CE3FDC" w:rsidRPr="00CE3FDC">
                              <w:rPr>
                                <w:sz w:val="16"/>
                                <w:szCs w:val="16"/>
                              </w:rPr>
                              <w:t>CySA</w:t>
                            </w:r>
                            <w:proofErr w:type="spellEnd"/>
                            <w:r w:rsidR="00B9574E">
                              <w:rPr>
                                <w:sz w:val="16"/>
                                <w:szCs w:val="16"/>
                              </w:rPr>
                              <w:t>+ and CS0-00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1 are registered trademarks of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CompTia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9FBEE" id="Text Box 44" o:spid="_x0000_s1030" type="#_x0000_t202" style="position:absolute;margin-left:295.5pt;margin-top:237.5pt;width:218pt;height:2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" filled="f" stroked="f" strokeweight=".5pt">
                <v:textbox>
                  <w:txbxContent>
                    <w:p w14:paraId="0588A3F1" w14:textId="33DF6C05" w:rsidR="00CE3FDC" w:rsidRPr="00CE3FDC" w:rsidRDefault="00C865E0" w:rsidP="00B9574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* </w:t>
                      </w:r>
                      <w:proofErr w:type="spellStart"/>
                      <w:r w:rsidR="00CE3FDC" w:rsidRPr="00CE3FDC">
                        <w:rPr>
                          <w:sz w:val="16"/>
                          <w:szCs w:val="16"/>
                        </w:rPr>
                        <w:t>CySA</w:t>
                      </w:r>
                      <w:proofErr w:type="spellEnd"/>
                      <w:r w:rsidR="00B9574E">
                        <w:rPr>
                          <w:sz w:val="16"/>
                          <w:szCs w:val="16"/>
                        </w:rPr>
                        <w:t>+ and CS0-00</w:t>
                      </w:r>
                      <w:r>
                        <w:rPr>
                          <w:sz w:val="16"/>
                          <w:szCs w:val="16"/>
                        </w:rPr>
                        <w:t xml:space="preserve">1 are registered trademarks of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CompTia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A4A1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620D58" wp14:editId="34821373">
                <wp:simplePos x="0" y="0"/>
                <wp:positionH relativeFrom="column">
                  <wp:posOffset>5156200</wp:posOffset>
                </wp:positionH>
                <wp:positionV relativeFrom="paragraph">
                  <wp:posOffset>6375400</wp:posOffset>
                </wp:positionV>
                <wp:extent cx="692150" cy="6350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E4409" w14:textId="7C3FD49C" w:rsidR="007A4A17" w:rsidRDefault="007A4A17" w:rsidP="007A4A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20D58" id="Text Box 42" o:spid="_x0000_s1031" type="#_x0000_t202" style="position:absolute;margin-left:406pt;margin-top:502pt;width:54.5pt;height:5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" filled="f" stroked="f" strokeweight=".5pt">
                <v:textbox>
                  <w:txbxContent>
                    <w:p w14:paraId="2A9E4409" w14:textId="7C3FD49C" w:rsidR="007A4A17" w:rsidRDefault="007A4A17" w:rsidP="007A4A17"/>
                  </w:txbxContent>
                </v:textbox>
              </v:shape>
            </w:pict>
          </mc:Fallback>
        </mc:AlternateContent>
      </w:r>
      <w:r w:rsidR="00934C4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454397" wp14:editId="1B58CA3A">
                <wp:simplePos x="0" y="0"/>
                <wp:positionH relativeFrom="column">
                  <wp:posOffset>-330200</wp:posOffset>
                </wp:positionH>
                <wp:positionV relativeFrom="paragraph">
                  <wp:posOffset>3352800</wp:posOffset>
                </wp:positionV>
                <wp:extent cx="2209800" cy="42354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3D2637" w14:textId="2122988B" w:rsidR="002D2F03" w:rsidRDefault="002D2F03"/>
                          <w:p w14:paraId="4742D208" w14:textId="42413175" w:rsidR="005F01F6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Live Class Duration:</w:t>
                            </w:r>
                            <w:r>
                              <w:t xml:space="preserve"> 5 Days</w:t>
                            </w:r>
                          </w:p>
                          <w:p w14:paraId="70220EFA" w14:textId="77777777" w:rsidR="007A2A7F" w:rsidRDefault="007A2A7F" w:rsidP="002A389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5A133722" w14:textId="484A9424" w:rsidR="00BD1F3E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CEUs:</w:t>
                            </w:r>
                            <w:r>
                              <w:t xml:space="preserve"> 40</w:t>
                            </w:r>
                          </w:p>
                          <w:p w14:paraId="1B4DEEDC" w14:textId="77777777" w:rsidR="007A2A7F" w:rsidRDefault="007A2A7F" w:rsidP="002A389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75914670" w14:textId="65A58E38" w:rsidR="00BD1F3E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Language:</w:t>
                            </w:r>
                            <w:r>
                              <w:t xml:space="preserve"> English</w:t>
                            </w:r>
                          </w:p>
                          <w:p w14:paraId="4F9319DA" w14:textId="77777777" w:rsidR="007A2A7F" w:rsidRDefault="007A2A7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FD5AAD1" w14:textId="17D132B5" w:rsidR="00BD1F3E" w:rsidRPr="000C54F0" w:rsidRDefault="00BD1F3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Class Formats Available:</w:t>
                            </w:r>
                          </w:p>
                          <w:p w14:paraId="2937A0FC" w14:textId="4EC68939" w:rsidR="00BD1F3E" w:rsidRDefault="00BD1F3E">
                            <w:r>
                              <w:tab/>
                            </w:r>
                            <w:r w:rsidR="00262F54">
                              <w:t>Instructor Led</w:t>
                            </w:r>
                          </w:p>
                          <w:p w14:paraId="318B38D5" w14:textId="2AB54276" w:rsidR="00262F54" w:rsidRDefault="00262F54">
                            <w:r>
                              <w:tab/>
                              <w:t>Self-Study</w:t>
                            </w:r>
                          </w:p>
                          <w:p w14:paraId="06C37573" w14:textId="4E5C0B52" w:rsidR="00262F54" w:rsidRDefault="00262F54">
                            <w:r>
                              <w:tab/>
                              <w:t>Live Virtual Training</w:t>
                            </w:r>
                          </w:p>
                          <w:p w14:paraId="3C2B1E6F" w14:textId="16703F91" w:rsidR="00262F54" w:rsidRPr="000C54F0" w:rsidRDefault="00262F54" w:rsidP="00CE0649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Suggested Prerequisites:</w:t>
                            </w:r>
                          </w:p>
                          <w:p w14:paraId="6B43653B" w14:textId="0161E6B7" w:rsidR="00F86D23" w:rsidRPr="00F86D23" w:rsidRDefault="00F86D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86D23">
                              <w:rPr>
                                <w:sz w:val="20"/>
                                <w:szCs w:val="20"/>
                              </w:rPr>
                              <w:t>(Any of the following Mile2 Courses)</w:t>
                            </w:r>
                          </w:p>
                          <w:p w14:paraId="23DCBC1F" w14:textId="3534D5D1" w:rsidR="00F86D23" w:rsidRPr="00FE4042" w:rsidRDefault="00F86D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E4042">
                              <w:rPr>
                                <w:sz w:val="20"/>
                                <w:szCs w:val="20"/>
                              </w:rPr>
                              <w:t>- Certified Security Principles</w:t>
                            </w:r>
                          </w:p>
                          <w:p w14:paraId="46FB7922" w14:textId="653AD550" w:rsidR="001E4957" w:rsidRPr="00FE4042" w:rsidRDefault="001E495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E4042">
                              <w:rPr>
                                <w:sz w:val="20"/>
                                <w:szCs w:val="20"/>
                              </w:rPr>
                              <w:t>- Certified Digital Forensics Examiner</w:t>
                            </w:r>
                          </w:p>
                          <w:p w14:paraId="1D164AA3" w14:textId="75DA4DF1" w:rsidR="00FE4042" w:rsidRDefault="00FE40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E4042">
                              <w:rPr>
                                <w:sz w:val="20"/>
                                <w:szCs w:val="20"/>
                              </w:rPr>
                              <w:t>- Certified Incident Handling Engineer</w:t>
                            </w:r>
                          </w:p>
                          <w:p w14:paraId="52ED0DC3" w14:textId="41ECC414" w:rsidR="00FE4042" w:rsidRDefault="00FE40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934C49">
                              <w:rPr>
                                <w:sz w:val="20"/>
                                <w:szCs w:val="20"/>
                              </w:rPr>
                              <w:t>Certified Professional Ethical Hacker</w:t>
                            </w:r>
                          </w:p>
                          <w:p w14:paraId="332AFC2C" w14:textId="068FCC87" w:rsidR="00934C49" w:rsidRPr="00FE4042" w:rsidRDefault="00934C49" w:rsidP="00CE0649">
                            <w:pPr>
                              <w:ind w:right="-43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 Certified Penetration Testing Engineer</w:t>
                            </w:r>
                          </w:p>
                          <w:p w14:paraId="692342AB" w14:textId="5E70C563" w:rsidR="00FE4042" w:rsidRPr="0016716D" w:rsidRDefault="009D446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716D">
                              <w:rPr>
                                <w:sz w:val="20"/>
                                <w:szCs w:val="20"/>
                              </w:rPr>
                              <w:t>- or Equivalent 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454397" id="Text Box 19" o:spid="_x0000_s1032" type="#_x0000_t202" style="position:absolute;margin-left:-26pt;margin-top:264pt;width:174pt;height:333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" fillcolor="#e7e6e6 [3214]" stroked="f" strokeweight=".5pt">
                <v:textbox>
                  <w:txbxContent>
                    <w:p w14:paraId="4B3D2637" w14:textId="2122988B" w:rsidR="002D2F03" w:rsidRDefault="002D2F03"/>
                    <w:p w14:paraId="4742D208" w14:textId="42413175" w:rsidR="005F01F6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Live Class Duration:</w:t>
                      </w:r>
                      <w:r>
                        <w:t xml:space="preserve"> 5 Days</w:t>
                      </w:r>
                    </w:p>
                    <w:p w14:paraId="70220EFA" w14:textId="77777777" w:rsidR="007A2A7F" w:rsidRDefault="007A2A7F" w:rsidP="002A389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5A133722" w14:textId="484A9424" w:rsidR="00BD1F3E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CEUs:</w:t>
                      </w:r>
                      <w:r>
                        <w:t xml:space="preserve"> 40</w:t>
                      </w:r>
                    </w:p>
                    <w:p w14:paraId="1B4DEEDC" w14:textId="77777777" w:rsidR="007A2A7F" w:rsidRDefault="007A2A7F" w:rsidP="002A389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75914670" w14:textId="65A58E38" w:rsidR="00BD1F3E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Language:</w:t>
                      </w:r>
                      <w:r>
                        <w:t xml:space="preserve"> English</w:t>
                      </w:r>
                    </w:p>
                    <w:p w14:paraId="4F9319DA" w14:textId="77777777" w:rsidR="007A2A7F" w:rsidRDefault="007A2A7F">
                      <w:pPr>
                        <w:rPr>
                          <w:b/>
                          <w:bCs/>
                        </w:rPr>
                      </w:pPr>
                    </w:p>
                    <w:p w14:paraId="4FD5AAD1" w14:textId="17D132B5" w:rsidR="00BD1F3E" w:rsidRPr="000C54F0" w:rsidRDefault="00BD1F3E">
                      <w:pPr>
                        <w:rPr>
                          <w:b/>
                          <w:bCs/>
                        </w:rPr>
                      </w:pPr>
                      <w:r w:rsidRPr="000C54F0">
                        <w:rPr>
                          <w:b/>
                          <w:bCs/>
                        </w:rPr>
                        <w:t>Class Formats Available:</w:t>
                      </w:r>
                    </w:p>
                    <w:p w14:paraId="2937A0FC" w14:textId="4EC68939" w:rsidR="00BD1F3E" w:rsidRDefault="00BD1F3E">
                      <w:r>
                        <w:tab/>
                      </w:r>
                      <w:r w:rsidR="00262F54">
                        <w:t>Instructor Led</w:t>
                      </w:r>
                    </w:p>
                    <w:p w14:paraId="318B38D5" w14:textId="2AB54276" w:rsidR="00262F54" w:rsidRDefault="00262F54">
                      <w:r>
                        <w:tab/>
                        <w:t>Self-Study</w:t>
                      </w:r>
                    </w:p>
                    <w:p w14:paraId="06C37573" w14:textId="4E5C0B52" w:rsidR="00262F54" w:rsidRDefault="00262F54">
                      <w:r>
                        <w:tab/>
                        <w:t>Live Virtual Training</w:t>
                      </w:r>
                    </w:p>
                    <w:p w14:paraId="3C2B1E6F" w14:textId="16703F91" w:rsidR="00262F54" w:rsidRPr="000C54F0" w:rsidRDefault="00262F54" w:rsidP="00CE0649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0C54F0">
                        <w:rPr>
                          <w:b/>
                          <w:bCs/>
                        </w:rPr>
                        <w:t>Suggested Prerequisites:</w:t>
                      </w:r>
                    </w:p>
                    <w:p w14:paraId="6B43653B" w14:textId="0161E6B7" w:rsidR="00F86D23" w:rsidRPr="00F86D23" w:rsidRDefault="00F86D23">
                      <w:pPr>
                        <w:rPr>
                          <w:sz w:val="20"/>
                          <w:szCs w:val="20"/>
                        </w:rPr>
                      </w:pPr>
                      <w:r w:rsidRPr="00F86D23">
                        <w:rPr>
                          <w:sz w:val="20"/>
                          <w:szCs w:val="20"/>
                        </w:rPr>
                        <w:t>(Any of the following Mile2 Courses)</w:t>
                      </w:r>
                    </w:p>
                    <w:p w14:paraId="23DCBC1F" w14:textId="3534D5D1" w:rsidR="00F86D23" w:rsidRPr="00FE4042" w:rsidRDefault="00F86D23">
                      <w:pPr>
                        <w:rPr>
                          <w:sz w:val="20"/>
                          <w:szCs w:val="20"/>
                        </w:rPr>
                      </w:pPr>
                      <w:r w:rsidRPr="00FE4042">
                        <w:rPr>
                          <w:sz w:val="20"/>
                          <w:szCs w:val="20"/>
                        </w:rPr>
                        <w:t>- Certified Security Principles</w:t>
                      </w:r>
                    </w:p>
                    <w:p w14:paraId="46FB7922" w14:textId="653AD550" w:rsidR="001E4957" w:rsidRPr="00FE4042" w:rsidRDefault="001E4957">
                      <w:pPr>
                        <w:rPr>
                          <w:sz w:val="20"/>
                          <w:szCs w:val="20"/>
                        </w:rPr>
                      </w:pPr>
                      <w:r w:rsidRPr="00FE4042">
                        <w:rPr>
                          <w:sz w:val="20"/>
                          <w:szCs w:val="20"/>
                        </w:rPr>
                        <w:t>- Certified Digital Forensics Examiner</w:t>
                      </w:r>
                    </w:p>
                    <w:p w14:paraId="1D164AA3" w14:textId="75DA4DF1" w:rsidR="00FE4042" w:rsidRDefault="00FE4042">
                      <w:pPr>
                        <w:rPr>
                          <w:sz w:val="20"/>
                          <w:szCs w:val="20"/>
                        </w:rPr>
                      </w:pPr>
                      <w:r w:rsidRPr="00FE4042">
                        <w:rPr>
                          <w:sz w:val="20"/>
                          <w:szCs w:val="20"/>
                        </w:rPr>
                        <w:t>- Certified Incident Handling Engineer</w:t>
                      </w:r>
                    </w:p>
                    <w:p w14:paraId="52ED0DC3" w14:textId="41ECC414" w:rsidR="00FE4042" w:rsidRDefault="00FE40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="00934C49">
                        <w:rPr>
                          <w:sz w:val="20"/>
                          <w:szCs w:val="20"/>
                        </w:rPr>
                        <w:t>Certified Professional Ethical Hacker</w:t>
                      </w:r>
                    </w:p>
                    <w:p w14:paraId="332AFC2C" w14:textId="068FCC87" w:rsidR="00934C49" w:rsidRPr="00FE4042" w:rsidRDefault="00934C49" w:rsidP="00CE0649">
                      <w:pPr>
                        <w:ind w:right="-43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 Certified Penetration Testing Engineer</w:t>
                      </w:r>
                    </w:p>
                    <w:p w14:paraId="692342AB" w14:textId="5E70C563" w:rsidR="00FE4042" w:rsidRPr="0016716D" w:rsidRDefault="009D446D">
                      <w:pPr>
                        <w:rPr>
                          <w:sz w:val="20"/>
                          <w:szCs w:val="20"/>
                        </w:rPr>
                      </w:pPr>
                      <w:r w:rsidRPr="0016716D">
                        <w:rPr>
                          <w:sz w:val="20"/>
                          <w:szCs w:val="20"/>
                        </w:rPr>
                        <w:t>- or Equivalent Knowledge</w:t>
                      </w:r>
                    </w:p>
                  </w:txbxContent>
                </v:textbox>
              </v:shape>
            </w:pict>
          </mc:Fallback>
        </mc:AlternateContent>
      </w:r>
      <w:r w:rsidR="00EF62E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D2D90E" wp14:editId="3617AE9F">
                <wp:simplePos x="0" y="0"/>
                <wp:positionH relativeFrom="column">
                  <wp:posOffset>1924050</wp:posOffset>
                </wp:positionH>
                <wp:positionV relativeFrom="paragraph">
                  <wp:posOffset>3352800</wp:posOffset>
                </wp:positionV>
                <wp:extent cx="2171700" cy="304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FCC18" w14:textId="795A5CC5" w:rsidR="00EF62EF" w:rsidRPr="00EF62EF" w:rsidRDefault="00EF62EF" w:rsidP="00EF62E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Modules</w:t>
                            </w:r>
                            <w:r w:rsidR="005F01F6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/Lessons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D90E" id="Text Box 23" o:spid="_x0000_s1033" type="#_x0000_t202" style="position:absolute;margin-left:151.5pt;margin-top:264pt;width:171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" filled="f" stroked="f" strokeweight=".5pt">
                <v:textbox>
                  <w:txbxContent>
                    <w:p w14:paraId="6D5FCC18" w14:textId="795A5CC5" w:rsidR="00EF62EF" w:rsidRPr="00EF62EF" w:rsidRDefault="00EF62EF" w:rsidP="00EF62E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Modules</w:t>
                      </w:r>
                      <w:r w:rsidR="005F01F6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/Lessons</w:t>
                      </w:r>
                    </w:p>
                  </w:txbxContent>
                </v:textbox>
              </v:shape>
            </w:pict>
          </mc:Fallback>
        </mc:AlternateContent>
      </w:r>
      <w:r w:rsidR="006432B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286240" wp14:editId="5EBA55E6">
                <wp:simplePos x="0" y="0"/>
                <wp:positionH relativeFrom="column">
                  <wp:posOffset>-323850</wp:posOffset>
                </wp:positionH>
                <wp:positionV relativeFrom="paragraph">
                  <wp:posOffset>3346450</wp:posOffset>
                </wp:positionV>
                <wp:extent cx="2171700" cy="304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EBE05" w14:textId="4930C898" w:rsidR="006432B7" w:rsidRPr="00EF62EF" w:rsidRDefault="006432B7" w:rsidP="00EF62E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 w:rsidRPr="00EF62EF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Key Course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6240" id="Text Box 22" o:spid="_x0000_s1034" type="#_x0000_t202" style="position:absolute;margin-left:-25.5pt;margin-top:263.5pt;width:171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" filled="f" stroked="f" strokeweight=".5pt">
                <v:textbox>
                  <w:txbxContent>
                    <w:p w14:paraId="6A3EBE05" w14:textId="4930C898" w:rsidR="006432B7" w:rsidRPr="00EF62EF" w:rsidRDefault="006432B7" w:rsidP="00EF62E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 w:rsidRPr="00EF62EF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Key Course Information</w:t>
                      </w:r>
                    </w:p>
                  </w:txbxContent>
                </v:textbox>
              </v:shape>
            </w:pict>
          </mc:Fallback>
        </mc:AlternateContent>
      </w:r>
      <w:r w:rsidR="00A1010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2DED9D" wp14:editId="2D7E4E1E">
                <wp:simplePos x="0" y="0"/>
                <wp:positionH relativeFrom="column">
                  <wp:posOffset>-342900</wp:posOffset>
                </wp:positionH>
                <wp:positionV relativeFrom="paragraph">
                  <wp:posOffset>3270250</wp:posOffset>
                </wp:positionV>
                <wp:extent cx="6667500" cy="762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6200"/>
                        </a:xfrm>
                        <a:prstGeom prst="rect">
                          <a:avLst/>
                        </a:prstGeom>
                        <a:solidFill>
                          <a:srgbClr val="37406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20C19" id="Rectangle 18" o:spid="_x0000_s1026" style="position:absolute;margin-left:-27pt;margin-top:257.5pt;width:525pt;height: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" fillcolor="#374063" strokecolor="#1f3763 [1604]" strokeweight="1pt"/>
            </w:pict>
          </mc:Fallback>
        </mc:AlternateContent>
      </w:r>
      <w:r w:rsidR="00A1010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B23C7B" wp14:editId="678F3F07">
                <wp:simplePos x="0" y="0"/>
                <wp:positionH relativeFrom="column">
                  <wp:posOffset>4159250</wp:posOffset>
                </wp:positionH>
                <wp:positionV relativeFrom="paragraph">
                  <wp:posOffset>3359150</wp:posOffset>
                </wp:positionV>
                <wp:extent cx="2165350" cy="4235450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275573" w14:textId="3734EC44" w:rsidR="00484D25" w:rsidRDefault="00484D25" w:rsidP="00484D25"/>
                          <w:p w14:paraId="0C795DC6" w14:textId="6DDF7FDD" w:rsidR="00F74BE1" w:rsidRDefault="00F74BE1" w:rsidP="00F74BE1">
                            <w:r>
                              <w:rPr>
                                <w:b/>
                                <w:bCs/>
                              </w:rPr>
                              <w:t>Lab</w:t>
                            </w:r>
                            <w:r w:rsidRPr="00DB072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6F3A1A"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DB0720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6F3A1A">
                              <w:t xml:space="preserve">: </w:t>
                            </w:r>
                            <w:r w:rsidR="00C84B5B">
                              <w:t>Establishing Ips and Logging into the VMs</w:t>
                            </w:r>
                          </w:p>
                          <w:p w14:paraId="270F1D05" w14:textId="11B1D25A" w:rsidR="00F74BE1" w:rsidRDefault="00F74BE1" w:rsidP="00F74BE1">
                            <w:r>
                              <w:rPr>
                                <w:b/>
                                <w:bCs/>
                              </w:rPr>
                              <w:t>Lab</w:t>
                            </w:r>
                            <w:r w:rsidRPr="00DB072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6F3A1A"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DB0720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6F3A1A">
                              <w:t xml:space="preserve">: </w:t>
                            </w:r>
                            <w:r w:rsidR="00E9594C">
                              <w:t>Blue</w:t>
                            </w:r>
                            <w:r w:rsidR="00C84B5B">
                              <w:t xml:space="preserve"> Team Principles</w:t>
                            </w:r>
                          </w:p>
                          <w:p w14:paraId="09D9031D" w14:textId="323931D4" w:rsidR="00F74BE1" w:rsidRDefault="00F74BE1" w:rsidP="00F74BE1">
                            <w:r>
                              <w:rPr>
                                <w:b/>
                                <w:bCs/>
                              </w:rPr>
                              <w:t xml:space="preserve">Lab </w:t>
                            </w:r>
                            <w:r w:rsidR="006F3A1A">
                              <w:rPr>
                                <w:b/>
                                <w:bCs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6F3A1A">
                              <w:t xml:space="preserve">: </w:t>
                            </w:r>
                            <w:r w:rsidR="00C84B5B">
                              <w:t>Digital Forensics</w:t>
                            </w:r>
                          </w:p>
                          <w:p w14:paraId="65592F26" w14:textId="4F50B86D" w:rsidR="00F74BE1" w:rsidRDefault="00F74BE1" w:rsidP="00F74BE1">
                            <w:r>
                              <w:rPr>
                                <w:b/>
                                <w:bCs/>
                              </w:rPr>
                              <w:t xml:space="preserve">Lab </w:t>
                            </w:r>
                            <w:r w:rsidR="006F3A1A">
                              <w:rPr>
                                <w:b/>
                                <w:bCs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6F3A1A">
                              <w:t xml:space="preserve">: </w:t>
                            </w:r>
                            <w:r w:rsidR="00C84B5B">
                              <w:t>Malware Analysis</w:t>
                            </w:r>
                          </w:p>
                          <w:p w14:paraId="2972A6D0" w14:textId="48215AFE" w:rsidR="00F74BE1" w:rsidRDefault="00F74BE1" w:rsidP="00F74BE1">
                            <w:r>
                              <w:rPr>
                                <w:b/>
                                <w:bCs/>
                              </w:rPr>
                              <w:t xml:space="preserve">Lab </w:t>
                            </w:r>
                            <w:r w:rsidR="00F83714">
                              <w:rPr>
                                <w:b/>
                                <w:bCs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6F3A1A">
                              <w:t xml:space="preserve">: </w:t>
                            </w:r>
                            <w:r w:rsidR="00C84B5B">
                              <w:t>Traffic Analysis</w:t>
                            </w:r>
                          </w:p>
                          <w:p w14:paraId="2E764385" w14:textId="42ACA09C" w:rsidR="00F74BE1" w:rsidRDefault="00F74BE1" w:rsidP="00F74BE1">
                            <w:r>
                              <w:rPr>
                                <w:b/>
                                <w:bCs/>
                              </w:rPr>
                              <w:t>Lab</w:t>
                            </w:r>
                            <w:r w:rsidR="007259E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6F3A1A">
                              <w:rPr>
                                <w:b/>
                                <w:bCs/>
                              </w:rPr>
                              <w:t>0</w:t>
                            </w:r>
                            <w:r w:rsidR="007259EE">
                              <w:rPr>
                                <w:b/>
                                <w:bCs/>
                              </w:rPr>
                              <w:t>6</w:t>
                            </w:r>
                            <w:r w:rsidR="006F3A1A">
                              <w:t xml:space="preserve">: </w:t>
                            </w:r>
                            <w:r w:rsidR="006613E9">
                              <w:t xml:space="preserve">Assessing Current State of </w:t>
                            </w:r>
                            <w:r w:rsidR="000655CA">
                              <w:t>Defense within an Organization</w:t>
                            </w:r>
                          </w:p>
                          <w:p w14:paraId="716FF6F4" w14:textId="1C72FD08" w:rsidR="000E649C" w:rsidRDefault="007259EE" w:rsidP="007259EE">
                            <w:r>
                              <w:rPr>
                                <w:b/>
                                <w:bCs/>
                              </w:rPr>
                              <w:t>Lab</w:t>
                            </w:r>
                            <w:r w:rsidR="00F74BE1" w:rsidRPr="007259E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6F3A1A">
                              <w:rPr>
                                <w:b/>
                                <w:bCs/>
                              </w:rPr>
                              <w:t>0</w:t>
                            </w:r>
                            <w:r w:rsidR="00F74BE1" w:rsidRPr="007259EE">
                              <w:rPr>
                                <w:b/>
                                <w:bCs/>
                              </w:rPr>
                              <w:t>7</w:t>
                            </w:r>
                            <w:r w:rsidR="006F3A1A">
                              <w:t xml:space="preserve">: </w:t>
                            </w:r>
                            <w:r w:rsidR="00E9594C">
                              <w:t>Leveraging</w:t>
                            </w:r>
                            <w:r w:rsidR="000655CA">
                              <w:t xml:space="preserve"> SIEM for Advanced Analytics</w:t>
                            </w:r>
                          </w:p>
                          <w:p w14:paraId="209C3853" w14:textId="28B75635" w:rsidR="000655CA" w:rsidRDefault="000655CA" w:rsidP="007259EE">
                            <w:r w:rsidRPr="006365D2">
                              <w:rPr>
                                <w:b/>
                                <w:bCs/>
                              </w:rPr>
                              <w:t xml:space="preserve">Lab </w:t>
                            </w:r>
                            <w:r w:rsidR="006F3A1A"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6365D2">
                              <w:rPr>
                                <w:b/>
                                <w:bCs/>
                              </w:rPr>
                              <w:t>8</w:t>
                            </w:r>
                            <w:r w:rsidR="006F3A1A">
                              <w:t xml:space="preserve">: </w:t>
                            </w:r>
                            <w:r w:rsidR="00C56FFA">
                              <w:t>Defeating the Red Team with Purple Team Tactics</w:t>
                            </w:r>
                          </w:p>
                          <w:p w14:paraId="2D1FC5E4" w14:textId="5ECDAA08" w:rsidR="00E9594C" w:rsidRDefault="00E9594C" w:rsidP="007259EE">
                            <w:r>
                              <w:t>*All labs are performed in our Cyber Range</w:t>
                            </w:r>
                            <w:r w:rsidR="006B489E">
                              <w:rPr>
                                <w:rFonts w:cstheme="minorHAnsi"/>
                              </w:rPr>
                              <w:t>®</w:t>
                            </w:r>
                            <w:r>
                              <w:t xml:space="preserve"> on our Ghost </w:t>
                            </w:r>
                            <w:proofErr w:type="spellStart"/>
                            <w:r>
                              <w:t>Pentesting</w:t>
                            </w:r>
                            <w:proofErr w:type="spellEnd"/>
                            <w:r>
                              <w:t xml:space="preserve"> Platform</w:t>
                            </w:r>
                            <w:r w:rsidR="006B489E">
                              <w:rPr>
                                <w:rFonts w:cstheme="minorHAnsi"/>
                              </w:rPr>
                              <w:t>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B23C7B" id="Text Box 21" o:spid="_x0000_s1035" type="#_x0000_t202" style="position:absolute;margin-left:327.5pt;margin-top:264.5pt;width:170.5pt;height:333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" fillcolor="#e7e6e6 [3214]" stroked="f" strokeweight=".5pt">
                <v:textbox>
                  <w:txbxContent>
                    <w:p w14:paraId="60275573" w14:textId="3734EC44" w:rsidR="00484D25" w:rsidRDefault="00484D25" w:rsidP="00484D25"/>
                    <w:p w14:paraId="0C795DC6" w14:textId="6DDF7FDD" w:rsidR="00F74BE1" w:rsidRDefault="00F74BE1" w:rsidP="00F74BE1">
                      <w:r>
                        <w:rPr>
                          <w:b/>
                          <w:bCs/>
                        </w:rPr>
                        <w:t>Lab</w:t>
                      </w:r>
                      <w:r w:rsidRPr="00DB0720">
                        <w:rPr>
                          <w:b/>
                          <w:bCs/>
                        </w:rPr>
                        <w:t xml:space="preserve"> </w:t>
                      </w:r>
                      <w:r w:rsidR="006F3A1A">
                        <w:rPr>
                          <w:b/>
                          <w:bCs/>
                        </w:rPr>
                        <w:t>0</w:t>
                      </w:r>
                      <w:r w:rsidRPr="00DB0720">
                        <w:rPr>
                          <w:b/>
                          <w:bCs/>
                        </w:rPr>
                        <w:t>1</w:t>
                      </w:r>
                      <w:r w:rsidR="006F3A1A">
                        <w:t xml:space="preserve">: </w:t>
                      </w:r>
                      <w:r w:rsidR="00C84B5B">
                        <w:t>Establishing Ips and Logging into the VMs</w:t>
                      </w:r>
                    </w:p>
                    <w:p w14:paraId="270F1D05" w14:textId="11B1D25A" w:rsidR="00F74BE1" w:rsidRDefault="00F74BE1" w:rsidP="00F74BE1">
                      <w:r>
                        <w:rPr>
                          <w:b/>
                          <w:bCs/>
                        </w:rPr>
                        <w:t>Lab</w:t>
                      </w:r>
                      <w:r w:rsidRPr="00DB0720">
                        <w:rPr>
                          <w:b/>
                          <w:bCs/>
                        </w:rPr>
                        <w:t xml:space="preserve"> </w:t>
                      </w:r>
                      <w:r w:rsidR="006F3A1A">
                        <w:rPr>
                          <w:b/>
                          <w:bCs/>
                        </w:rPr>
                        <w:t>0</w:t>
                      </w:r>
                      <w:r w:rsidRPr="00DB0720">
                        <w:rPr>
                          <w:b/>
                          <w:bCs/>
                        </w:rPr>
                        <w:t>2</w:t>
                      </w:r>
                      <w:r w:rsidR="006F3A1A">
                        <w:t xml:space="preserve">: </w:t>
                      </w:r>
                      <w:r w:rsidR="00E9594C">
                        <w:t>Blue</w:t>
                      </w:r>
                      <w:r w:rsidR="00C84B5B">
                        <w:t xml:space="preserve"> Team Principles</w:t>
                      </w:r>
                    </w:p>
                    <w:p w14:paraId="09D9031D" w14:textId="323931D4" w:rsidR="00F74BE1" w:rsidRDefault="00F74BE1" w:rsidP="00F74BE1">
                      <w:r>
                        <w:rPr>
                          <w:b/>
                          <w:bCs/>
                        </w:rPr>
                        <w:t xml:space="preserve">Lab </w:t>
                      </w:r>
                      <w:r w:rsidR="006F3A1A">
                        <w:rPr>
                          <w:b/>
                          <w:bCs/>
                        </w:rPr>
                        <w:t>0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  <w:r w:rsidR="006F3A1A">
                        <w:t xml:space="preserve">: </w:t>
                      </w:r>
                      <w:r w:rsidR="00C84B5B">
                        <w:t>Digital Forensics</w:t>
                      </w:r>
                    </w:p>
                    <w:p w14:paraId="65592F26" w14:textId="4F50B86D" w:rsidR="00F74BE1" w:rsidRDefault="00F74BE1" w:rsidP="00F74BE1">
                      <w:r>
                        <w:rPr>
                          <w:b/>
                          <w:bCs/>
                        </w:rPr>
                        <w:t xml:space="preserve">Lab </w:t>
                      </w:r>
                      <w:r w:rsidR="006F3A1A">
                        <w:rPr>
                          <w:b/>
                          <w:bCs/>
                        </w:rPr>
                        <w:t>0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  <w:r w:rsidR="006F3A1A">
                        <w:t xml:space="preserve">: </w:t>
                      </w:r>
                      <w:r w:rsidR="00C84B5B">
                        <w:t>Malware Analysis</w:t>
                      </w:r>
                    </w:p>
                    <w:p w14:paraId="2972A6D0" w14:textId="48215AFE" w:rsidR="00F74BE1" w:rsidRDefault="00F74BE1" w:rsidP="00F74BE1">
                      <w:r>
                        <w:rPr>
                          <w:b/>
                          <w:bCs/>
                        </w:rPr>
                        <w:t xml:space="preserve">Lab </w:t>
                      </w:r>
                      <w:r w:rsidR="00F83714">
                        <w:rPr>
                          <w:b/>
                          <w:bCs/>
                        </w:rPr>
                        <w:t>0</w:t>
                      </w:r>
                      <w:r>
                        <w:rPr>
                          <w:b/>
                          <w:bCs/>
                        </w:rPr>
                        <w:t>5</w:t>
                      </w:r>
                      <w:r w:rsidR="006F3A1A">
                        <w:t xml:space="preserve">: </w:t>
                      </w:r>
                      <w:r w:rsidR="00C84B5B">
                        <w:t>Traffic Analysis</w:t>
                      </w:r>
                    </w:p>
                    <w:p w14:paraId="2E764385" w14:textId="42ACA09C" w:rsidR="00F74BE1" w:rsidRDefault="00F74BE1" w:rsidP="00F74BE1">
                      <w:r>
                        <w:rPr>
                          <w:b/>
                          <w:bCs/>
                        </w:rPr>
                        <w:t>Lab</w:t>
                      </w:r>
                      <w:r w:rsidR="007259EE">
                        <w:rPr>
                          <w:b/>
                          <w:bCs/>
                        </w:rPr>
                        <w:t xml:space="preserve"> </w:t>
                      </w:r>
                      <w:r w:rsidR="006F3A1A">
                        <w:rPr>
                          <w:b/>
                          <w:bCs/>
                        </w:rPr>
                        <w:t>0</w:t>
                      </w:r>
                      <w:r w:rsidR="007259EE">
                        <w:rPr>
                          <w:b/>
                          <w:bCs/>
                        </w:rPr>
                        <w:t>6</w:t>
                      </w:r>
                      <w:r w:rsidR="006F3A1A">
                        <w:t xml:space="preserve">: </w:t>
                      </w:r>
                      <w:r w:rsidR="006613E9">
                        <w:t xml:space="preserve">Assessing Current State of </w:t>
                      </w:r>
                      <w:r w:rsidR="000655CA">
                        <w:t>Defense within an Organization</w:t>
                      </w:r>
                    </w:p>
                    <w:p w14:paraId="716FF6F4" w14:textId="1C72FD08" w:rsidR="000E649C" w:rsidRDefault="007259EE" w:rsidP="007259EE">
                      <w:r>
                        <w:rPr>
                          <w:b/>
                          <w:bCs/>
                        </w:rPr>
                        <w:t>Lab</w:t>
                      </w:r>
                      <w:r w:rsidR="00F74BE1" w:rsidRPr="007259EE">
                        <w:rPr>
                          <w:b/>
                          <w:bCs/>
                        </w:rPr>
                        <w:t xml:space="preserve"> </w:t>
                      </w:r>
                      <w:r w:rsidR="006F3A1A">
                        <w:rPr>
                          <w:b/>
                          <w:bCs/>
                        </w:rPr>
                        <w:t>0</w:t>
                      </w:r>
                      <w:r w:rsidR="00F74BE1" w:rsidRPr="007259EE">
                        <w:rPr>
                          <w:b/>
                          <w:bCs/>
                        </w:rPr>
                        <w:t>7</w:t>
                      </w:r>
                      <w:r w:rsidR="006F3A1A">
                        <w:t xml:space="preserve">: </w:t>
                      </w:r>
                      <w:r w:rsidR="00E9594C">
                        <w:t>Leveraging</w:t>
                      </w:r>
                      <w:r w:rsidR="000655CA">
                        <w:t xml:space="preserve"> SIEM for Advanced Analytics</w:t>
                      </w:r>
                    </w:p>
                    <w:p w14:paraId="209C3853" w14:textId="28B75635" w:rsidR="000655CA" w:rsidRDefault="000655CA" w:rsidP="007259EE">
                      <w:r w:rsidRPr="006365D2">
                        <w:rPr>
                          <w:b/>
                          <w:bCs/>
                        </w:rPr>
                        <w:t xml:space="preserve">Lab </w:t>
                      </w:r>
                      <w:r w:rsidR="006F3A1A">
                        <w:rPr>
                          <w:b/>
                          <w:bCs/>
                        </w:rPr>
                        <w:t>0</w:t>
                      </w:r>
                      <w:r w:rsidRPr="006365D2">
                        <w:rPr>
                          <w:b/>
                          <w:bCs/>
                        </w:rPr>
                        <w:t>8</w:t>
                      </w:r>
                      <w:r w:rsidR="006F3A1A">
                        <w:t xml:space="preserve">: </w:t>
                      </w:r>
                      <w:r w:rsidR="00C56FFA">
                        <w:t>Defeating the Red Team with Purple Team Tactics</w:t>
                      </w:r>
                    </w:p>
                    <w:p w14:paraId="2D1FC5E4" w14:textId="5ECDAA08" w:rsidR="00E9594C" w:rsidRDefault="00E9594C" w:rsidP="007259EE">
                      <w:r>
                        <w:t>*All labs are performed in our Cyber Range</w:t>
                      </w:r>
                      <w:r w:rsidR="006B489E">
                        <w:rPr>
                          <w:rFonts w:cstheme="minorHAnsi"/>
                        </w:rPr>
                        <w:t>®</w:t>
                      </w:r>
                      <w:r>
                        <w:t xml:space="preserve"> on our Ghost </w:t>
                      </w:r>
                      <w:proofErr w:type="spellStart"/>
                      <w:r>
                        <w:t>Pentesting</w:t>
                      </w:r>
                      <w:proofErr w:type="spellEnd"/>
                      <w:r>
                        <w:t xml:space="preserve"> Platform</w:t>
                      </w:r>
                      <w:r w:rsidR="006B489E">
                        <w:rPr>
                          <w:rFonts w:cstheme="minorHAnsi"/>
                        </w:rPr>
                        <w:t>®</w:t>
                      </w:r>
                    </w:p>
                  </w:txbxContent>
                </v:textbox>
              </v:shape>
            </w:pict>
          </mc:Fallback>
        </mc:AlternateContent>
      </w:r>
      <w:r w:rsidR="00A1010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0AC667" wp14:editId="2D3EBAB9">
                <wp:simplePos x="0" y="0"/>
                <wp:positionH relativeFrom="column">
                  <wp:posOffset>1924050</wp:posOffset>
                </wp:positionH>
                <wp:positionV relativeFrom="paragraph">
                  <wp:posOffset>3359150</wp:posOffset>
                </wp:positionV>
                <wp:extent cx="2165350" cy="4235450"/>
                <wp:effectExtent l="0" t="0" r="635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3EFB6" w14:textId="73ECF490" w:rsidR="00484D25" w:rsidRDefault="00484D25" w:rsidP="00484D25"/>
                          <w:p w14:paraId="646F2C86" w14:textId="1E61E506" w:rsidR="0016716D" w:rsidRDefault="0016716D" w:rsidP="00484D25">
                            <w:r w:rsidRPr="00DB0720">
                              <w:rPr>
                                <w:b/>
                                <w:bCs/>
                              </w:rPr>
                              <w:t xml:space="preserve">Module </w:t>
                            </w:r>
                            <w:r w:rsidR="007A2A7F"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DB0720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7A2A7F">
                              <w:t xml:space="preserve">: </w:t>
                            </w:r>
                            <w:r w:rsidR="0054191A">
                              <w:t xml:space="preserve">Blue </w:t>
                            </w:r>
                            <w:r>
                              <w:t>Team Principles</w:t>
                            </w:r>
                          </w:p>
                          <w:p w14:paraId="607534F9" w14:textId="096F730E" w:rsidR="00970D36" w:rsidRDefault="00970D36" w:rsidP="00484D25">
                            <w:r w:rsidRPr="00DB0720">
                              <w:rPr>
                                <w:b/>
                                <w:bCs/>
                              </w:rPr>
                              <w:t xml:space="preserve">Module </w:t>
                            </w:r>
                            <w:r w:rsidR="007A2A7F"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DB0720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7A2A7F">
                              <w:t xml:space="preserve">: </w:t>
                            </w:r>
                            <w:r w:rsidR="00E9594C">
                              <w:t>Digital</w:t>
                            </w:r>
                            <w:r>
                              <w:t xml:space="preserve"> Forensics</w:t>
                            </w:r>
                          </w:p>
                          <w:p w14:paraId="1F21C803" w14:textId="2C75C458" w:rsidR="00970D36" w:rsidRDefault="00970D36" w:rsidP="00484D25">
                            <w:r w:rsidRPr="00DB0720">
                              <w:rPr>
                                <w:b/>
                                <w:bCs/>
                              </w:rPr>
                              <w:t xml:space="preserve">Module </w:t>
                            </w:r>
                            <w:r w:rsidR="007A2A7F"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DB0720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7A2A7F">
                              <w:t xml:space="preserve">: </w:t>
                            </w:r>
                            <w:r w:rsidR="00DB0720">
                              <w:t>Malware Analysis</w:t>
                            </w:r>
                          </w:p>
                          <w:p w14:paraId="4B722966" w14:textId="215AB428" w:rsidR="00DB0720" w:rsidRDefault="00DB0720" w:rsidP="00484D25">
                            <w:r w:rsidRPr="00DB0720">
                              <w:rPr>
                                <w:b/>
                                <w:bCs/>
                              </w:rPr>
                              <w:t xml:space="preserve">Module </w:t>
                            </w:r>
                            <w:r w:rsidR="007A2A7F"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DB0720"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7A2A7F">
                              <w:t xml:space="preserve">: </w:t>
                            </w:r>
                            <w:r>
                              <w:t>Traffic Analysis</w:t>
                            </w:r>
                          </w:p>
                          <w:p w14:paraId="2FCC8A55" w14:textId="672D7F5A" w:rsidR="00DB0720" w:rsidRDefault="00DB0720" w:rsidP="00484D25">
                            <w:r w:rsidRPr="00DB0720">
                              <w:rPr>
                                <w:b/>
                                <w:bCs/>
                              </w:rPr>
                              <w:t xml:space="preserve">Module </w:t>
                            </w:r>
                            <w:r w:rsidR="007A2A7F"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DB0720"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7A2A7F">
                              <w:t xml:space="preserve">: </w:t>
                            </w:r>
                            <w:r>
                              <w:t>Assessing the Current State of Defense within an Organization</w:t>
                            </w:r>
                          </w:p>
                          <w:p w14:paraId="1ACAA732" w14:textId="3A286974" w:rsidR="00DB0720" w:rsidRDefault="00DB0720" w:rsidP="00484D25">
                            <w:r w:rsidRPr="00DB0720">
                              <w:rPr>
                                <w:b/>
                                <w:bCs/>
                              </w:rPr>
                              <w:t xml:space="preserve">Module </w:t>
                            </w:r>
                            <w:r w:rsidR="007A2A7F"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DB0720">
                              <w:rPr>
                                <w:b/>
                                <w:bCs/>
                              </w:rPr>
                              <w:t>6</w:t>
                            </w:r>
                            <w:r w:rsidR="007A2A7F">
                              <w:t xml:space="preserve">: </w:t>
                            </w:r>
                            <w:r>
                              <w:t>Leveraging SIEM for Advances Analytics</w:t>
                            </w:r>
                          </w:p>
                          <w:p w14:paraId="4A1CAF64" w14:textId="49B63D44" w:rsidR="00DB0720" w:rsidRDefault="00DB0720" w:rsidP="00484D25">
                            <w:r w:rsidRPr="00DB0720">
                              <w:rPr>
                                <w:b/>
                                <w:bCs/>
                              </w:rPr>
                              <w:t xml:space="preserve">Module </w:t>
                            </w:r>
                            <w:r w:rsidR="007A2A7F"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DB0720">
                              <w:rPr>
                                <w:b/>
                                <w:bCs/>
                              </w:rPr>
                              <w:t>7</w:t>
                            </w:r>
                            <w:r w:rsidR="007A2A7F">
                              <w:t xml:space="preserve">: </w:t>
                            </w:r>
                            <w:r>
                              <w:t>Defeating the Red Team with Purple Team Tactics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0AC667" id="Text Box 20" o:spid="_x0000_s1036" type="#_x0000_t202" style="position:absolute;margin-left:151.5pt;margin-top:264.5pt;width:170.5pt;height:333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" fillcolor="#e7e6e6 [3214]" stroked="f" strokeweight=".5pt">
                <v:textbox>
                  <w:txbxContent>
                    <w:p w14:paraId="3013EFB6" w14:textId="73ECF490" w:rsidR="00484D25" w:rsidRDefault="00484D25" w:rsidP="00484D25"/>
                    <w:p w14:paraId="646F2C86" w14:textId="1E61E506" w:rsidR="0016716D" w:rsidRDefault="0016716D" w:rsidP="00484D25">
                      <w:r w:rsidRPr="00DB0720">
                        <w:rPr>
                          <w:b/>
                          <w:bCs/>
                        </w:rPr>
                        <w:t xml:space="preserve">Module </w:t>
                      </w:r>
                      <w:r w:rsidR="007A2A7F">
                        <w:rPr>
                          <w:b/>
                          <w:bCs/>
                        </w:rPr>
                        <w:t>0</w:t>
                      </w:r>
                      <w:r w:rsidRPr="00DB0720">
                        <w:rPr>
                          <w:b/>
                          <w:bCs/>
                        </w:rPr>
                        <w:t>1</w:t>
                      </w:r>
                      <w:r w:rsidR="007A2A7F">
                        <w:t xml:space="preserve">: </w:t>
                      </w:r>
                      <w:r w:rsidR="0054191A">
                        <w:t xml:space="preserve">Blue </w:t>
                      </w:r>
                      <w:r>
                        <w:t>Team Principles</w:t>
                      </w:r>
                    </w:p>
                    <w:p w14:paraId="607534F9" w14:textId="096F730E" w:rsidR="00970D36" w:rsidRDefault="00970D36" w:rsidP="00484D25">
                      <w:r w:rsidRPr="00DB0720">
                        <w:rPr>
                          <w:b/>
                          <w:bCs/>
                        </w:rPr>
                        <w:t xml:space="preserve">Module </w:t>
                      </w:r>
                      <w:r w:rsidR="007A2A7F">
                        <w:rPr>
                          <w:b/>
                          <w:bCs/>
                        </w:rPr>
                        <w:t>0</w:t>
                      </w:r>
                      <w:r w:rsidRPr="00DB0720">
                        <w:rPr>
                          <w:b/>
                          <w:bCs/>
                        </w:rPr>
                        <w:t>2</w:t>
                      </w:r>
                      <w:r w:rsidR="007A2A7F">
                        <w:t xml:space="preserve">: </w:t>
                      </w:r>
                      <w:r w:rsidR="00E9594C">
                        <w:t>Digital</w:t>
                      </w:r>
                      <w:r>
                        <w:t xml:space="preserve"> Forensics</w:t>
                      </w:r>
                    </w:p>
                    <w:p w14:paraId="1F21C803" w14:textId="2C75C458" w:rsidR="00970D36" w:rsidRDefault="00970D36" w:rsidP="00484D25">
                      <w:r w:rsidRPr="00DB0720">
                        <w:rPr>
                          <w:b/>
                          <w:bCs/>
                        </w:rPr>
                        <w:t xml:space="preserve">Module </w:t>
                      </w:r>
                      <w:r w:rsidR="007A2A7F">
                        <w:rPr>
                          <w:b/>
                          <w:bCs/>
                        </w:rPr>
                        <w:t>0</w:t>
                      </w:r>
                      <w:r w:rsidRPr="00DB0720">
                        <w:rPr>
                          <w:b/>
                          <w:bCs/>
                        </w:rPr>
                        <w:t>3</w:t>
                      </w:r>
                      <w:r w:rsidR="007A2A7F">
                        <w:t xml:space="preserve">: </w:t>
                      </w:r>
                      <w:r w:rsidR="00DB0720">
                        <w:t>Malware Analysis</w:t>
                      </w:r>
                    </w:p>
                    <w:p w14:paraId="4B722966" w14:textId="215AB428" w:rsidR="00DB0720" w:rsidRDefault="00DB0720" w:rsidP="00484D25">
                      <w:r w:rsidRPr="00DB0720">
                        <w:rPr>
                          <w:b/>
                          <w:bCs/>
                        </w:rPr>
                        <w:t xml:space="preserve">Module </w:t>
                      </w:r>
                      <w:r w:rsidR="007A2A7F">
                        <w:rPr>
                          <w:b/>
                          <w:bCs/>
                        </w:rPr>
                        <w:t>0</w:t>
                      </w:r>
                      <w:r w:rsidRPr="00DB0720">
                        <w:rPr>
                          <w:b/>
                          <w:bCs/>
                        </w:rPr>
                        <w:t>4</w:t>
                      </w:r>
                      <w:r w:rsidR="007A2A7F">
                        <w:t xml:space="preserve">: </w:t>
                      </w:r>
                      <w:r>
                        <w:t>Traffic Analysis</w:t>
                      </w:r>
                    </w:p>
                    <w:p w14:paraId="2FCC8A55" w14:textId="672D7F5A" w:rsidR="00DB0720" w:rsidRDefault="00DB0720" w:rsidP="00484D25">
                      <w:r w:rsidRPr="00DB0720">
                        <w:rPr>
                          <w:b/>
                          <w:bCs/>
                        </w:rPr>
                        <w:t xml:space="preserve">Module </w:t>
                      </w:r>
                      <w:r w:rsidR="007A2A7F">
                        <w:rPr>
                          <w:b/>
                          <w:bCs/>
                        </w:rPr>
                        <w:t>0</w:t>
                      </w:r>
                      <w:r w:rsidRPr="00DB0720">
                        <w:rPr>
                          <w:b/>
                          <w:bCs/>
                        </w:rPr>
                        <w:t>5</w:t>
                      </w:r>
                      <w:r w:rsidR="007A2A7F">
                        <w:t xml:space="preserve">: </w:t>
                      </w:r>
                      <w:r>
                        <w:t>Assessing the Current State of Defense within an Organization</w:t>
                      </w:r>
                    </w:p>
                    <w:p w14:paraId="1ACAA732" w14:textId="3A286974" w:rsidR="00DB0720" w:rsidRDefault="00DB0720" w:rsidP="00484D25">
                      <w:r w:rsidRPr="00DB0720">
                        <w:rPr>
                          <w:b/>
                          <w:bCs/>
                        </w:rPr>
                        <w:t xml:space="preserve">Module </w:t>
                      </w:r>
                      <w:r w:rsidR="007A2A7F">
                        <w:rPr>
                          <w:b/>
                          <w:bCs/>
                        </w:rPr>
                        <w:t>0</w:t>
                      </w:r>
                      <w:r w:rsidRPr="00DB0720">
                        <w:rPr>
                          <w:b/>
                          <w:bCs/>
                        </w:rPr>
                        <w:t>6</w:t>
                      </w:r>
                      <w:r w:rsidR="007A2A7F">
                        <w:t xml:space="preserve">: </w:t>
                      </w:r>
                      <w:r>
                        <w:t>Leveraging SIEM for Advances Analytics</w:t>
                      </w:r>
                    </w:p>
                    <w:p w14:paraId="4A1CAF64" w14:textId="49B63D44" w:rsidR="00DB0720" w:rsidRDefault="00DB0720" w:rsidP="00484D25">
                      <w:r w:rsidRPr="00DB0720">
                        <w:rPr>
                          <w:b/>
                          <w:bCs/>
                        </w:rPr>
                        <w:t xml:space="preserve">Module </w:t>
                      </w:r>
                      <w:r w:rsidR="007A2A7F">
                        <w:rPr>
                          <w:b/>
                          <w:bCs/>
                        </w:rPr>
                        <w:t>0</w:t>
                      </w:r>
                      <w:r w:rsidRPr="00DB0720">
                        <w:rPr>
                          <w:b/>
                          <w:bCs/>
                        </w:rPr>
                        <w:t>7</w:t>
                      </w:r>
                      <w:r w:rsidR="007A2A7F">
                        <w:t xml:space="preserve">: </w:t>
                      </w:r>
                      <w:r>
                        <w:t>Defeating the Red Team with Purple Team Tactics</w:t>
                      </w:r>
                    </w:p>
                  </w:txbxContent>
                </v:textbox>
              </v:shape>
            </w:pict>
          </mc:Fallback>
        </mc:AlternateContent>
      </w:r>
      <w:r w:rsidR="0091249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3FBBA4" wp14:editId="5A8E0A98">
                <wp:simplePos x="0" y="0"/>
                <wp:positionH relativeFrom="column">
                  <wp:posOffset>317500</wp:posOffset>
                </wp:positionH>
                <wp:positionV relativeFrom="paragraph">
                  <wp:posOffset>2724150</wp:posOffset>
                </wp:positionV>
                <wp:extent cx="4254500" cy="342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7795E" w14:textId="19C88B92" w:rsidR="00080EB1" w:rsidRPr="00A06FE1" w:rsidRDefault="006E7246">
                            <w:pP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 w:rsidRPr="00A06FE1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Annual Salary Potential</w:t>
                            </w:r>
                            <w:r w:rsidR="00080EB1" w:rsidRPr="00A06FE1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   $70,351 AVG/year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FBBA4" id="Text Box 7" o:spid="_x0000_s1037" type="#_x0000_t202" style="position:absolute;margin-left:25pt;margin-top:214.5pt;width:33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" fillcolor="white [3201]" stroked="f" strokeweight=".5pt">
                <v:textbox>
                  <w:txbxContent>
                    <w:p w14:paraId="2457795E" w14:textId="19C88B92" w:rsidR="00080EB1" w:rsidRPr="00A06FE1" w:rsidRDefault="006E7246">
                      <w:pP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 w:rsidRPr="00A06FE1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Annual Salary Potential</w:t>
                      </w:r>
                      <w:r w:rsidR="00080EB1" w:rsidRPr="00A06FE1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   $70,351 AVG/year</w:t>
                      </w:r>
                    </w:p>
                  </w:txbxContent>
                </v:textbox>
              </v:shape>
            </w:pict>
          </mc:Fallback>
        </mc:AlternateContent>
      </w:r>
      <w:r w:rsidR="00F450F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CC87E6" wp14:editId="16395CB0">
                <wp:simplePos x="0" y="0"/>
                <wp:positionH relativeFrom="column">
                  <wp:posOffset>-317500</wp:posOffset>
                </wp:positionH>
                <wp:positionV relativeFrom="paragraph">
                  <wp:posOffset>2559050</wp:posOffset>
                </wp:positionV>
                <wp:extent cx="698500" cy="622300"/>
                <wp:effectExtent l="0" t="0" r="635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F43B78" w14:textId="50B40753" w:rsidR="008B36CE" w:rsidRDefault="008B36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9ED32" wp14:editId="58C03667">
                                  <wp:extent cx="509270" cy="509270"/>
                                  <wp:effectExtent l="0" t="0" r="5080" b="5080"/>
                                  <wp:docPr id="13" name="Picture 13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9270" cy="509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C87E6" id="Text Box 12" o:spid="_x0000_s1038" type="#_x0000_t202" style="position:absolute;margin-left:-25pt;margin-top:201.5pt;width:55pt;height:4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" fillcolor="white [3201]" stroked="f" strokeweight=".5pt">
                <v:textbox>
                  <w:txbxContent>
                    <w:p w14:paraId="72F43B78" w14:textId="50B40753" w:rsidR="008B36CE" w:rsidRDefault="008B36CE">
                      <w:r>
                        <w:rPr>
                          <w:noProof/>
                        </w:rPr>
                        <w:drawing>
                          <wp:inline distT="0" distB="0" distL="0" distR="0" wp14:anchorId="2589ED32" wp14:editId="58C03667">
                            <wp:extent cx="509270" cy="509270"/>
                            <wp:effectExtent l="0" t="0" r="5080" b="5080"/>
                            <wp:docPr id="13" name="Picture 13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Ico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9270" cy="509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60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CCDDA9" wp14:editId="24760C4D">
                <wp:simplePos x="0" y="0"/>
                <wp:positionH relativeFrom="column">
                  <wp:posOffset>-317500</wp:posOffset>
                </wp:positionH>
                <wp:positionV relativeFrom="paragraph">
                  <wp:posOffset>901700</wp:posOffset>
                </wp:positionV>
                <wp:extent cx="6826250" cy="176530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22CDD" w14:textId="77777777" w:rsidR="00503149" w:rsidRPr="00B058C5" w:rsidRDefault="00503149" w:rsidP="00503149">
                            <w:pPr>
                              <w:rPr>
                                <w:rFonts w:cstheme="minorHAnsi"/>
                              </w:rPr>
                            </w:pPr>
                            <w:r w:rsidRPr="00B058C5">
                              <w:rPr>
                                <w:rFonts w:cstheme="minorHAnsi"/>
                              </w:rPr>
                              <w:t xml:space="preserve">Do not fool yourself, this course is far more advanced than you may expect. It is fast paced and thorough, so you can enjoy a well-rounded experience. Be ready to dig deep into the details of security analysis for today's needs. </w:t>
                            </w:r>
                          </w:p>
                          <w:p w14:paraId="4E6FDBB2" w14:textId="5D574C5E" w:rsidR="00503149" w:rsidRPr="00B058C5" w:rsidRDefault="00CF7314" w:rsidP="0050314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Y</w:t>
                            </w:r>
                            <w:r w:rsidR="00503149" w:rsidRPr="00B058C5">
                              <w:rPr>
                                <w:rFonts w:cstheme="minorHAnsi"/>
                              </w:rPr>
                              <w:t>ou will be able to set</w:t>
                            </w:r>
                            <w:r w:rsidR="00217E23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503149" w:rsidRPr="00B058C5">
                              <w:rPr>
                                <w:rFonts w:cstheme="minorHAnsi"/>
                              </w:rPr>
                              <w:t xml:space="preserve">up and deploy state of the art open source and </w:t>
                            </w:r>
                            <w:r w:rsidR="00CA568B">
                              <w:rPr>
                                <w:rFonts w:cstheme="minorHAnsi"/>
                              </w:rPr>
                              <w:t>commercial</w:t>
                            </w:r>
                            <w:r w:rsidR="00503149" w:rsidRPr="00B058C5">
                              <w:rPr>
                                <w:rFonts w:cstheme="minorHAnsi"/>
                              </w:rPr>
                              <w:t xml:space="preserve"> analysis tools, intrusion detection tools, syslog servers, </w:t>
                            </w:r>
                            <w:r w:rsidR="00CA568B">
                              <w:rPr>
                                <w:rFonts w:cstheme="minorHAnsi"/>
                              </w:rPr>
                              <w:t xml:space="preserve">and </w:t>
                            </w:r>
                            <w:r w:rsidR="00503149" w:rsidRPr="00B058C5">
                              <w:rPr>
                                <w:rFonts w:cstheme="minorHAnsi"/>
                              </w:rPr>
                              <w:t>SIEMs</w:t>
                            </w:r>
                            <w:r w:rsidR="00CC2441">
                              <w:rPr>
                                <w:rFonts w:cstheme="minorHAnsi"/>
                              </w:rPr>
                              <w:t>.  You will also be able to</w:t>
                            </w:r>
                            <w:r w:rsidR="00503149" w:rsidRPr="00B058C5">
                              <w:rPr>
                                <w:rFonts w:cstheme="minorHAnsi"/>
                              </w:rPr>
                              <w:t xml:space="preserve"> integrat</w:t>
                            </w:r>
                            <w:r w:rsidR="00CC2441">
                              <w:rPr>
                                <w:rFonts w:cstheme="minorHAnsi"/>
                              </w:rPr>
                              <w:t>e</w:t>
                            </w:r>
                            <w:r w:rsidR="00503149" w:rsidRPr="00B058C5">
                              <w:rPr>
                                <w:rFonts w:cstheme="minorHAnsi"/>
                              </w:rPr>
                              <w:t xml:space="preserve"> them for </w:t>
                            </w:r>
                            <w:r w:rsidR="008A5DDB">
                              <w:rPr>
                                <w:rFonts w:cstheme="minorHAnsi"/>
                              </w:rPr>
                              <w:t>an</w:t>
                            </w:r>
                            <w:r w:rsidR="00503149" w:rsidRPr="00B058C5">
                              <w:rPr>
                                <w:rFonts w:cstheme="minorHAnsi"/>
                              </w:rPr>
                              <w:t xml:space="preserve"> entire</w:t>
                            </w:r>
                            <w:r w:rsidR="008A5DDB">
                              <w:rPr>
                                <w:rFonts w:cstheme="minorHAnsi"/>
                              </w:rPr>
                              <w:t xml:space="preserve"> organization</w:t>
                            </w:r>
                            <w:r w:rsidR="00C04CC6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2A89D917" w14:textId="344C2B76" w:rsidR="00503149" w:rsidRPr="00B058C5" w:rsidRDefault="00503149" w:rsidP="00503149">
                            <w:pPr>
                              <w:rPr>
                                <w:rFonts w:cstheme="minorHAnsi"/>
                              </w:rPr>
                            </w:pPr>
                            <w:r w:rsidRPr="00B058C5">
                              <w:rPr>
                                <w:rFonts w:cstheme="minorHAnsi"/>
                              </w:rPr>
                              <w:t>*This course maps to the mile2 Certified Cyber Security Analyst Exam as well as the Comp TIA CySA+CS0-001 certification exam.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DDA9" id="Text Box 6" o:spid="_x0000_s1039" type="#_x0000_t202" style="position:absolute;margin-left:-25pt;margin-top:71pt;width:537.5pt;height:1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90lMA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" fillcolor="white [3201]" stroked="f" strokeweight=".5pt">
                <v:textbox>
                  <w:txbxContent>
                    <w:p w14:paraId="00B22CDD" w14:textId="77777777" w:rsidR="00503149" w:rsidRPr="00B058C5" w:rsidRDefault="00503149" w:rsidP="00503149">
                      <w:pPr>
                        <w:rPr>
                          <w:rFonts w:cstheme="minorHAnsi"/>
                        </w:rPr>
                      </w:pPr>
                      <w:r w:rsidRPr="00B058C5">
                        <w:rPr>
                          <w:rFonts w:cstheme="minorHAnsi"/>
                        </w:rPr>
                        <w:t xml:space="preserve">Do not fool yourself, this course is far more advanced than you may expect. It is fast paced and thorough, so you can enjoy a well-rounded experience. Be ready to dig deep into the details of security analysis for today's needs. </w:t>
                      </w:r>
                    </w:p>
                    <w:p w14:paraId="4E6FDBB2" w14:textId="5D574C5E" w:rsidR="00503149" w:rsidRPr="00B058C5" w:rsidRDefault="00CF7314" w:rsidP="0050314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Y</w:t>
                      </w:r>
                      <w:r w:rsidR="00503149" w:rsidRPr="00B058C5">
                        <w:rPr>
                          <w:rFonts w:cstheme="minorHAnsi"/>
                        </w:rPr>
                        <w:t>ou will be able to set</w:t>
                      </w:r>
                      <w:r w:rsidR="00217E23">
                        <w:rPr>
                          <w:rFonts w:cstheme="minorHAnsi"/>
                        </w:rPr>
                        <w:t xml:space="preserve"> </w:t>
                      </w:r>
                      <w:r w:rsidR="00503149" w:rsidRPr="00B058C5">
                        <w:rPr>
                          <w:rFonts w:cstheme="minorHAnsi"/>
                        </w:rPr>
                        <w:t xml:space="preserve">up and deploy state of the art open source and </w:t>
                      </w:r>
                      <w:r w:rsidR="00CA568B">
                        <w:rPr>
                          <w:rFonts w:cstheme="minorHAnsi"/>
                        </w:rPr>
                        <w:t>commercial</w:t>
                      </w:r>
                      <w:r w:rsidR="00503149" w:rsidRPr="00B058C5">
                        <w:rPr>
                          <w:rFonts w:cstheme="minorHAnsi"/>
                        </w:rPr>
                        <w:t xml:space="preserve"> analysis tools, intrusion detection tools, syslog servers, </w:t>
                      </w:r>
                      <w:r w:rsidR="00CA568B">
                        <w:rPr>
                          <w:rFonts w:cstheme="minorHAnsi"/>
                        </w:rPr>
                        <w:t xml:space="preserve">and </w:t>
                      </w:r>
                      <w:r w:rsidR="00503149" w:rsidRPr="00B058C5">
                        <w:rPr>
                          <w:rFonts w:cstheme="minorHAnsi"/>
                        </w:rPr>
                        <w:t>SIEMs</w:t>
                      </w:r>
                      <w:r w:rsidR="00CC2441">
                        <w:rPr>
                          <w:rFonts w:cstheme="minorHAnsi"/>
                        </w:rPr>
                        <w:t>.  You will also be able to</w:t>
                      </w:r>
                      <w:r w:rsidR="00503149" w:rsidRPr="00B058C5">
                        <w:rPr>
                          <w:rFonts w:cstheme="minorHAnsi"/>
                        </w:rPr>
                        <w:t xml:space="preserve"> integrat</w:t>
                      </w:r>
                      <w:r w:rsidR="00CC2441">
                        <w:rPr>
                          <w:rFonts w:cstheme="minorHAnsi"/>
                        </w:rPr>
                        <w:t>e</w:t>
                      </w:r>
                      <w:r w:rsidR="00503149" w:rsidRPr="00B058C5">
                        <w:rPr>
                          <w:rFonts w:cstheme="minorHAnsi"/>
                        </w:rPr>
                        <w:t xml:space="preserve"> them for </w:t>
                      </w:r>
                      <w:r w:rsidR="008A5DDB">
                        <w:rPr>
                          <w:rFonts w:cstheme="minorHAnsi"/>
                        </w:rPr>
                        <w:t>an</w:t>
                      </w:r>
                      <w:r w:rsidR="00503149" w:rsidRPr="00B058C5">
                        <w:rPr>
                          <w:rFonts w:cstheme="minorHAnsi"/>
                        </w:rPr>
                        <w:t xml:space="preserve"> entire</w:t>
                      </w:r>
                      <w:r w:rsidR="008A5DDB">
                        <w:rPr>
                          <w:rFonts w:cstheme="minorHAnsi"/>
                        </w:rPr>
                        <w:t xml:space="preserve"> organization</w:t>
                      </w:r>
                      <w:r w:rsidR="00C04CC6">
                        <w:rPr>
                          <w:rFonts w:cstheme="minorHAnsi"/>
                        </w:rPr>
                        <w:t>.</w:t>
                      </w:r>
                    </w:p>
                    <w:p w14:paraId="2A89D917" w14:textId="344C2B76" w:rsidR="00503149" w:rsidRPr="00B058C5" w:rsidRDefault="00503149" w:rsidP="00503149">
                      <w:pPr>
                        <w:rPr>
                          <w:rFonts w:cstheme="minorHAnsi"/>
                        </w:rPr>
                      </w:pPr>
                      <w:r w:rsidRPr="00B058C5">
                        <w:rPr>
                          <w:rFonts w:cstheme="minorHAnsi"/>
                        </w:rPr>
                        <w:t>*This course maps to the mile2 Certified Cyber Security Analyst Exam as well as the Comp TIA CySA+CS0-001 certification exam.</w:t>
                      </w:r>
                    </w:p>
                  </w:txbxContent>
                </v:textbox>
              </v:shape>
            </w:pict>
          </mc:Fallback>
        </mc:AlternateContent>
      </w:r>
    </w:p>
    <w:p w14:paraId="5A9AE167" w14:textId="02C6018A" w:rsidR="00345262" w:rsidRDefault="00345262" w:rsidP="00EA48B5"/>
    <w:p w14:paraId="0135CBCD" w14:textId="07D82197" w:rsidR="00345262" w:rsidRDefault="00345262" w:rsidP="00EA48B5"/>
    <w:p w14:paraId="098D451E" w14:textId="0BA13725" w:rsidR="00345262" w:rsidRDefault="00345262" w:rsidP="00EA48B5"/>
    <w:p w14:paraId="42CD48A9" w14:textId="58694C99" w:rsidR="00345262" w:rsidRDefault="00345262" w:rsidP="00EA48B5"/>
    <w:p w14:paraId="5AAC6764" w14:textId="2307510E" w:rsidR="00345262" w:rsidRDefault="00345262" w:rsidP="00EA48B5"/>
    <w:p w14:paraId="6ABD44E0" w14:textId="7A082774" w:rsidR="00345262" w:rsidRDefault="00345262" w:rsidP="00EA48B5"/>
    <w:p w14:paraId="25DE846E" w14:textId="648B2A07" w:rsidR="00345262" w:rsidRDefault="00345262" w:rsidP="00EA48B5"/>
    <w:p w14:paraId="49D845FA" w14:textId="09017632" w:rsidR="00345262" w:rsidRDefault="00345262" w:rsidP="00EA48B5"/>
    <w:p w14:paraId="181FFEA2" w14:textId="1E78559C" w:rsidR="00345262" w:rsidRDefault="00345262" w:rsidP="00EA48B5"/>
    <w:p w14:paraId="09790376" w14:textId="02868BC8" w:rsidR="00345262" w:rsidRDefault="00345262" w:rsidP="00EA48B5"/>
    <w:p w14:paraId="7EAD16D3" w14:textId="6454FD0D" w:rsidR="00345262" w:rsidRDefault="00AD53E6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AE0A8C" wp14:editId="24D4F32B">
                <wp:simplePos x="0" y="0"/>
                <wp:positionH relativeFrom="column">
                  <wp:posOffset>4164557</wp:posOffset>
                </wp:positionH>
                <wp:positionV relativeFrom="paragraph">
                  <wp:posOffset>193210</wp:posOffset>
                </wp:positionV>
                <wp:extent cx="2171700" cy="3048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48E30" w14:textId="5ECEE4C6" w:rsidR="00AD53E6" w:rsidRPr="00EF62EF" w:rsidRDefault="00894C9F" w:rsidP="00AD53E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Labs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E0A8C" id="Text Box 79" o:spid="_x0000_s1040" type="#_x0000_t202" style="position:absolute;margin-left:327.9pt;margin-top:15.2pt;width:171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" filled="f" stroked="f" strokeweight=".5pt">
                <v:textbox>
                  <w:txbxContent>
                    <w:p w14:paraId="67948E30" w14:textId="5ECEE4C6" w:rsidR="00AD53E6" w:rsidRPr="00EF62EF" w:rsidRDefault="00894C9F" w:rsidP="00AD53E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Labs</w:t>
                      </w:r>
                    </w:p>
                  </w:txbxContent>
                </v:textbox>
              </v:shape>
            </w:pict>
          </mc:Fallback>
        </mc:AlternateContent>
      </w:r>
    </w:p>
    <w:p w14:paraId="40778334" w14:textId="485B6D28" w:rsidR="00345262" w:rsidRDefault="00345262" w:rsidP="00EA48B5"/>
    <w:p w14:paraId="177C32E5" w14:textId="374E9F48" w:rsidR="00345262" w:rsidRDefault="00345262" w:rsidP="00EA48B5"/>
    <w:p w14:paraId="665CBAFD" w14:textId="04B69364" w:rsidR="00345262" w:rsidRDefault="00345262" w:rsidP="00EA48B5"/>
    <w:p w14:paraId="21B4C104" w14:textId="2CA8CFA5" w:rsidR="00345262" w:rsidRDefault="00345262" w:rsidP="00EA48B5"/>
    <w:p w14:paraId="53D79D0D" w14:textId="11B0D63D" w:rsidR="00345262" w:rsidRDefault="00345262" w:rsidP="00EA48B5"/>
    <w:p w14:paraId="4817A5D2" w14:textId="088FF373" w:rsidR="00345262" w:rsidRDefault="00345262" w:rsidP="00EA48B5"/>
    <w:p w14:paraId="38D8B93D" w14:textId="6B0D59BD" w:rsidR="00345262" w:rsidRDefault="00345262" w:rsidP="00EA48B5"/>
    <w:p w14:paraId="5E5FC579" w14:textId="13E40902" w:rsidR="00345262" w:rsidRDefault="00345262" w:rsidP="00EA48B5"/>
    <w:p w14:paraId="5AE91665" w14:textId="3B0D120F" w:rsidR="00345262" w:rsidRDefault="00345262" w:rsidP="00EA48B5"/>
    <w:p w14:paraId="7F7A9C77" w14:textId="1DD18B53" w:rsidR="00345262" w:rsidRDefault="00345262" w:rsidP="00EA48B5"/>
    <w:p w14:paraId="0ADAC001" w14:textId="05049978" w:rsidR="00345262" w:rsidRDefault="00345262" w:rsidP="00EA48B5"/>
    <w:p w14:paraId="1C803F6D" w14:textId="4EE0BB06" w:rsidR="00345262" w:rsidRDefault="00345262" w:rsidP="00EA48B5"/>
    <w:p w14:paraId="572BA3C9" w14:textId="2F7B6D46" w:rsidR="00345262" w:rsidRDefault="00E9594C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1BE242" wp14:editId="60766F4A">
                <wp:simplePos x="0" y="0"/>
                <wp:positionH relativeFrom="column">
                  <wp:posOffset>5480050</wp:posOffset>
                </wp:positionH>
                <wp:positionV relativeFrom="paragraph">
                  <wp:posOffset>193362</wp:posOffset>
                </wp:positionV>
                <wp:extent cx="567936" cy="523259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36" cy="523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32CA7E" w14:textId="36B51225" w:rsidR="00E9594C" w:rsidRDefault="00E959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85E2EA" wp14:editId="7EF5E233">
                                  <wp:extent cx="378460" cy="378460"/>
                                  <wp:effectExtent l="0" t="0" r="2540" b="2540"/>
                                  <wp:docPr id="81" name="Picture 8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Picture 8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8460" cy="378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BE242" id="Text Box 80" o:spid="_x0000_s1041" type="#_x0000_t202" style="position:absolute;margin-left:431.5pt;margin-top:15.25pt;width:44.7pt;height:41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" filled="f" stroked="f" strokeweight=".5pt">
                <v:textbox>
                  <w:txbxContent>
                    <w:p w14:paraId="7032CA7E" w14:textId="36B51225" w:rsidR="00E9594C" w:rsidRDefault="00E9594C">
                      <w:r>
                        <w:rPr>
                          <w:noProof/>
                        </w:rPr>
                        <w:drawing>
                          <wp:inline distT="0" distB="0" distL="0" distR="0" wp14:anchorId="5B85E2EA" wp14:editId="7EF5E233">
                            <wp:extent cx="378460" cy="378460"/>
                            <wp:effectExtent l="0" t="0" r="2540" b="2540"/>
                            <wp:docPr id="81" name="Picture 8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" name="Picture 81" descr="Logo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8460" cy="378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BDD663" w14:textId="2DD6675D" w:rsidR="00345262" w:rsidRDefault="00345262" w:rsidP="00EA48B5"/>
    <w:p w14:paraId="154814A2" w14:textId="0C7B4574" w:rsidR="00345262" w:rsidRDefault="00345262" w:rsidP="00EA48B5"/>
    <w:p w14:paraId="4E4D5F2F" w14:textId="4CCB4CBC" w:rsidR="00345262" w:rsidRDefault="00C871F1" w:rsidP="00EA48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61BF58" wp14:editId="2E4BB1F2">
                <wp:simplePos x="0" y="0"/>
                <wp:positionH relativeFrom="column">
                  <wp:posOffset>-361950</wp:posOffset>
                </wp:positionH>
                <wp:positionV relativeFrom="paragraph">
                  <wp:posOffset>244475</wp:posOffset>
                </wp:positionV>
                <wp:extent cx="2171700" cy="304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71B80" w14:textId="501A6F09" w:rsidR="005F01F6" w:rsidRPr="00EF62EF" w:rsidRDefault="005F01F6" w:rsidP="005F01F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Who Should Attend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1BF58" id="Text Box 24" o:spid="_x0000_s1042" type="#_x0000_t202" style="position:absolute;margin-left:-28.5pt;margin-top:19.25pt;width:171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" filled="f" stroked="f" strokeweight=".5pt">
                <v:textbox>
                  <w:txbxContent>
                    <w:p w14:paraId="59F71B80" w14:textId="501A6F09" w:rsidR="005F01F6" w:rsidRPr="00EF62EF" w:rsidRDefault="005F01F6" w:rsidP="005F01F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Who Should Attend</w:t>
                      </w:r>
                    </w:p>
                  </w:txbxContent>
                </v:textbox>
              </v:shape>
            </w:pict>
          </mc:Fallback>
        </mc:AlternateContent>
      </w:r>
      <w:r w:rsidR="009C15E1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3BAD4B" wp14:editId="243B8DEE">
                <wp:simplePos x="0" y="0"/>
                <wp:positionH relativeFrom="column">
                  <wp:posOffset>4108450</wp:posOffset>
                </wp:positionH>
                <wp:positionV relativeFrom="paragraph">
                  <wp:posOffset>234950</wp:posOffset>
                </wp:positionV>
                <wp:extent cx="2165350" cy="5575300"/>
                <wp:effectExtent l="0" t="0" r="6350" b="63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55753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18A0E0" w14:textId="77777777" w:rsidR="005D6CF9" w:rsidRDefault="005D6CF9" w:rsidP="005D6CF9"/>
                          <w:p w14:paraId="42EF1B19" w14:textId="1CED657B" w:rsidR="005D6CF9" w:rsidRDefault="00164D00" w:rsidP="00AB0637">
                            <w:pPr>
                              <w:spacing w:after="0"/>
                            </w:pPr>
                            <w:r w:rsidRPr="00B06F52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 Do I have to purchase a course to buy a certification exam?</w:t>
                            </w:r>
                          </w:p>
                          <w:p w14:paraId="3B46E16F" w14:textId="6BC22247" w:rsidR="00164D00" w:rsidRDefault="00164D00" w:rsidP="00AB0637">
                            <w:pPr>
                              <w:spacing w:after="0"/>
                              <w:ind w:left="720"/>
                            </w:pPr>
                            <w:r w:rsidRPr="006F3A1A">
                              <w:rPr>
                                <w:b/>
                                <w:bCs/>
                              </w:rPr>
                              <w:t>Answer</w:t>
                            </w:r>
                            <w:r>
                              <w:t>: No</w:t>
                            </w:r>
                          </w:p>
                          <w:p w14:paraId="1BAAF44D" w14:textId="77777777" w:rsidR="005D4C00" w:rsidRDefault="005D4C00" w:rsidP="005D4C0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11A9E400" w14:textId="4AD9AC11" w:rsidR="00164D00" w:rsidRDefault="00B06F52" w:rsidP="005D4C00">
                            <w:pPr>
                              <w:spacing w:after="0"/>
                            </w:pPr>
                            <w:r w:rsidRPr="00B06F52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</w:t>
                            </w:r>
                            <w:r w:rsidR="00466391">
                              <w:t>Do all Mile2 courses map to a role-based career path?</w:t>
                            </w:r>
                          </w:p>
                          <w:p w14:paraId="77F72EED" w14:textId="364F673B" w:rsidR="00466391" w:rsidRDefault="00466391" w:rsidP="006F3A1A">
                            <w:pPr>
                              <w:ind w:left="720"/>
                            </w:pPr>
                            <w:r w:rsidRPr="006F3A1A">
                              <w:rPr>
                                <w:b/>
                                <w:bCs/>
                              </w:rPr>
                              <w:t>Answer</w:t>
                            </w:r>
                            <w:r>
                              <w:t xml:space="preserve">: Yes.  You can find the career path and other courses associated with it at </w:t>
                            </w:r>
                            <w:hyperlink r:id="rId10" w:history="1">
                              <w:r w:rsidR="00B06F52" w:rsidRPr="003B253D">
                                <w:rPr>
                                  <w:rStyle w:val="Hyperlink"/>
                                </w:rPr>
                                <w:t>www.mile2.com</w:t>
                              </w:r>
                            </w:hyperlink>
                            <w:r>
                              <w:t>.</w:t>
                            </w:r>
                          </w:p>
                          <w:p w14:paraId="11912315" w14:textId="0515D62F" w:rsidR="00B06F52" w:rsidRDefault="00B06F52" w:rsidP="00164D00">
                            <w:r w:rsidRPr="00936521">
                              <w:rPr>
                                <w:b/>
                                <w:bCs/>
                              </w:rPr>
                              <w:t>Question</w:t>
                            </w:r>
                            <w:r w:rsidR="0007778E" w:rsidRPr="00936521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07778E">
                              <w:t xml:space="preserve">  Are all courses available as self-study courses?</w:t>
                            </w:r>
                          </w:p>
                          <w:p w14:paraId="31C66EB0" w14:textId="1F381DEC" w:rsidR="0007778E" w:rsidRDefault="0007778E" w:rsidP="006F3A1A">
                            <w:pPr>
                              <w:ind w:left="720"/>
                            </w:pPr>
                            <w:r w:rsidRPr="006F3A1A">
                              <w:rPr>
                                <w:b/>
                                <w:bCs/>
                              </w:rPr>
                              <w:t>Answer</w:t>
                            </w:r>
                            <w:r>
                              <w:t>: Yes.  There is however 1 exception.  The Red Team vs Blue Team course is only available as a live class.</w:t>
                            </w:r>
                          </w:p>
                          <w:p w14:paraId="5C5ACCCA" w14:textId="0593E1FE" w:rsidR="00936521" w:rsidRDefault="00936521" w:rsidP="00164D00">
                            <w:r w:rsidRPr="00936521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 Are Mile2 courses transferable/shareable?</w:t>
                            </w:r>
                          </w:p>
                          <w:p w14:paraId="15518759" w14:textId="46E0B842" w:rsidR="00936521" w:rsidRDefault="00936521" w:rsidP="006F3A1A">
                            <w:pPr>
                              <w:ind w:left="720"/>
                            </w:pPr>
                            <w:r w:rsidRPr="006F3A1A">
                              <w:rPr>
                                <w:b/>
                                <w:bCs/>
                              </w:rPr>
                              <w:t>Answer</w:t>
                            </w:r>
                            <w:r>
                              <w:t xml:space="preserve">: No.  </w:t>
                            </w:r>
                            <w:r w:rsidR="00CF0B1D">
                              <w:t>The course materials, videos, and exams are not meant to be shared or transferred.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AD4B" id="Text Box 49" o:spid="_x0000_s1043" type="#_x0000_t202" style="position:absolute;margin-left:323.5pt;margin-top:18.5pt;width:170.5pt;height:43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EEMgIAAF0EAAAOAAAAZHJzL2Uyb0RvYy54bWysVEtv2zAMvg/YfxB0X5ykeXRGnCJLkWFA&#10;0BZIh54VWYoFyKImKbGzXz9KzmvdTsMuMilSfHwf6d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" fillcolor="#e7e6e6 [3214]" stroked="f" strokeweight=".5pt">
                <v:textbox>
                  <w:txbxContent>
                    <w:p w14:paraId="4B18A0E0" w14:textId="77777777" w:rsidR="005D6CF9" w:rsidRDefault="005D6CF9" w:rsidP="005D6CF9"/>
                    <w:p w14:paraId="42EF1B19" w14:textId="1CED657B" w:rsidR="005D6CF9" w:rsidRDefault="00164D00" w:rsidP="00AB0637">
                      <w:pPr>
                        <w:spacing w:after="0"/>
                      </w:pPr>
                      <w:r w:rsidRPr="00B06F52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 Do I have to purchase a course to buy a certification exam?</w:t>
                      </w:r>
                    </w:p>
                    <w:p w14:paraId="3B46E16F" w14:textId="6BC22247" w:rsidR="00164D00" w:rsidRDefault="00164D00" w:rsidP="00AB0637">
                      <w:pPr>
                        <w:spacing w:after="0"/>
                        <w:ind w:left="720"/>
                      </w:pPr>
                      <w:r w:rsidRPr="006F3A1A">
                        <w:rPr>
                          <w:b/>
                          <w:bCs/>
                        </w:rPr>
                        <w:t>Answer</w:t>
                      </w:r>
                      <w:r>
                        <w:t>: No</w:t>
                      </w:r>
                    </w:p>
                    <w:p w14:paraId="1BAAF44D" w14:textId="77777777" w:rsidR="005D4C00" w:rsidRDefault="005D4C00" w:rsidP="005D4C0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11A9E400" w14:textId="4AD9AC11" w:rsidR="00164D00" w:rsidRDefault="00B06F52" w:rsidP="005D4C00">
                      <w:pPr>
                        <w:spacing w:after="0"/>
                      </w:pPr>
                      <w:r w:rsidRPr="00B06F52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</w:t>
                      </w:r>
                      <w:r w:rsidR="00466391">
                        <w:t>Do all Mile2 courses map to a role-based career path?</w:t>
                      </w:r>
                    </w:p>
                    <w:p w14:paraId="77F72EED" w14:textId="364F673B" w:rsidR="00466391" w:rsidRDefault="00466391" w:rsidP="006F3A1A">
                      <w:pPr>
                        <w:ind w:left="720"/>
                      </w:pPr>
                      <w:r w:rsidRPr="006F3A1A">
                        <w:rPr>
                          <w:b/>
                          <w:bCs/>
                        </w:rPr>
                        <w:t>Answer</w:t>
                      </w:r>
                      <w:r>
                        <w:t xml:space="preserve">: Yes.  You can find the career path and other courses associated with it at </w:t>
                      </w:r>
                      <w:hyperlink r:id="rId11" w:history="1">
                        <w:r w:rsidR="00B06F52" w:rsidRPr="003B253D">
                          <w:rPr>
                            <w:rStyle w:val="Hyperlink"/>
                          </w:rPr>
                          <w:t>www.mile2.com</w:t>
                        </w:r>
                      </w:hyperlink>
                      <w:r>
                        <w:t>.</w:t>
                      </w:r>
                    </w:p>
                    <w:p w14:paraId="11912315" w14:textId="0515D62F" w:rsidR="00B06F52" w:rsidRDefault="00B06F52" w:rsidP="00164D00">
                      <w:r w:rsidRPr="00936521">
                        <w:rPr>
                          <w:b/>
                          <w:bCs/>
                        </w:rPr>
                        <w:t>Question</w:t>
                      </w:r>
                      <w:r w:rsidR="0007778E" w:rsidRPr="00936521">
                        <w:rPr>
                          <w:b/>
                          <w:bCs/>
                        </w:rPr>
                        <w:t>:</w:t>
                      </w:r>
                      <w:r w:rsidR="0007778E">
                        <w:t xml:space="preserve">  Are all courses available as self-study courses?</w:t>
                      </w:r>
                    </w:p>
                    <w:p w14:paraId="31C66EB0" w14:textId="1F381DEC" w:rsidR="0007778E" w:rsidRDefault="0007778E" w:rsidP="006F3A1A">
                      <w:pPr>
                        <w:ind w:left="720"/>
                      </w:pPr>
                      <w:r w:rsidRPr="006F3A1A">
                        <w:rPr>
                          <w:b/>
                          <w:bCs/>
                        </w:rPr>
                        <w:t>Answer</w:t>
                      </w:r>
                      <w:r>
                        <w:t>: Yes.  There is however 1 exception.  The Red Team vs Blue Team course is only available as a live class.</w:t>
                      </w:r>
                    </w:p>
                    <w:p w14:paraId="5C5ACCCA" w14:textId="0593E1FE" w:rsidR="00936521" w:rsidRDefault="00936521" w:rsidP="00164D00">
                      <w:r w:rsidRPr="00936521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 Are Mile2 courses transferable/shareable?</w:t>
                      </w:r>
                    </w:p>
                    <w:p w14:paraId="15518759" w14:textId="46E0B842" w:rsidR="00936521" w:rsidRDefault="00936521" w:rsidP="006F3A1A">
                      <w:pPr>
                        <w:ind w:left="720"/>
                      </w:pPr>
                      <w:r w:rsidRPr="006F3A1A">
                        <w:rPr>
                          <w:b/>
                          <w:bCs/>
                        </w:rPr>
                        <w:t>Answer</w:t>
                      </w:r>
                      <w:r>
                        <w:t xml:space="preserve">: No.  </w:t>
                      </w:r>
                      <w:r w:rsidR="00CF0B1D">
                        <w:t>The course materials, videos, and exams are not meant to be shared or transferred.</w:t>
                      </w:r>
                    </w:p>
                  </w:txbxContent>
                </v:textbox>
              </v:shape>
            </w:pict>
          </mc:Fallback>
        </mc:AlternateContent>
      </w:r>
      <w:r w:rsidR="009C15E1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B87234" wp14:editId="4C0509D2">
                <wp:simplePos x="0" y="0"/>
                <wp:positionH relativeFrom="column">
                  <wp:posOffset>1873250</wp:posOffset>
                </wp:positionH>
                <wp:positionV relativeFrom="paragraph">
                  <wp:posOffset>234950</wp:posOffset>
                </wp:positionV>
                <wp:extent cx="2165350" cy="5568950"/>
                <wp:effectExtent l="0" t="0" r="635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5568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25E42" w14:textId="77777777" w:rsidR="005D6CF9" w:rsidRDefault="005D6CF9" w:rsidP="005D6CF9"/>
                          <w:p w14:paraId="2B80FA9F" w14:textId="7251856E" w:rsidR="005D6CF9" w:rsidRDefault="000208F2" w:rsidP="005D6CF9">
                            <w:r>
                              <w:t xml:space="preserve">The Certified Cybersecurity Analyst exam is taken online through Mile2’s </w:t>
                            </w:r>
                            <w:r w:rsidR="0091127F">
                              <w:t xml:space="preserve">Learning Management System and is accessible on you Mile2.com account.  The exam will take approximately 2 hours and consist of 100 multiple choice questions.  </w:t>
                            </w:r>
                          </w:p>
                          <w:p w14:paraId="3C78B1F8" w14:textId="3ADD45CA" w:rsidR="0091127F" w:rsidRDefault="0091127F" w:rsidP="005D6CF9">
                            <w:r>
                              <w:t xml:space="preserve">A minimum grade of </w:t>
                            </w:r>
                            <w:r w:rsidR="009C15E1">
                              <w:t>70% is required for certification.</w:t>
                            </w:r>
                          </w:p>
                          <w:p w14:paraId="55CB2608" w14:textId="6D7EDDF7" w:rsidR="0061569B" w:rsidRDefault="0061569B" w:rsidP="005D6CF9"/>
                          <w:p w14:paraId="37163D80" w14:textId="6B421936" w:rsidR="0061569B" w:rsidRDefault="0061569B" w:rsidP="005D6CF9"/>
                          <w:p w14:paraId="39925464" w14:textId="77777777" w:rsidR="0061569B" w:rsidRDefault="0061569B" w:rsidP="0061569B">
                            <w:pPr>
                              <w:spacing w:after="0"/>
                            </w:pPr>
                            <w:r>
                              <w:t>All Mile2 certifications will be awarded a 3-year expiration date.</w:t>
                            </w:r>
                          </w:p>
                          <w:p w14:paraId="3DBC4902" w14:textId="77777777" w:rsidR="0061569B" w:rsidRDefault="0061569B" w:rsidP="0061569B">
                            <w:pPr>
                              <w:spacing w:after="0"/>
                            </w:pPr>
                          </w:p>
                          <w:p w14:paraId="7B49B2E8" w14:textId="77777777" w:rsidR="0061569B" w:rsidRDefault="0061569B" w:rsidP="0061569B">
                            <w:pPr>
                              <w:spacing w:after="0"/>
                            </w:pPr>
                            <w:r>
                              <w:t>There are two requirements to maintain Mile2 certification:</w:t>
                            </w:r>
                          </w:p>
                          <w:p w14:paraId="55615EAC" w14:textId="77777777" w:rsidR="0061569B" w:rsidRDefault="0061569B" w:rsidP="0061569B">
                            <w:pPr>
                              <w:spacing w:after="0"/>
                            </w:pPr>
                          </w:p>
                          <w:p w14:paraId="1379D802" w14:textId="4C73869B" w:rsidR="0061569B" w:rsidRDefault="0061569B" w:rsidP="006156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Pass the most current version of the exam for your respective existing certification</w:t>
                            </w:r>
                          </w:p>
                          <w:p w14:paraId="06FFB5A3" w14:textId="1AE7F314" w:rsidR="00C871F1" w:rsidRDefault="00C871F1" w:rsidP="006156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Earn and submit 20 CEUs per year in your Mile2 account.  </w:t>
                            </w:r>
                          </w:p>
                          <w:p w14:paraId="61CE11EB" w14:textId="77777777" w:rsidR="0061569B" w:rsidRDefault="0061569B" w:rsidP="005D6CF9"/>
                          <w:p w14:paraId="29597803" w14:textId="77777777" w:rsidR="009C15E1" w:rsidRPr="000208F2" w:rsidRDefault="009C15E1" w:rsidP="005D6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87234" id="Text Box 48" o:spid="_x0000_s1044" type="#_x0000_t202" style="position:absolute;margin-left:147.5pt;margin-top:18.5pt;width:170.5pt;height:43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" fillcolor="#e7e6e6 [3214]" stroked="f" strokeweight=".5pt">
                <v:textbox>
                  <w:txbxContent>
                    <w:p w14:paraId="0FF25E42" w14:textId="77777777" w:rsidR="005D6CF9" w:rsidRDefault="005D6CF9" w:rsidP="005D6CF9"/>
                    <w:p w14:paraId="2B80FA9F" w14:textId="7251856E" w:rsidR="005D6CF9" w:rsidRDefault="000208F2" w:rsidP="005D6CF9">
                      <w:r>
                        <w:t xml:space="preserve">The Certified Cybersecurity Analyst exam is taken online through Mile2’s </w:t>
                      </w:r>
                      <w:r w:rsidR="0091127F">
                        <w:t xml:space="preserve">Learning Management System and is accessible on you Mile2.com account.  The exam will take approximately 2 hours and consist of 100 multiple choice questions.  </w:t>
                      </w:r>
                    </w:p>
                    <w:p w14:paraId="3C78B1F8" w14:textId="3ADD45CA" w:rsidR="0091127F" w:rsidRDefault="0091127F" w:rsidP="005D6CF9">
                      <w:r>
                        <w:t xml:space="preserve">A minimum grade of </w:t>
                      </w:r>
                      <w:r w:rsidR="009C15E1">
                        <w:t>70% is required for certification.</w:t>
                      </w:r>
                    </w:p>
                    <w:p w14:paraId="55CB2608" w14:textId="6D7EDDF7" w:rsidR="0061569B" w:rsidRDefault="0061569B" w:rsidP="005D6CF9"/>
                    <w:p w14:paraId="37163D80" w14:textId="6B421936" w:rsidR="0061569B" w:rsidRDefault="0061569B" w:rsidP="005D6CF9"/>
                    <w:p w14:paraId="39925464" w14:textId="77777777" w:rsidR="0061569B" w:rsidRDefault="0061569B" w:rsidP="0061569B">
                      <w:pPr>
                        <w:spacing w:after="0"/>
                      </w:pPr>
                      <w:r>
                        <w:t>All Mile2 certifications will be awarded a 3-year expiration date.</w:t>
                      </w:r>
                    </w:p>
                    <w:p w14:paraId="3DBC4902" w14:textId="77777777" w:rsidR="0061569B" w:rsidRDefault="0061569B" w:rsidP="0061569B">
                      <w:pPr>
                        <w:spacing w:after="0"/>
                      </w:pPr>
                    </w:p>
                    <w:p w14:paraId="7B49B2E8" w14:textId="77777777" w:rsidR="0061569B" w:rsidRDefault="0061569B" w:rsidP="0061569B">
                      <w:pPr>
                        <w:spacing w:after="0"/>
                      </w:pPr>
                      <w:r>
                        <w:t>There are two requirements to maintain Mile2 certification:</w:t>
                      </w:r>
                    </w:p>
                    <w:p w14:paraId="55615EAC" w14:textId="77777777" w:rsidR="0061569B" w:rsidRDefault="0061569B" w:rsidP="0061569B">
                      <w:pPr>
                        <w:spacing w:after="0"/>
                      </w:pPr>
                    </w:p>
                    <w:p w14:paraId="1379D802" w14:textId="4C73869B" w:rsidR="0061569B" w:rsidRDefault="0061569B" w:rsidP="0061569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Pass the most current version of the exam for your respective existing certification</w:t>
                      </w:r>
                    </w:p>
                    <w:p w14:paraId="06FFB5A3" w14:textId="1AE7F314" w:rsidR="00C871F1" w:rsidRDefault="00C871F1" w:rsidP="0061569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Earn and submit 20 CEUs per year in your Mile2 account.  </w:t>
                      </w:r>
                    </w:p>
                    <w:p w14:paraId="61CE11EB" w14:textId="77777777" w:rsidR="0061569B" w:rsidRDefault="0061569B" w:rsidP="005D6CF9"/>
                    <w:p w14:paraId="29597803" w14:textId="77777777" w:rsidR="009C15E1" w:rsidRPr="000208F2" w:rsidRDefault="009C15E1" w:rsidP="005D6CF9"/>
                  </w:txbxContent>
                </v:textbox>
              </v:shape>
            </w:pict>
          </mc:Fallback>
        </mc:AlternateContent>
      </w:r>
      <w:r w:rsidR="00CA737D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A91923" wp14:editId="124F8BF8">
                <wp:simplePos x="0" y="0"/>
                <wp:positionH relativeFrom="column">
                  <wp:posOffset>-381000</wp:posOffset>
                </wp:positionH>
                <wp:positionV relativeFrom="paragraph">
                  <wp:posOffset>228600</wp:posOffset>
                </wp:positionV>
                <wp:extent cx="2209800" cy="5575300"/>
                <wp:effectExtent l="0" t="0" r="0" b="63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5753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F0102F" w14:textId="77777777" w:rsidR="005D6CF9" w:rsidRDefault="005D6CF9" w:rsidP="005D6CF9"/>
                          <w:p w14:paraId="048C18EA" w14:textId="77777777" w:rsidR="00C871F1" w:rsidRDefault="00C871F1" w:rsidP="00C871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Security Professionals</w:t>
                            </w:r>
                          </w:p>
                          <w:p w14:paraId="0DA48ED8" w14:textId="77777777" w:rsidR="00C871F1" w:rsidRDefault="00C871F1" w:rsidP="00C871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Incident Handling Professionals</w:t>
                            </w:r>
                          </w:p>
                          <w:p w14:paraId="7D08B308" w14:textId="77777777" w:rsidR="00C871F1" w:rsidRDefault="00C871F1" w:rsidP="00C871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Anyone in a Security Operations Center</w:t>
                            </w:r>
                          </w:p>
                          <w:p w14:paraId="51C92D72" w14:textId="3727B114" w:rsidR="00C871F1" w:rsidRDefault="00C871F1" w:rsidP="00C871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Forensics Experts</w:t>
                            </w:r>
                          </w:p>
                          <w:p w14:paraId="08C11FAA" w14:textId="332CF399" w:rsidR="00C871F1" w:rsidRDefault="00C871F1" w:rsidP="00C871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Cybersecurity Analysts</w:t>
                            </w:r>
                          </w:p>
                          <w:p w14:paraId="5E89F70B" w14:textId="77777777" w:rsidR="00C871F1" w:rsidRDefault="00C871F1" w:rsidP="00C871F1">
                            <w:pPr>
                              <w:pStyle w:val="ListParagraph"/>
                            </w:pPr>
                          </w:p>
                          <w:p w14:paraId="350B10B1" w14:textId="77777777" w:rsidR="00C871F1" w:rsidRDefault="00C871F1" w:rsidP="001E6D13">
                            <w:pPr>
                              <w:spacing w:after="0"/>
                            </w:pPr>
                          </w:p>
                          <w:p w14:paraId="4CA98D6D" w14:textId="7A269410" w:rsidR="001E6D13" w:rsidRDefault="00AE42C0" w:rsidP="001E6D13">
                            <w:pPr>
                              <w:spacing w:after="0"/>
                            </w:pPr>
                            <w:r>
                              <w:t xml:space="preserve">Upon completion, the Certified Cybersecurity Analyst candidate will be able to competently take the </w:t>
                            </w:r>
                            <w:proofErr w:type="gramStart"/>
                            <w:r>
                              <w:t>C)CSA</w:t>
                            </w:r>
                            <w:proofErr w:type="gramEnd"/>
                            <w:r>
                              <w:t xml:space="preserve"> Exam</w:t>
                            </w:r>
                            <w:r w:rsidR="00A109DF">
                              <w:t>.  They will also be ready to prepare an organization for proactive defense against today’s hackers.</w:t>
                            </w:r>
                          </w:p>
                          <w:p w14:paraId="1191E7AC" w14:textId="77777777" w:rsidR="00CA737D" w:rsidRDefault="00CA737D" w:rsidP="001E6D13">
                            <w:pPr>
                              <w:spacing w:after="0"/>
                            </w:pPr>
                          </w:p>
                          <w:p w14:paraId="0B015A1E" w14:textId="4DEAFA7A" w:rsidR="00CA737D" w:rsidRDefault="00CA737D" w:rsidP="001E6D13">
                            <w:pPr>
                              <w:spacing w:after="0"/>
                            </w:pPr>
                          </w:p>
                          <w:p w14:paraId="4A980265" w14:textId="44A0C1FF" w:rsidR="00CA737D" w:rsidRDefault="00CA737D" w:rsidP="001E6D13">
                            <w:pPr>
                              <w:spacing w:after="0"/>
                            </w:pPr>
                          </w:p>
                          <w:p w14:paraId="663F1D4A" w14:textId="1E538EEE" w:rsidR="00CA737D" w:rsidRDefault="00CA737D" w:rsidP="001E6D13">
                            <w:pPr>
                              <w:spacing w:after="0"/>
                            </w:pPr>
                          </w:p>
                          <w:p w14:paraId="423D1314" w14:textId="1B6A5AE7" w:rsidR="005D6CF9" w:rsidRPr="0016716D" w:rsidRDefault="005D6CF9" w:rsidP="005D6C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91923" id="Text Box 47" o:spid="_x0000_s1045" type="#_x0000_t202" style="position:absolute;margin-left:-30pt;margin-top:18pt;width:174pt;height:43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" fillcolor="#e7e6e6 [3214]" stroked="f" strokeweight=".5pt">
                <v:textbox>
                  <w:txbxContent>
                    <w:p w14:paraId="18F0102F" w14:textId="77777777" w:rsidR="005D6CF9" w:rsidRDefault="005D6CF9" w:rsidP="005D6CF9"/>
                    <w:p w14:paraId="048C18EA" w14:textId="77777777" w:rsidR="00C871F1" w:rsidRDefault="00C871F1" w:rsidP="00C871F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Security Professionals</w:t>
                      </w:r>
                    </w:p>
                    <w:p w14:paraId="0DA48ED8" w14:textId="77777777" w:rsidR="00C871F1" w:rsidRDefault="00C871F1" w:rsidP="00C871F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Incident Handling Professionals</w:t>
                      </w:r>
                    </w:p>
                    <w:p w14:paraId="7D08B308" w14:textId="77777777" w:rsidR="00C871F1" w:rsidRDefault="00C871F1" w:rsidP="00C871F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Anyone in a Security Operations Center</w:t>
                      </w:r>
                    </w:p>
                    <w:p w14:paraId="51C92D72" w14:textId="3727B114" w:rsidR="00C871F1" w:rsidRDefault="00C871F1" w:rsidP="00C871F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Forensics Experts</w:t>
                      </w:r>
                    </w:p>
                    <w:p w14:paraId="08C11FAA" w14:textId="332CF399" w:rsidR="00C871F1" w:rsidRDefault="00C871F1" w:rsidP="00C871F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Cybersecurity Analysts</w:t>
                      </w:r>
                    </w:p>
                    <w:p w14:paraId="5E89F70B" w14:textId="77777777" w:rsidR="00C871F1" w:rsidRDefault="00C871F1" w:rsidP="00C871F1">
                      <w:pPr>
                        <w:pStyle w:val="ListParagraph"/>
                      </w:pPr>
                    </w:p>
                    <w:p w14:paraId="350B10B1" w14:textId="77777777" w:rsidR="00C871F1" w:rsidRDefault="00C871F1" w:rsidP="001E6D13">
                      <w:pPr>
                        <w:spacing w:after="0"/>
                      </w:pPr>
                    </w:p>
                    <w:p w14:paraId="4CA98D6D" w14:textId="7A269410" w:rsidR="001E6D13" w:rsidRDefault="00AE42C0" w:rsidP="001E6D13">
                      <w:pPr>
                        <w:spacing w:after="0"/>
                      </w:pPr>
                      <w:r>
                        <w:t xml:space="preserve">Upon completion, the Certified Cybersecurity Analyst candidate will be able to competently take the </w:t>
                      </w:r>
                      <w:proofErr w:type="gramStart"/>
                      <w:r>
                        <w:t>C)CSA</w:t>
                      </w:r>
                      <w:proofErr w:type="gramEnd"/>
                      <w:r>
                        <w:t xml:space="preserve"> Exam</w:t>
                      </w:r>
                      <w:r w:rsidR="00A109DF">
                        <w:t>.  They will also be ready to prepare an organization for proactive defense against today’s hackers.</w:t>
                      </w:r>
                    </w:p>
                    <w:p w14:paraId="1191E7AC" w14:textId="77777777" w:rsidR="00CA737D" w:rsidRDefault="00CA737D" w:rsidP="001E6D13">
                      <w:pPr>
                        <w:spacing w:after="0"/>
                      </w:pPr>
                    </w:p>
                    <w:p w14:paraId="0B015A1E" w14:textId="4DEAFA7A" w:rsidR="00CA737D" w:rsidRDefault="00CA737D" w:rsidP="001E6D13">
                      <w:pPr>
                        <w:spacing w:after="0"/>
                      </w:pPr>
                    </w:p>
                    <w:p w14:paraId="4A980265" w14:textId="44A0C1FF" w:rsidR="00CA737D" w:rsidRDefault="00CA737D" w:rsidP="001E6D13">
                      <w:pPr>
                        <w:spacing w:after="0"/>
                      </w:pPr>
                    </w:p>
                    <w:p w14:paraId="663F1D4A" w14:textId="1E538EEE" w:rsidR="00CA737D" w:rsidRDefault="00CA737D" w:rsidP="001E6D13">
                      <w:pPr>
                        <w:spacing w:after="0"/>
                      </w:pPr>
                    </w:p>
                    <w:p w14:paraId="423D1314" w14:textId="1B6A5AE7" w:rsidR="005D6CF9" w:rsidRPr="0016716D" w:rsidRDefault="005D6CF9" w:rsidP="005D6CF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6CF9" w:rsidRPr="005D6CF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269995" wp14:editId="6846E73F">
                <wp:simplePos x="0" y="0"/>
                <wp:positionH relativeFrom="column">
                  <wp:posOffset>4102100</wp:posOffset>
                </wp:positionH>
                <wp:positionV relativeFrom="paragraph">
                  <wp:posOffset>234315</wp:posOffset>
                </wp:positionV>
                <wp:extent cx="2171700" cy="3048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0B551" w14:textId="5D4D7F6E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Course FAQ’s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69995" id="Text Box 52" o:spid="_x0000_s1046" type="#_x0000_t202" style="position:absolute;margin-left:323pt;margin-top:18.45pt;width:171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" filled="f" stroked="f" strokeweight=".5pt">
                <v:textbox>
                  <w:txbxContent>
                    <w:p w14:paraId="4D40B551" w14:textId="5D4D7F6E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Course FAQ’s</w:t>
                      </w:r>
                    </w:p>
                  </w:txbxContent>
                </v:textbox>
              </v:shape>
            </w:pict>
          </mc:Fallback>
        </mc:AlternateContent>
      </w:r>
      <w:r w:rsidR="005D6CF9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CB392E" wp14:editId="13579DCD">
                <wp:simplePos x="0" y="0"/>
                <wp:positionH relativeFrom="column">
                  <wp:posOffset>-393700</wp:posOffset>
                </wp:positionH>
                <wp:positionV relativeFrom="paragraph">
                  <wp:posOffset>145415</wp:posOffset>
                </wp:positionV>
                <wp:extent cx="6667500" cy="7620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6200"/>
                        </a:xfrm>
                        <a:prstGeom prst="rect">
                          <a:avLst/>
                        </a:prstGeom>
                        <a:solidFill>
                          <a:srgbClr val="37406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617B9" id="Rectangle 46" o:spid="_x0000_s1026" style="position:absolute;margin-left:-31pt;margin-top:11.45pt;width:525pt;height: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" fillcolor="#374063" strokecolor="#1f3763 [1604]" strokeweight="1pt"/>
            </w:pict>
          </mc:Fallback>
        </mc:AlternateContent>
      </w:r>
      <w:r w:rsidR="005D6CF9" w:rsidRPr="005D6CF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50E40C" wp14:editId="20F57EB7">
                <wp:simplePos x="0" y="0"/>
                <wp:positionH relativeFrom="column">
                  <wp:posOffset>1873250</wp:posOffset>
                </wp:positionH>
                <wp:positionV relativeFrom="paragraph">
                  <wp:posOffset>227965</wp:posOffset>
                </wp:positionV>
                <wp:extent cx="2171700" cy="3048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231BD" w14:textId="195479C8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Exam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E40C" id="Text Box 51" o:spid="_x0000_s1047" type="#_x0000_t202" style="position:absolute;margin-left:147.5pt;margin-top:17.95pt;width:171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" filled="f" stroked="f" strokeweight=".5pt">
                <v:textbox>
                  <w:txbxContent>
                    <w:p w14:paraId="03D231BD" w14:textId="195479C8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Exam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32C6AC3" w14:textId="45D2C450" w:rsidR="00345262" w:rsidRDefault="00345262" w:rsidP="00EA48B5"/>
    <w:p w14:paraId="7625A9EA" w14:textId="537A07A4" w:rsidR="00345262" w:rsidRDefault="00A450A0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9708AB" wp14:editId="6395933F">
                <wp:simplePos x="0" y="0"/>
                <wp:positionH relativeFrom="column">
                  <wp:posOffset>-31750</wp:posOffset>
                </wp:positionH>
                <wp:positionV relativeFrom="paragraph">
                  <wp:posOffset>5251450</wp:posOffset>
                </wp:positionV>
                <wp:extent cx="6064250" cy="3873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EF8DF9" w14:textId="26321D31" w:rsidR="00A450A0" w:rsidRPr="001469D6" w:rsidRDefault="00A450A0" w:rsidP="001469D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</w:pPr>
                            <w:r w:rsidRPr="001469D6"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C</w:t>
                            </w:r>
                            <w:r w:rsidR="00AA4A02" w:rsidRPr="001469D6"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ourse and Certification Learning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708AB" id="Text Box 60" o:spid="_x0000_s1048" type="#_x0000_t202" style="position:absolute;margin-left:-2.5pt;margin-top:413.5pt;width:477.5pt;height:30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" fillcolor="white [3201]" stroked="f" strokeweight=".5pt">
                <v:textbox>
                  <w:txbxContent>
                    <w:p w14:paraId="1BEF8DF9" w14:textId="26321D31" w:rsidR="00A450A0" w:rsidRPr="001469D6" w:rsidRDefault="00A450A0" w:rsidP="001469D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</w:pPr>
                      <w:r w:rsidRPr="001469D6"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C</w:t>
                      </w:r>
                      <w:r w:rsidR="00AA4A02" w:rsidRPr="001469D6"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ourse and Certification Learning Options</w:t>
                      </w:r>
                    </w:p>
                  </w:txbxContent>
                </v:textbox>
              </v:shape>
            </w:pict>
          </mc:Fallback>
        </mc:AlternateContent>
      </w:r>
      <w:r w:rsidR="0082387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18A0E8" wp14:editId="1D5A7E1C">
                <wp:simplePos x="0" y="0"/>
                <wp:positionH relativeFrom="column">
                  <wp:posOffset>2120900</wp:posOffset>
                </wp:positionH>
                <wp:positionV relativeFrom="paragraph">
                  <wp:posOffset>5645150</wp:posOffset>
                </wp:positionV>
                <wp:extent cx="1873250" cy="17335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7FCB9" w14:textId="77777777" w:rsidR="007105A8" w:rsidRDefault="007105A8" w:rsidP="007105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211C5" wp14:editId="0EE93C87">
                                  <wp:extent cx="1635760" cy="1635760"/>
                                  <wp:effectExtent l="0" t="0" r="2540" b="254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Picture 57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8A0E8" id="Text Box 56" o:spid="_x0000_s1049" type="#_x0000_t202" style="position:absolute;margin-left:167pt;margin-top:444.5pt;width:147.5pt;height:136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" fillcolor="white [3201]" stroked="f" strokeweight=".5pt">
                <v:textbox>
                  <w:txbxContent>
                    <w:p w14:paraId="62E7FCB9" w14:textId="77777777" w:rsidR="007105A8" w:rsidRDefault="007105A8" w:rsidP="007105A8">
                      <w:r>
                        <w:rPr>
                          <w:noProof/>
                        </w:rPr>
                        <w:drawing>
                          <wp:inline distT="0" distB="0" distL="0" distR="0" wp14:anchorId="712211C5" wp14:editId="0EE93C87">
                            <wp:extent cx="1635760" cy="1635760"/>
                            <wp:effectExtent l="0" t="0" r="2540" b="254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Picture 57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342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A6EE6A" wp14:editId="05A85CB2">
                <wp:simplePos x="0" y="0"/>
                <wp:positionH relativeFrom="column">
                  <wp:posOffset>4292600</wp:posOffset>
                </wp:positionH>
                <wp:positionV relativeFrom="paragraph">
                  <wp:posOffset>5632450</wp:posOffset>
                </wp:positionV>
                <wp:extent cx="1873250" cy="17335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4105B" w14:textId="77777777" w:rsidR="004E3425" w:rsidRDefault="004E3425" w:rsidP="004E34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129D1" wp14:editId="65DB744F">
                                  <wp:extent cx="1635760" cy="1635760"/>
                                  <wp:effectExtent l="0" t="0" r="2540" b="254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A6EE6A" id="Text Box 58" o:spid="_x0000_s1050" type="#_x0000_t202" style="position:absolute;margin-left:338pt;margin-top:443.5pt;width:147.5pt;height:136.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" fillcolor="white [3201]" stroked="f" strokeweight=".5pt">
                <v:textbox>
                  <w:txbxContent>
                    <w:p w14:paraId="7964105B" w14:textId="77777777" w:rsidR="004E3425" w:rsidRDefault="004E3425" w:rsidP="004E3425">
                      <w:r>
                        <w:rPr>
                          <w:noProof/>
                        </w:rPr>
                        <w:drawing>
                          <wp:inline distT="0" distB="0" distL="0" distR="0" wp14:anchorId="06C129D1" wp14:editId="65DB744F">
                            <wp:extent cx="1635760" cy="1635760"/>
                            <wp:effectExtent l="0" t="0" r="2540" b="254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394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32EECF" wp14:editId="441DA613">
                <wp:simplePos x="0" y="0"/>
                <wp:positionH relativeFrom="column">
                  <wp:posOffset>-114300</wp:posOffset>
                </wp:positionH>
                <wp:positionV relativeFrom="paragraph">
                  <wp:posOffset>5651500</wp:posOffset>
                </wp:positionV>
                <wp:extent cx="1873250" cy="17335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156B7" w14:textId="719D15D5" w:rsidR="008D3942" w:rsidRDefault="008D39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B7069" wp14:editId="2CA52470">
                                  <wp:extent cx="1635760" cy="1635760"/>
                                  <wp:effectExtent l="0" t="0" r="2540" b="2540"/>
                                  <wp:docPr id="55" name="Picture 55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2EECF" id="Text Box 54" o:spid="_x0000_s1051" type="#_x0000_t202" style="position:absolute;margin-left:-9pt;margin-top:445pt;width:147.5pt;height:136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" fillcolor="white [3201]" stroked="f" strokeweight=".5pt">
                <v:textbox>
                  <w:txbxContent>
                    <w:p w14:paraId="1B5156B7" w14:textId="719D15D5" w:rsidR="008D3942" w:rsidRDefault="008D3942">
                      <w:r>
                        <w:rPr>
                          <w:noProof/>
                        </w:rPr>
                        <w:drawing>
                          <wp:inline distT="0" distB="0" distL="0" distR="0" wp14:anchorId="325B7069" wp14:editId="2CA52470">
                            <wp:extent cx="1635760" cy="1635760"/>
                            <wp:effectExtent l="0" t="0" r="2540" b="2540"/>
                            <wp:docPr id="55" name="Picture 55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8CED7B" w14:textId="6F7AF9C8" w:rsidR="00C23030" w:rsidRPr="00C23030" w:rsidRDefault="00C23030" w:rsidP="00C23030"/>
    <w:p w14:paraId="7644453A" w14:textId="74BC84D7" w:rsidR="00C23030" w:rsidRPr="00C23030" w:rsidRDefault="00C23030" w:rsidP="00C23030"/>
    <w:p w14:paraId="67C4096F" w14:textId="76C4A0B5" w:rsidR="00C23030" w:rsidRPr="00C23030" w:rsidRDefault="00C23030" w:rsidP="00C23030"/>
    <w:p w14:paraId="41F78074" w14:textId="74351329" w:rsidR="00C23030" w:rsidRPr="00C23030" w:rsidRDefault="00C871F1" w:rsidP="00C23030">
      <w:r w:rsidRPr="005D6CF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D1DB94" wp14:editId="71AD06DD">
                <wp:simplePos x="0" y="0"/>
                <wp:positionH relativeFrom="column">
                  <wp:posOffset>-355600</wp:posOffset>
                </wp:positionH>
                <wp:positionV relativeFrom="paragraph">
                  <wp:posOffset>317500</wp:posOffset>
                </wp:positionV>
                <wp:extent cx="2171700" cy="3048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539F7" w14:textId="676CAB02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Upon Completion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DB94" id="Text Box 50" o:spid="_x0000_s1052" type="#_x0000_t202" style="position:absolute;margin-left:-28pt;margin-top:25pt;width:171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" filled="f" stroked="f" strokeweight=".5pt">
                <v:textbox>
                  <w:txbxContent>
                    <w:p w14:paraId="1DB539F7" w14:textId="676CAB02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Upon Completion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5C3895D" w14:textId="663757ED" w:rsidR="00C23030" w:rsidRPr="00C23030" w:rsidRDefault="00C23030" w:rsidP="00C23030"/>
    <w:p w14:paraId="7A891D74" w14:textId="204B44F5" w:rsidR="00C23030" w:rsidRPr="00C23030" w:rsidRDefault="00C23030" w:rsidP="00C23030"/>
    <w:p w14:paraId="099E0DDB" w14:textId="20B9FC70" w:rsidR="00C23030" w:rsidRPr="00C23030" w:rsidRDefault="0061569B" w:rsidP="00C23030">
      <w:r w:rsidRPr="005D6CF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DDD4CB" wp14:editId="0C3F316A">
                <wp:simplePos x="0" y="0"/>
                <wp:positionH relativeFrom="column">
                  <wp:posOffset>1860550</wp:posOffset>
                </wp:positionH>
                <wp:positionV relativeFrom="paragraph">
                  <wp:posOffset>13970</wp:posOffset>
                </wp:positionV>
                <wp:extent cx="2171700" cy="603250"/>
                <wp:effectExtent l="0" t="0" r="0" b="63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28371" w14:textId="57787DC9" w:rsidR="00A109DF" w:rsidRPr="00EF62EF" w:rsidRDefault="00A109DF" w:rsidP="00A109D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Re-Certification 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DD4CB" id="Text Box 53" o:spid="_x0000_s1053" type="#_x0000_t202" style="position:absolute;margin-left:146.5pt;margin-top:1.1pt;width:171pt;height:4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" filled="f" stroked="f" strokeweight=".5pt">
                <v:textbox>
                  <w:txbxContent>
                    <w:p w14:paraId="3EF28371" w14:textId="57787DC9" w:rsidR="00A109DF" w:rsidRPr="00EF62EF" w:rsidRDefault="00A109DF" w:rsidP="00A109D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Re-Certification Requirements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2D31A37E" w14:textId="12C4591E" w:rsidR="00C23030" w:rsidRPr="00C23030" w:rsidRDefault="00C23030" w:rsidP="00C23030"/>
    <w:p w14:paraId="68AF0EDD" w14:textId="1EDA116C" w:rsidR="00C23030" w:rsidRPr="00C23030" w:rsidRDefault="00C23030" w:rsidP="00C23030"/>
    <w:p w14:paraId="2EDB2D9C" w14:textId="5217ACBB" w:rsidR="00C23030" w:rsidRPr="00C23030" w:rsidRDefault="00C871F1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F88F7B" wp14:editId="0B9206B0">
                <wp:simplePos x="0" y="0"/>
                <wp:positionH relativeFrom="column">
                  <wp:posOffset>-361950</wp:posOffset>
                </wp:positionH>
                <wp:positionV relativeFrom="paragraph">
                  <wp:posOffset>285115</wp:posOffset>
                </wp:positionV>
                <wp:extent cx="2171700" cy="304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C2D81" w14:textId="77777777" w:rsidR="00C871F1" w:rsidRPr="00EF62EF" w:rsidRDefault="00C871F1" w:rsidP="00C871F1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Accreditations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88F7B" id="Text Box 25" o:spid="_x0000_s1054" type="#_x0000_t202" style="position:absolute;margin-left:-28.5pt;margin-top:22.45pt;width:171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" filled="f" stroked="f" strokeweight=".5pt">
                <v:textbox>
                  <w:txbxContent>
                    <w:p w14:paraId="088C2D81" w14:textId="77777777" w:rsidR="00C871F1" w:rsidRPr="00EF62EF" w:rsidRDefault="00C871F1" w:rsidP="00C871F1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Accreditations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00F64B27" w14:textId="7D1B5D38" w:rsidR="00C23030" w:rsidRPr="00C23030" w:rsidRDefault="00C23030" w:rsidP="00C23030"/>
    <w:p w14:paraId="3AEE0884" w14:textId="69C87A9A" w:rsidR="00C23030" w:rsidRPr="00C23030" w:rsidRDefault="00102F98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E8078A" wp14:editId="6563B6B8">
                <wp:simplePos x="0" y="0"/>
                <wp:positionH relativeFrom="column">
                  <wp:posOffset>763905</wp:posOffset>
                </wp:positionH>
                <wp:positionV relativeFrom="paragraph">
                  <wp:posOffset>154618</wp:posOffset>
                </wp:positionV>
                <wp:extent cx="696035" cy="641359"/>
                <wp:effectExtent l="0" t="0" r="0" b="63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5" cy="6413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7E957" w14:textId="78E2F5A6" w:rsidR="00102F98" w:rsidRDefault="00102F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6E029" wp14:editId="58526C7C">
                                  <wp:extent cx="506730" cy="506730"/>
                                  <wp:effectExtent l="0" t="0" r="7620" b="762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8078A" id="Text Box 74" o:spid="_x0000_s1055" type="#_x0000_t202" style="position:absolute;margin-left:60.15pt;margin-top:12.15pt;width:54.8pt;height:50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" filled="f" stroked="f" strokeweight=".5pt">
                <v:textbox>
                  <w:txbxContent>
                    <w:p w14:paraId="6AC7E957" w14:textId="78E2F5A6" w:rsidR="00102F98" w:rsidRDefault="00102F98">
                      <w:r>
                        <w:rPr>
                          <w:noProof/>
                        </w:rPr>
                        <w:drawing>
                          <wp:inline distT="0" distB="0" distL="0" distR="0" wp14:anchorId="35F6E029" wp14:editId="58526C7C">
                            <wp:extent cx="506730" cy="506730"/>
                            <wp:effectExtent l="0" t="0" r="7620" b="762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711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9CF778" wp14:editId="58C1C358">
                <wp:simplePos x="0" y="0"/>
                <wp:positionH relativeFrom="column">
                  <wp:posOffset>-67670</wp:posOffset>
                </wp:positionH>
                <wp:positionV relativeFrom="paragraph">
                  <wp:posOffset>155888</wp:posOffset>
                </wp:positionV>
                <wp:extent cx="696036" cy="6687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6" cy="66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4B082" w14:textId="08DBA532" w:rsidR="0005711F" w:rsidRDefault="000571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D154D" wp14:editId="7E968463">
                                  <wp:extent cx="506730" cy="506730"/>
                                  <wp:effectExtent l="0" t="0" r="7620" b="7620"/>
                                  <wp:docPr id="73" name="Picture 73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CF778" id="Text Box 29" o:spid="_x0000_s1056" type="#_x0000_t202" style="position:absolute;margin-left:-5.35pt;margin-top:12.25pt;width:54.8pt;height:52.6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" filled="f" stroked="f" strokeweight=".5pt">
                <v:textbox>
                  <w:txbxContent>
                    <w:p w14:paraId="3F44B082" w14:textId="08DBA532" w:rsidR="0005711F" w:rsidRDefault="0005711F">
                      <w:r>
                        <w:rPr>
                          <w:noProof/>
                        </w:rPr>
                        <w:drawing>
                          <wp:inline distT="0" distB="0" distL="0" distR="0" wp14:anchorId="6D5D154D" wp14:editId="7E968463">
                            <wp:extent cx="506730" cy="506730"/>
                            <wp:effectExtent l="0" t="0" r="7620" b="7620"/>
                            <wp:docPr id="73" name="Picture 73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Logo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99FCD4" w14:textId="270F0A5F" w:rsidR="00C23030" w:rsidRPr="00C23030" w:rsidRDefault="00C23030" w:rsidP="00C23030"/>
    <w:p w14:paraId="28A4B26C" w14:textId="73945538" w:rsidR="00C23030" w:rsidRPr="00C23030" w:rsidRDefault="009F5C14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D59C66" wp14:editId="31306A13">
                <wp:simplePos x="0" y="0"/>
                <wp:positionH relativeFrom="column">
                  <wp:posOffset>-53975</wp:posOffset>
                </wp:positionH>
                <wp:positionV relativeFrom="paragraph">
                  <wp:posOffset>279078</wp:posOffset>
                </wp:positionV>
                <wp:extent cx="695960" cy="641350"/>
                <wp:effectExtent l="0" t="0" r="0" b="63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01B26" w14:textId="4FB294F9" w:rsidR="009F5C14" w:rsidRDefault="009F5C14" w:rsidP="009F5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9E35C" wp14:editId="59F22F45">
                                  <wp:extent cx="506730" cy="506730"/>
                                  <wp:effectExtent l="0" t="0" r="7620" b="762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59C66" id="Text Box 77" o:spid="_x0000_s1057" type="#_x0000_t202" style="position:absolute;margin-left:-4.25pt;margin-top:21.95pt;width:54.8pt;height:50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" filled="f" stroked="f" strokeweight=".5pt">
                <v:textbox>
                  <w:txbxContent>
                    <w:p w14:paraId="74301B26" w14:textId="4FB294F9" w:rsidR="009F5C14" w:rsidRDefault="009F5C14" w:rsidP="009F5C14">
                      <w:r>
                        <w:rPr>
                          <w:noProof/>
                        </w:rPr>
                        <w:drawing>
                          <wp:inline distT="0" distB="0" distL="0" distR="0" wp14:anchorId="1109E35C" wp14:editId="59F22F45">
                            <wp:extent cx="506730" cy="506730"/>
                            <wp:effectExtent l="0" t="0" r="7620" b="762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7733AC" wp14:editId="135FD052">
                <wp:simplePos x="0" y="0"/>
                <wp:positionH relativeFrom="column">
                  <wp:posOffset>737567</wp:posOffset>
                </wp:positionH>
                <wp:positionV relativeFrom="paragraph">
                  <wp:posOffset>270510</wp:posOffset>
                </wp:positionV>
                <wp:extent cx="695960" cy="641350"/>
                <wp:effectExtent l="0" t="0" r="0" b="63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6B717" w14:textId="37CC68EC" w:rsidR="009F5C14" w:rsidRDefault="009F5C14" w:rsidP="009F5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1F024" wp14:editId="21DC32AD">
                                  <wp:extent cx="506730" cy="506730"/>
                                  <wp:effectExtent l="0" t="0" r="7620" b="762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733AC" id="Text Box 75" o:spid="_x0000_s1058" type="#_x0000_t202" style="position:absolute;margin-left:58.1pt;margin-top:21.3pt;width:54.8pt;height:5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" filled="f" stroked="f" strokeweight=".5pt">
                <v:textbox>
                  <w:txbxContent>
                    <w:p w14:paraId="2836B717" w14:textId="37CC68EC" w:rsidR="009F5C14" w:rsidRDefault="009F5C14" w:rsidP="009F5C14">
                      <w:r>
                        <w:rPr>
                          <w:noProof/>
                        </w:rPr>
                        <w:drawing>
                          <wp:inline distT="0" distB="0" distL="0" distR="0" wp14:anchorId="37E1F024" wp14:editId="21DC32AD">
                            <wp:extent cx="506730" cy="506730"/>
                            <wp:effectExtent l="0" t="0" r="7620" b="762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43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5B3533" w14:textId="35395590" w:rsidR="00C23030" w:rsidRPr="00C23030" w:rsidRDefault="00C23030" w:rsidP="00C23030"/>
    <w:p w14:paraId="4138CD4B" w14:textId="38A43AFA" w:rsidR="00C23030" w:rsidRPr="00C23030" w:rsidRDefault="00C23030" w:rsidP="00C23030"/>
    <w:p w14:paraId="1F576037" w14:textId="7612F0C6" w:rsidR="00C23030" w:rsidRPr="00C23030" w:rsidRDefault="00C23030" w:rsidP="00C23030"/>
    <w:p w14:paraId="4FABD11E" w14:textId="0D82490A" w:rsidR="00C23030" w:rsidRPr="00C23030" w:rsidRDefault="00C23030" w:rsidP="00C23030"/>
    <w:p w14:paraId="5A38AFA4" w14:textId="4BB70A75" w:rsidR="00C23030" w:rsidRPr="00C23030" w:rsidRDefault="00C23030" w:rsidP="00C23030"/>
    <w:p w14:paraId="48190937" w14:textId="03834D3D" w:rsidR="00C23030" w:rsidRPr="00C23030" w:rsidRDefault="00C23030" w:rsidP="00C23030"/>
    <w:p w14:paraId="5F36D0DC" w14:textId="54F76E7F" w:rsidR="00C23030" w:rsidRDefault="00C23030" w:rsidP="00C23030"/>
    <w:p w14:paraId="3356F187" w14:textId="2BC8BEE1" w:rsidR="00C23030" w:rsidRDefault="00C23030" w:rsidP="00C23030">
      <w:pPr>
        <w:tabs>
          <w:tab w:val="left" w:pos="6495"/>
        </w:tabs>
      </w:pPr>
      <w:r>
        <w:tab/>
      </w:r>
    </w:p>
    <w:p w14:paraId="4F4F98A0" w14:textId="3B9F18A1" w:rsidR="00C23030" w:rsidRDefault="00C23030" w:rsidP="00C23030">
      <w:pPr>
        <w:tabs>
          <w:tab w:val="left" w:pos="6495"/>
        </w:tabs>
      </w:pPr>
    </w:p>
    <w:p w14:paraId="61809E8B" w14:textId="1E4F3455" w:rsidR="00C23030" w:rsidRDefault="00C23030" w:rsidP="00C23030">
      <w:pPr>
        <w:tabs>
          <w:tab w:val="left" w:pos="6495"/>
        </w:tabs>
      </w:pPr>
    </w:p>
    <w:p w14:paraId="5F9761B1" w14:textId="4D8BA1B6" w:rsidR="00C23030" w:rsidRDefault="00C23030" w:rsidP="00C23030">
      <w:pPr>
        <w:tabs>
          <w:tab w:val="left" w:pos="6495"/>
        </w:tabs>
      </w:pPr>
    </w:p>
    <w:p w14:paraId="39B9A5CD" w14:textId="77777777" w:rsidR="00CF0D30" w:rsidRPr="00CF0D30" w:rsidRDefault="00CF0D30" w:rsidP="00CF0D30">
      <w:pPr>
        <w:tabs>
          <w:tab w:val="left" w:pos="6495"/>
        </w:tabs>
        <w:spacing w:after="0"/>
        <w:rPr>
          <w:rFonts w:ascii="DaxCondensed-Bold" w:hAnsi="DaxCondensed-Bold"/>
          <w:color w:val="374063"/>
          <w:sz w:val="24"/>
          <w:szCs w:val="24"/>
        </w:rPr>
      </w:pPr>
    </w:p>
    <w:p w14:paraId="6A8689AC" w14:textId="4C1E1933" w:rsidR="00C23030" w:rsidRDefault="00C23030" w:rsidP="00CF0D30">
      <w:pPr>
        <w:tabs>
          <w:tab w:val="left" w:pos="6495"/>
        </w:tabs>
        <w:spacing w:after="0"/>
        <w:rPr>
          <w:rFonts w:ascii="DaxCondensed-Bold" w:hAnsi="DaxCondensed-Bold"/>
          <w:color w:val="374063"/>
          <w:sz w:val="40"/>
          <w:szCs w:val="40"/>
        </w:rPr>
      </w:pPr>
      <w:r w:rsidRPr="002E42E8">
        <w:rPr>
          <w:rFonts w:ascii="DaxCondensed-Bold" w:hAnsi="DaxCondensed-Bold"/>
          <w:color w:val="374063"/>
          <w:sz w:val="40"/>
          <w:szCs w:val="40"/>
        </w:rPr>
        <w:t>Detailed Outline:</w:t>
      </w:r>
    </w:p>
    <w:p w14:paraId="29FBEBCD" w14:textId="77777777" w:rsidR="00CF0D30" w:rsidRPr="00CF0D30" w:rsidRDefault="00CF0D30" w:rsidP="00CF0D30">
      <w:pPr>
        <w:tabs>
          <w:tab w:val="left" w:pos="6495"/>
        </w:tabs>
        <w:spacing w:after="0"/>
        <w:rPr>
          <w:rFonts w:ascii="DaxCondensed-Bold" w:hAnsi="DaxCondensed-Bold"/>
          <w:color w:val="374063"/>
          <w:sz w:val="24"/>
          <w:szCs w:val="24"/>
        </w:rPr>
      </w:pPr>
    </w:p>
    <w:p w14:paraId="00529C05" w14:textId="77777777" w:rsidR="00882C20" w:rsidRDefault="00882C20" w:rsidP="00882C20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color w:val="17365D"/>
          <w:sz w:val="22"/>
          <w:szCs w:val="22"/>
          <w:lang w:val="en-GB"/>
        </w:rPr>
        <w:t>Course Introduction</w:t>
      </w:r>
      <w:r>
        <w:rPr>
          <w:rStyle w:val="eop"/>
          <w:rFonts w:ascii="Arial" w:hAnsi="Arial" w:cs="Arial"/>
          <w:color w:val="17365D"/>
          <w:sz w:val="22"/>
          <w:szCs w:val="22"/>
        </w:rPr>
        <w:t> </w:t>
      </w:r>
    </w:p>
    <w:p w14:paraId="7C3829EE" w14:textId="77777777" w:rsidR="00882C20" w:rsidRDefault="00882C20" w:rsidP="00882C20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Arial" w:hAnsi="Arial" w:cs="Arial"/>
          <w:color w:val="17365D"/>
          <w:sz w:val="22"/>
          <w:szCs w:val="22"/>
        </w:rPr>
        <w:t> </w:t>
      </w:r>
    </w:p>
    <w:p w14:paraId="11AD7F8F" w14:textId="5C5A78F1" w:rsidR="00882C20" w:rsidRDefault="007A2A7F" w:rsidP="00882C20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sym w:font="Wingdings" w:char="F0AE"/>
      </w: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 xml:space="preserve">  </w:t>
      </w:r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Chapter 1</w:t>
      </w: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 xml:space="preserve">: </w:t>
      </w:r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Blue Team Principles  </w:t>
      </w:r>
      <w:r w:rsidR="00882C20">
        <w:rPr>
          <w:rStyle w:val="eop"/>
          <w:rFonts w:ascii="Arial" w:hAnsi="Arial" w:cs="Arial"/>
          <w:color w:val="17365D"/>
          <w:sz w:val="20"/>
          <w:szCs w:val="20"/>
        </w:rPr>
        <w:t> </w:t>
      </w:r>
    </w:p>
    <w:p w14:paraId="4803489F" w14:textId="47EA561C" w:rsidR="00882C20" w:rsidRDefault="00882C20" w:rsidP="007A2A7F">
      <w:pPr>
        <w:pStyle w:val="paragraph"/>
        <w:numPr>
          <w:ilvl w:val="0"/>
          <w:numId w:val="51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 xml:space="preserve">Network Architecture and how it lays the </w:t>
      </w:r>
      <w:proofErr w:type="gramStart"/>
      <w:r>
        <w:rPr>
          <w:rStyle w:val="normaltextrun"/>
          <w:rFonts w:ascii="Calibri" w:hAnsi="Calibri" w:cs="Calibri"/>
          <w:color w:val="17365D"/>
          <w:sz w:val="22"/>
          <w:szCs w:val="22"/>
        </w:rPr>
        <w:t>groundwork</w:t>
      </w:r>
      <w:proofErr w:type="gramEnd"/>
    </w:p>
    <w:p w14:paraId="4105D407" w14:textId="67C9FD9E" w:rsidR="00882C20" w:rsidRDefault="00882C20" w:rsidP="007A2A7F">
      <w:pPr>
        <w:pStyle w:val="paragraph"/>
        <w:numPr>
          <w:ilvl w:val="1"/>
          <w:numId w:val="51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Defensive Network</w:t>
      </w:r>
    </w:p>
    <w:p w14:paraId="17A3E956" w14:textId="1C84AF9D" w:rsidR="00882C20" w:rsidRDefault="00882C20" w:rsidP="007A2A7F">
      <w:pPr>
        <w:pStyle w:val="paragraph"/>
        <w:numPr>
          <w:ilvl w:val="0"/>
          <w:numId w:val="51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 xml:space="preserve">Security Data Locations and how they tie </w:t>
      </w:r>
      <w:proofErr w:type="gramStart"/>
      <w:r>
        <w:rPr>
          <w:rStyle w:val="normaltextrun"/>
          <w:rFonts w:ascii="Calibri" w:hAnsi="Calibri" w:cs="Calibri"/>
          <w:color w:val="17365D"/>
          <w:sz w:val="22"/>
          <w:szCs w:val="22"/>
        </w:rPr>
        <w:t>together</w:t>
      </w:r>
      <w:proofErr w:type="gramEnd"/>
    </w:p>
    <w:p w14:paraId="063B4516" w14:textId="46A419F4" w:rsidR="00882C20" w:rsidRDefault="00882C20" w:rsidP="007A2A7F">
      <w:pPr>
        <w:pStyle w:val="paragraph"/>
        <w:numPr>
          <w:ilvl w:val="0"/>
          <w:numId w:val="51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Security Operations Center</w:t>
      </w:r>
    </w:p>
    <w:p w14:paraId="2AD6235A" w14:textId="1743760A" w:rsidR="00882C20" w:rsidRDefault="00882C20" w:rsidP="007A2A7F">
      <w:pPr>
        <w:pStyle w:val="paragraph"/>
        <w:numPr>
          <w:ilvl w:val="1"/>
          <w:numId w:val="51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The People, Processes, and Technology</w:t>
      </w:r>
    </w:p>
    <w:p w14:paraId="7416FCAC" w14:textId="267115E4" w:rsidR="00882C20" w:rsidRDefault="00882C20" w:rsidP="007A2A7F">
      <w:pPr>
        <w:pStyle w:val="paragraph"/>
        <w:numPr>
          <w:ilvl w:val="1"/>
          <w:numId w:val="51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Triage and Analysis</w:t>
      </w:r>
    </w:p>
    <w:p w14:paraId="30E84F8A" w14:textId="4763393D" w:rsidR="00882C20" w:rsidRDefault="00882C20" w:rsidP="007A2A7F">
      <w:pPr>
        <w:pStyle w:val="paragraph"/>
        <w:numPr>
          <w:ilvl w:val="1"/>
          <w:numId w:val="51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Digital Forensics</w:t>
      </w:r>
    </w:p>
    <w:p w14:paraId="5B40411D" w14:textId="31122DF5" w:rsidR="00882C20" w:rsidRDefault="00882C20" w:rsidP="007A2A7F">
      <w:pPr>
        <w:pStyle w:val="paragraph"/>
        <w:numPr>
          <w:ilvl w:val="1"/>
          <w:numId w:val="51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Incident Handling</w:t>
      </w:r>
    </w:p>
    <w:p w14:paraId="4B0EE986" w14:textId="5BAE24EB" w:rsidR="00882C20" w:rsidRDefault="00882C20" w:rsidP="007A2A7F">
      <w:pPr>
        <w:pStyle w:val="paragraph"/>
        <w:numPr>
          <w:ilvl w:val="1"/>
          <w:numId w:val="51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Vulnerability Management</w:t>
      </w:r>
    </w:p>
    <w:p w14:paraId="16219A6A" w14:textId="06E95416" w:rsidR="00882C20" w:rsidRPr="00142F1D" w:rsidRDefault="00882C20" w:rsidP="007A2A7F">
      <w:pPr>
        <w:pStyle w:val="paragraph"/>
        <w:numPr>
          <w:ilvl w:val="0"/>
          <w:numId w:val="51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Automation, Improvement, and Tuning</w:t>
      </w:r>
    </w:p>
    <w:p w14:paraId="77E51474" w14:textId="77777777" w:rsidR="00142F1D" w:rsidRPr="00497C0F" w:rsidRDefault="00142F1D" w:rsidP="00142F1D">
      <w:pPr>
        <w:pStyle w:val="paragraph"/>
        <w:spacing w:before="0" w:beforeAutospacing="0" w:after="0" w:afterAutospacing="0"/>
        <w:ind w:left="216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0A76BC9" w14:textId="7AE88764" w:rsidR="00497C0F" w:rsidRPr="00142F1D" w:rsidRDefault="00B768E6" w:rsidP="00142F1D">
      <w:pPr>
        <w:pStyle w:val="paragraph"/>
        <w:spacing w:before="0" w:beforeAutospacing="0" w:after="0" w:afterAutospacing="0"/>
        <w:ind w:firstLine="360"/>
        <w:textAlignment w:val="baseline"/>
        <w:rPr>
          <w:rStyle w:val="eop"/>
          <w:rFonts w:ascii="Arial" w:hAnsi="Arial" w:cs="Arial"/>
          <w:b/>
          <w:bCs/>
          <w:color w:val="17365D"/>
          <w:sz w:val="20"/>
          <w:szCs w:val="20"/>
        </w:rPr>
      </w:pP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sym w:font="Wingdings" w:char="F0AE"/>
      </w: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 xml:space="preserve">  </w:t>
      </w:r>
      <w:r w:rsidR="005F0008" w:rsidRPr="00142F1D"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>Chapter 1 Labs</w:t>
      </w:r>
      <w:r w:rsidR="007A2A7F"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 xml:space="preserve">: </w:t>
      </w:r>
      <w:r w:rsidR="005F0008" w:rsidRPr="00142F1D"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>Blue Team Principles</w:t>
      </w:r>
    </w:p>
    <w:p w14:paraId="2925E0EC" w14:textId="4F953728" w:rsidR="005F0008" w:rsidRPr="00142F1D" w:rsidRDefault="00142F1D" w:rsidP="007A2A7F">
      <w:pPr>
        <w:pStyle w:val="paragraph"/>
        <w:numPr>
          <w:ilvl w:val="0"/>
          <w:numId w:val="52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>Analyze Initial Compromise Vector</w:t>
      </w:r>
    </w:p>
    <w:p w14:paraId="2A71E31B" w14:textId="6E925CF1" w:rsidR="00142F1D" w:rsidRPr="00142F1D" w:rsidRDefault="00142F1D" w:rsidP="007A2A7F">
      <w:pPr>
        <w:pStyle w:val="paragraph"/>
        <w:numPr>
          <w:ilvl w:val="0"/>
          <w:numId w:val="52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>Network Forensics</w:t>
      </w:r>
    </w:p>
    <w:p w14:paraId="00048B68" w14:textId="73540E77" w:rsidR="00142F1D" w:rsidRDefault="00142F1D" w:rsidP="007A2A7F">
      <w:pPr>
        <w:pStyle w:val="paragraph"/>
        <w:numPr>
          <w:ilvl w:val="0"/>
          <w:numId w:val="52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>System Forensics</w:t>
      </w:r>
    </w:p>
    <w:p w14:paraId="222D9B18" w14:textId="77777777" w:rsidR="00882C20" w:rsidRDefault="00882C20" w:rsidP="00882C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4AA39F3E" w14:textId="4B16E9DF" w:rsidR="00882C20" w:rsidRDefault="007A2A7F" w:rsidP="00882C20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sym w:font="Wingdings" w:char="F0AE"/>
      </w: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 xml:space="preserve">  </w:t>
      </w:r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Chapter 2</w:t>
      </w:r>
      <w:r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 xml:space="preserve">: </w:t>
      </w:r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Digital Forensics </w:t>
      </w:r>
      <w:r w:rsidR="00882C20">
        <w:rPr>
          <w:rStyle w:val="eop"/>
          <w:rFonts w:ascii="Arial" w:hAnsi="Arial" w:cs="Arial"/>
          <w:color w:val="17365D"/>
          <w:sz w:val="20"/>
          <w:szCs w:val="20"/>
        </w:rPr>
        <w:t> </w:t>
      </w:r>
    </w:p>
    <w:p w14:paraId="0220D7DB" w14:textId="77777777" w:rsidR="00882C20" w:rsidRDefault="00882C20" w:rsidP="007A2A7F">
      <w:pPr>
        <w:pStyle w:val="paragraph"/>
        <w:numPr>
          <w:ilvl w:val="0"/>
          <w:numId w:val="53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Investigative Theory and Processes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4105A73A" w14:textId="77777777" w:rsidR="00882C20" w:rsidRDefault="00882C20" w:rsidP="007A2A7F">
      <w:pPr>
        <w:pStyle w:val="paragraph"/>
        <w:numPr>
          <w:ilvl w:val="1"/>
          <w:numId w:val="53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Digital Acquisition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10ED3E88" w14:textId="77777777" w:rsidR="00882C20" w:rsidRDefault="00882C20" w:rsidP="007A2A7F">
      <w:pPr>
        <w:pStyle w:val="paragraph"/>
        <w:numPr>
          <w:ilvl w:val="1"/>
          <w:numId w:val="53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Evidence Protocols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7884A572" w14:textId="77777777" w:rsidR="00882C20" w:rsidRDefault="00882C20" w:rsidP="007A2A7F">
      <w:pPr>
        <w:pStyle w:val="paragraph"/>
        <w:numPr>
          <w:ilvl w:val="1"/>
          <w:numId w:val="53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Evidence Presentation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13CBEF8B" w14:textId="77777777" w:rsidR="00882C20" w:rsidRDefault="00882C20" w:rsidP="007A2A7F">
      <w:pPr>
        <w:pStyle w:val="paragraph"/>
        <w:numPr>
          <w:ilvl w:val="0"/>
          <w:numId w:val="53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Computer Forensics Laboratory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11B154FB" w14:textId="77777777" w:rsidR="00882C20" w:rsidRDefault="00882C20" w:rsidP="007A2A7F">
      <w:pPr>
        <w:pStyle w:val="paragraph"/>
        <w:numPr>
          <w:ilvl w:val="1"/>
          <w:numId w:val="53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Protocols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5B15DE79" w14:textId="77777777" w:rsidR="00882C20" w:rsidRDefault="00882C20" w:rsidP="007A2A7F">
      <w:pPr>
        <w:pStyle w:val="paragraph"/>
        <w:numPr>
          <w:ilvl w:val="1"/>
          <w:numId w:val="53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Processing Techniques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7104B81F" w14:textId="77777777" w:rsidR="00882C20" w:rsidRDefault="00882C20" w:rsidP="007A2A7F">
      <w:pPr>
        <w:pStyle w:val="paragraph"/>
        <w:numPr>
          <w:ilvl w:val="1"/>
          <w:numId w:val="53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Specialized Artifacts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25FA1399" w14:textId="39E7B8BB" w:rsidR="00142F1D" w:rsidRPr="008F51C8" w:rsidRDefault="00882C20" w:rsidP="007A2A7F">
      <w:pPr>
        <w:pStyle w:val="paragraph"/>
        <w:numPr>
          <w:ilvl w:val="0"/>
          <w:numId w:val="53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Advanced Forensics for Today’s Exploitations </w:t>
      </w:r>
    </w:p>
    <w:p w14:paraId="09A6B813" w14:textId="77777777" w:rsidR="008F51C8" w:rsidRPr="00142F1D" w:rsidRDefault="008F51C8" w:rsidP="008F51C8">
      <w:pPr>
        <w:pStyle w:val="paragraph"/>
        <w:spacing w:before="0" w:beforeAutospacing="0" w:after="0" w:afterAutospacing="0"/>
        <w:ind w:left="216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B429A21" w14:textId="367281C0" w:rsidR="00F61699" w:rsidRPr="000D1F6A" w:rsidRDefault="00B768E6" w:rsidP="00F61699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</w:pPr>
      <w:r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sym w:font="Wingdings" w:char="F0AE"/>
      </w:r>
      <w:r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 xml:space="preserve">  </w:t>
      </w:r>
      <w:r w:rsidR="00F61699" w:rsidRPr="000D1F6A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Chapter 2 Labs</w:t>
      </w:r>
      <w:r w:rsidR="007A2A7F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 xml:space="preserve">: </w:t>
      </w:r>
      <w:r w:rsidR="00F61699" w:rsidRPr="000D1F6A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Digital Forensics</w:t>
      </w:r>
    </w:p>
    <w:p w14:paraId="1D55FE12" w14:textId="10CCE537" w:rsidR="00F61699" w:rsidRPr="00F61699" w:rsidRDefault="00F61699" w:rsidP="007A2A7F">
      <w:pPr>
        <w:pStyle w:val="paragraph"/>
        <w:numPr>
          <w:ilvl w:val="0"/>
          <w:numId w:val="54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Analysis of Captured Network Activity</w:t>
      </w:r>
    </w:p>
    <w:p w14:paraId="5D187A3E" w14:textId="2E9FA608" w:rsidR="00882C20" w:rsidRDefault="00F61699" w:rsidP="007A2A7F">
      <w:pPr>
        <w:pStyle w:val="paragraph"/>
        <w:numPr>
          <w:ilvl w:val="0"/>
          <w:numId w:val="54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Analysis of Captured Zip File</w:t>
      </w:r>
      <w:r w:rsidR="00882C20"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0F167577" w14:textId="77777777" w:rsidR="00882C20" w:rsidRDefault="00882C20" w:rsidP="00882C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6BA52102" w14:textId="4A049FD3" w:rsidR="00882C20" w:rsidRDefault="007A2A7F" w:rsidP="00882C20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sym w:font="Wingdings" w:char="F0AE"/>
      </w: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 xml:space="preserve">  </w:t>
      </w:r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Chapter 3</w:t>
      </w:r>
      <w:r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 xml:space="preserve">: </w:t>
      </w:r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Malware Analysis </w:t>
      </w:r>
      <w:r w:rsidR="00882C20">
        <w:rPr>
          <w:rStyle w:val="eop"/>
          <w:rFonts w:ascii="Arial" w:hAnsi="Arial" w:cs="Arial"/>
          <w:color w:val="17365D"/>
          <w:sz w:val="20"/>
          <w:szCs w:val="20"/>
        </w:rPr>
        <w:t> </w:t>
      </w:r>
    </w:p>
    <w:p w14:paraId="38F02E35" w14:textId="77777777" w:rsidR="00882C20" w:rsidRDefault="00882C20" w:rsidP="007A2A7F">
      <w:pPr>
        <w:pStyle w:val="paragraph"/>
        <w:numPr>
          <w:ilvl w:val="0"/>
          <w:numId w:val="55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Creating the Safe Environment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7129710E" w14:textId="77777777" w:rsidR="00882C20" w:rsidRDefault="00882C20" w:rsidP="007A2A7F">
      <w:pPr>
        <w:pStyle w:val="paragraph"/>
        <w:numPr>
          <w:ilvl w:val="0"/>
          <w:numId w:val="55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Static Analysis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5DE32311" w14:textId="77777777" w:rsidR="00882C20" w:rsidRDefault="00882C20" w:rsidP="007A2A7F">
      <w:pPr>
        <w:pStyle w:val="paragraph"/>
        <w:numPr>
          <w:ilvl w:val="0"/>
          <w:numId w:val="55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Dynamic Analysis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6DC51C1D" w14:textId="77777777" w:rsidR="00882C20" w:rsidRDefault="00882C20" w:rsidP="007A2A7F">
      <w:pPr>
        <w:pStyle w:val="paragraph"/>
        <w:numPr>
          <w:ilvl w:val="0"/>
          <w:numId w:val="55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Behavior Based Analysis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3DD475AD" w14:textId="77777777" w:rsidR="00882C20" w:rsidRDefault="00882C20" w:rsidP="007A2A7F">
      <w:pPr>
        <w:pStyle w:val="paragraph"/>
        <w:numPr>
          <w:ilvl w:val="0"/>
          <w:numId w:val="55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What is different about Ransomware?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1AB3527B" w14:textId="5BF07815" w:rsidR="00882C20" w:rsidRPr="008F51C8" w:rsidRDefault="00882C20" w:rsidP="007A2A7F">
      <w:pPr>
        <w:pStyle w:val="paragraph"/>
        <w:numPr>
          <w:ilvl w:val="0"/>
          <w:numId w:val="55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Manual Code Reversing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333BACE6" w14:textId="1364C348" w:rsidR="008F51C8" w:rsidRDefault="008F51C8" w:rsidP="008F51C8">
      <w:pPr>
        <w:pStyle w:val="paragraph"/>
        <w:spacing w:before="0" w:beforeAutospacing="0" w:after="0" w:afterAutospacing="0"/>
        <w:ind w:left="2160"/>
        <w:textAlignment w:val="baseline"/>
        <w:rPr>
          <w:rStyle w:val="eop"/>
          <w:rFonts w:ascii="Calibri" w:hAnsi="Calibri" w:cs="Calibri"/>
          <w:color w:val="17365D"/>
          <w:sz w:val="22"/>
          <w:szCs w:val="22"/>
        </w:rPr>
      </w:pPr>
    </w:p>
    <w:p w14:paraId="409CDB33" w14:textId="5C920E57" w:rsidR="008F51C8" w:rsidRDefault="008F51C8" w:rsidP="008F51C8">
      <w:pPr>
        <w:pStyle w:val="paragraph"/>
        <w:spacing w:before="0" w:beforeAutospacing="0" w:after="0" w:afterAutospacing="0"/>
        <w:ind w:left="2160"/>
        <w:textAlignment w:val="baseline"/>
        <w:rPr>
          <w:rStyle w:val="eop"/>
          <w:rFonts w:ascii="Calibri" w:hAnsi="Calibri" w:cs="Calibri"/>
          <w:color w:val="17365D"/>
          <w:sz w:val="22"/>
          <w:szCs w:val="22"/>
        </w:rPr>
      </w:pPr>
    </w:p>
    <w:p w14:paraId="20392A72" w14:textId="77777777" w:rsidR="00CF0D30" w:rsidRDefault="00CF0D30" w:rsidP="00CF0D3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17365D"/>
          <w:sz w:val="22"/>
          <w:szCs w:val="22"/>
        </w:rPr>
      </w:pPr>
    </w:p>
    <w:p w14:paraId="6A3CFF23" w14:textId="77777777" w:rsidR="008F51C8" w:rsidRPr="000D1F6A" w:rsidRDefault="008F51C8" w:rsidP="008F51C8">
      <w:pPr>
        <w:pStyle w:val="paragraph"/>
        <w:spacing w:before="0" w:beforeAutospacing="0" w:after="0" w:afterAutospacing="0"/>
        <w:ind w:left="216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7EFF680" w14:textId="01C05A16" w:rsidR="000D1F6A" w:rsidRPr="008F459B" w:rsidRDefault="00B768E6" w:rsidP="000D1F6A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rial" w:hAnsi="Arial" w:cs="Arial"/>
          <w:b/>
          <w:bCs/>
          <w:color w:val="17365D"/>
          <w:sz w:val="20"/>
          <w:szCs w:val="20"/>
        </w:rPr>
      </w:pP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sym w:font="Wingdings" w:char="F0AE"/>
      </w: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 xml:space="preserve">  </w:t>
      </w:r>
      <w:r w:rsidR="000D1F6A" w:rsidRPr="008F459B"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>Chapter 3 Labs</w:t>
      </w:r>
      <w:r w:rsidR="00F83714">
        <w:t xml:space="preserve">: </w:t>
      </w:r>
      <w:r w:rsidR="000D1F6A" w:rsidRPr="008F459B"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>Malware Analy</w:t>
      </w:r>
      <w:r w:rsidR="008F51C8" w:rsidRPr="008F459B"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>sis</w:t>
      </w:r>
    </w:p>
    <w:p w14:paraId="13DB71C1" w14:textId="06B9A64F" w:rsidR="008F51C8" w:rsidRPr="008F51C8" w:rsidRDefault="008F51C8" w:rsidP="00D759B4">
      <w:pPr>
        <w:pStyle w:val="paragraph"/>
        <w:numPr>
          <w:ilvl w:val="0"/>
          <w:numId w:val="56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 xml:space="preserve">Analysis of an </w:t>
      </w:r>
      <w:proofErr w:type="spellStart"/>
      <w:r>
        <w:rPr>
          <w:rStyle w:val="eop"/>
          <w:rFonts w:ascii="Calibri" w:hAnsi="Calibri" w:cs="Calibri"/>
          <w:color w:val="17365D"/>
          <w:sz w:val="22"/>
          <w:szCs w:val="22"/>
        </w:rPr>
        <w:t>MSFVenom</w:t>
      </w:r>
      <w:proofErr w:type="spellEnd"/>
      <w:r>
        <w:rPr>
          <w:rStyle w:val="eop"/>
          <w:rFonts w:ascii="Calibri" w:hAnsi="Calibri" w:cs="Calibri"/>
          <w:color w:val="17365D"/>
          <w:sz w:val="22"/>
          <w:szCs w:val="22"/>
        </w:rPr>
        <w:t xml:space="preserve"> Executable</w:t>
      </w:r>
    </w:p>
    <w:p w14:paraId="126FDF7A" w14:textId="79BA2C80" w:rsidR="008F51C8" w:rsidRPr="008F51C8" w:rsidRDefault="008F51C8" w:rsidP="00D759B4">
      <w:pPr>
        <w:pStyle w:val="paragraph"/>
        <w:numPr>
          <w:ilvl w:val="0"/>
          <w:numId w:val="56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>Analysis of Locky Ransomware</w:t>
      </w:r>
    </w:p>
    <w:p w14:paraId="764A1A5D" w14:textId="71AAF330" w:rsidR="008F51C8" w:rsidRPr="008F459B" w:rsidRDefault="008F51C8" w:rsidP="00D759B4">
      <w:pPr>
        <w:pStyle w:val="paragraph"/>
        <w:numPr>
          <w:ilvl w:val="0"/>
          <w:numId w:val="56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>Creating YARA</w:t>
      </w:r>
      <w:r w:rsidR="008F459B">
        <w:rPr>
          <w:rStyle w:val="eop"/>
          <w:rFonts w:ascii="Calibri" w:hAnsi="Calibri" w:cs="Calibri"/>
          <w:color w:val="17365D"/>
          <w:sz w:val="22"/>
          <w:szCs w:val="22"/>
        </w:rPr>
        <w:t xml:space="preserve"> Rules based on Analysis Results</w:t>
      </w:r>
    </w:p>
    <w:p w14:paraId="46405B31" w14:textId="5CE02A7F" w:rsidR="008F459B" w:rsidRDefault="008F459B" w:rsidP="00D759B4">
      <w:pPr>
        <w:pStyle w:val="paragraph"/>
        <w:numPr>
          <w:ilvl w:val="0"/>
          <w:numId w:val="56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>Final Assessment</w:t>
      </w:r>
    </w:p>
    <w:p w14:paraId="6C6FE9FC" w14:textId="77777777" w:rsidR="00882C20" w:rsidRDefault="00882C20" w:rsidP="00882C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1C705652" w14:textId="59E4C763" w:rsidR="00882C20" w:rsidRDefault="001567C8" w:rsidP="00882C20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sym w:font="Wingdings" w:char="F0AE"/>
      </w: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 xml:space="preserve">  </w:t>
      </w:r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Chapter 4</w:t>
      </w:r>
      <w:r w:rsidR="00F83714">
        <w:t xml:space="preserve">: </w:t>
      </w:r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Traffic Analysis </w:t>
      </w:r>
      <w:r w:rsidR="00882C20">
        <w:rPr>
          <w:rStyle w:val="eop"/>
          <w:rFonts w:ascii="Arial" w:hAnsi="Arial" w:cs="Arial"/>
          <w:color w:val="17365D"/>
          <w:sz w:val="20"/>
          <w:szCs w:val="20"/>
        </w:rPr>
        <w:t> </w:t>
      </w:r>
    </w:p>
    <w:p w14:paraId="1CAC3F50" w14:textId="02C6D93E" w:rsidR="00882C20" w:rsidRDefault="00882C20" w:rsidP="00D759B4">
      <w:pPr>
        <w:pStyle w:val="paragraph"/>
        <w:numPr>
          <w:ilvl w:val="0"/>
          <w:numId w:val="58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Manual Analysis Principles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1705AA65" w14:textId="77777777" w:rsidR="00882C20" w:rsidRDefault="00882C20" w:rsidP="00D759B4">
      <w:pPr>
        <w:pStyle w:val="paragraph"/>
        <w:numPr>
          <w:ilvl w:val="0"/>
          <w:numId w:val="58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Automated Analysis Principles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4F669F5C" w14:textId="77777777" w:rsidR="00882C20" w:rsidRDefault="00882C20" w:rsidP="00D759B4">
      <w:pPr>
        <w:pStyle w:val="paragraph"/>
        <w:numPr>
          <w:ilvl w:val="1"/>
          <w:numId w:val="58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Signatures compared to </w:t>
      </w:r>
      <w:proofErr w:type="gramStart"/>
      <w:r>
        <w:rPr>
          <w:rStyle w:val="normaltextrun"/>
          <w:rFonts w:ascii="Calibri" w:hAnsi="Calibri" w:cs="Calibri"/>
          <w:color w:val="17365D"/>
          <w:sz w:val="22"/>
          <w:szCs w:val="22"/>
        </w:rPr>
        <w:t>Behaviors</w:t>
      </w:r>
      <w:proofErr w:type="gramEnd"/>
      <w:r>
        <w:rPr>
          <w:rStyle w:val="normaltextrun"/>
          <w:rFonts w:ascii="Calibri" w:hAnsi="Calibri" w:cs="Calibri"/>
          <w:color w:val="17365D"/>
          <w:sz w:val="22"/>
          <w:szCs w:val="22"/>
        </w:rPr>
        <w:t>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2EFC6EE1" w14:textId="76F44245" w:rsidR="00882C20" w:rsidRDefault="00882C20" w:rsidP="00D759B4">
      <w:pPr>
        <w:pStyle w:val="paragraph"/>
        <w:numPr>
          <w:ilvl w:val="0"/>
          <w:numId w:val="58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Application Protocols Analysis Principles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25367B24" w14:textId="6FF6BDF2" w:rsidR="00882C20" w:rsidRPr="009A3D91" w:rsidRDefault="00882C20" w:rsidP="00D759B4">
      <w:pPr>
        <w:pStyle w:val="paragraph"/>
        <w:numPr>
          <w:ilvl w:val="0"/>
          <w:numId w:val="58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Networking Forensics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67E1D55D" w14:textId="77777777" w:rsidR="009A3D91" w:rsidRDefault="009A3D91" w:rsidP="009A3D91">
      <w:pPr>
        <w:pStyle w:val="paragraph"/>
        <w:spacing w:before="0" w:beforeAutospacing="0" w:after="0" w:afterAutospacing="0"/>
        <w:ind w:left="2160"/>
        <w:textAlignment w:val="baseline"/>
        <w:rPr>
          <w:rFonts w:ascii="Calibri" w:hAnsi="Calibri" w:cs="Calibri"/>
          <w:sz w:val="22"/>
          <w:szCs w:val="22"/>
        </w:rPr>
      </w:pPr>
    </w:p>
    <w:p w14:paraId="361EDFE8" w14:textId="0432A8D9" w:rsidR="00882C20" w:rsidRPr="00325664" w:rsidRDefault="00B768E6" w:rsidP="008F459B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rial" w:hAnsi="Arial" w:cs="Arial"/>
          <w:b/>
          <w:bCs/>
          <w:color w:val="17365D"/>
          <w:sz w:val="20"/>
          <w:szCs w:val="20"/>
        </w:rPr>
      </w:pP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sym w:font="Wingdings" w:char="F0AE"/>
      </w: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 xml:space="preserve">  </w:t>
      </w:r>
      <w:r w:rsidR="008F459B" w:rsidRPr="00325664"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>Chapter 4</w:t>
      </w:r>
      <w:r w:rsidR="009A3D91" w:rsidRPr="00325664"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 xml:space="preserve"> Labs</w:t>
      </w:r>
      <w:r w:rsidR="00F83714">
        <w:t xml:space="preserve">: </w:t>
      </w:r>
      <w:r w:rsidR="009A3D91" w:rsidRPr="00325664"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>Traffic Analysis</w:t>
      </w:r>
      <w:r w:rsidR="00882C20" w:rsidRPr="00325664"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> </w:t>
      </w:r>
    </w:p>
    <w:p w14:paraId="247D7FD5" w14:textId="7AAE8A2F" w:rsidR="009A3D91" w:rsidRPr="009A3D91" w:rsidRDefault="009A3D91" w:rsidP="00D759B4">
      <w:pPr>
        <w:pStyle w:val="paragraph"/>
        <w:numPr>
          <w:ilvl w:val="0"/>
          <w:numId w:val="59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 xml:space="preserve">Traffic Analysis of </w:t>
      </w:r>
      <w:r w:rsidR="00FD2DC2">
        <w:rPr>
          <w:rStyle w:val="eop"/>
          <w:rFonts w:ascii="Calibri" w:hAnsi="Calibri" w:cs="Calibri"/>
          <w:color w:val="17365D"/>
          <w:sz w:val="22"/>
          <w:szCs w:val="22"/>
        </w:rPr>
        <w:t>a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 xml:space="preserve"> Website Defacement Attack</w:t>
      </w:r>
    </w:p>
    <w:p w14:paraId="572E7027" w14:textId="3ABDAE36" w:rsidR="009A3D91" w:rsidRPr="00FD2DC2" w:rsidRDefault="00FD2DC2" w:rsidP="00D759B4">
      <w:pPr>
        <w:pStyle w:val="paragraph"/>
        <w:numPr>
          <w:ilvl w:val="0"/>
          <w:numId w:val="59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 xml:space="preserve">Traffic Analysis Based on </w:t>
      </w:r>
      <w:r w:rsidR="003530E4">
        <w:rPr>
          <w:rStyle w:val="eop"/>
          <w:rFonts w:ascii="Calibri" w:hAnsi="Calibri" w:cs="Calibri"/>
          <w:color w:val="17365D"/>
          <w:sz w:val="22"/>
          <w:szCs w:val="22"/>
        </w:rPr>
        <w:t>IDS Alerts</w:t>
      </w:r>
    </w:p>
    <w:p w14:paraId="139074BC" w14:textId="00B1D481" w:rsidR="00FD2DC2" w:rsidRDefault="003530E4" w:rsidP="00D759B4">
      <w:pPr>
        <w:pStyle w:val="paragraph"/>
        <w:numPr>
          <w:ilvl w:val="0"/>
          <w:numId w:val="59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Traffic Analysis of a </w:t>
      </w:r>
      <w:proofErr w:type="spellStart"/>
      <w:r>
        <w:rPr>
          <w:rFonts w:ascii="Calibri" w:hAnsi="Calibri" w:cs="Calibri"/>
          <w:sz w:val="22"/>
          <w:szCs w:val="22"/>
        </w:rPr>
        <w:t>ZLoader</w:t>
      </w:r>
      <w:proofErr w:type="spellEnd"/>
      <w:r>
        <w:rPr>
          <w:rFonts w:ascii="Calibri" w:hAnsi="Calibri" w:cs="Calibri"/>
          <w:sz w:val="22"/>
          <w:szCs w:val="22"/>
        </w:rPr>
        <w:t xml:space="preserve"> Delivery Attempt</w:t>
      </w:r>
    </w:p>
    <w:p w14:paraId="4132181A" w14:textId="23EA9B35" w:rsidR="00325664" w:rsidRDefault="00325664" w:rsidP="00D759B4">
      <w:pPr>
        <w:pStyle w:val="paragraph"/>
        <w:numPr>
          <w:ilvl w:val="0"/>
          <w:numId w:val="59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Bonus: Find the Backdoor!!!</w:t>
      </w:r>
    </w:p>
    <w:p w14:paraId="1723DA45" w14:textId="77777777" w:rsidR="00882C20" w:rsidRDefault="00882C20" w:rsidP="008F45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</w:pPr>
    </w:p>
    <w:p w14:paraId="59809A3A" w14:textId="3C16B7B0" w:rsidR="00882C20" w:rsidRDefault="001567C8" w:rsidP="00882C20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sym w:font="Wingdings" w:char="F0AE"/>
      </w: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 xml:space="preserve">  </w:t>
      </w:r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Chapter 5</w:t>
      </w:r>
      <w:r w:rsidR="00F83714">
        <w:t xml:space="preserve">: </w:t>
      </w:r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 xml:space="preserve">Assessing the </w:t>
      </w:r>
      <w:r w:rsidR="00571AE9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C</w:t>
      </w:r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 xml:space="preserve">urrent </w:t>
      </w:r>
      <w:r w:rsidR="00571AE9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S</w:t>
      </w:r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 xml:space="preserve">tate of </w:t>
      </w:r>
      <w:r w:rsidR="00571AE9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D</w:t>
      </w:r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efense with the </w:t>
      </w:r>
      <w:r w:rsidR="00571AE9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O</w:t>
      </w:r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rganization </w:t>
      </w:r>
      <w:r w:rsidR="00882C20">
        <w:rPr>
          <w:rStyle w:val="eop"/>
          <w:rFonts w:ascii="Arial" w:hAnsi="Arial" w:cs="Arial"/>
          <w:color w:val="17365D"/>
          <w:sz w:val="20"/>
          <w:szCs w:val="20"/>
        </w:rPr>
        <w:t> </w:t>
      </w:r>
    </w:p>
    <w:p w14:paraId="35A97FD5" w14:textId="28A7F350" w:rsidR="00882C20" w:rsidRDefault="00882C20" w:rsidP="00D759B4">
      <w:pPr>
        <w:pStyle w:val="paragraph"/>
        <w:numPr>
          <w:ilvl w:val="0"/>
          <w:numId w:val="60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Network Architecture and Monitoring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4299E346" w14:textId="77777777" w:rsidR="00882C20" w:rsidRDefault="00882C20" w:rsidP="00D759B4">
      <w:pPr>
        <w:pStyle w:val="paragraph"/>
        <w:numPr>
          <w:ilvl w:val="0"/>
          <w:numId w:val="60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Endpoint Architecture and Monitoring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2CBDEC0F" w14:textId="3A1DAA89" w:rsidR="00882C20" w:rsidRPr="00571AE9" w:rsidRDefault="00882C20" w:rsidP="00D759B4">
      <w:pPr>
        <w:pStyle w:val="paragraph"/>
        <w:numPr>
          <w:ilvl w:val="0"/>
          <w:numId w:val="60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Automation, Improvement, and continuous monitoring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3D54E3C8" w14:textId="77777777" w:rsidR="00571AE9" w:rsidRDefault="00571AE9" w:rsidP="00D57A48">
      <w:pPr>
        <w:pStyle w:val="paragraph"/>
        <w:spacing w:before="0" w:beforeAutospacing="0" w:after="0" w:afterAutospacing="0"/>
        <w:ind w:left="2160"/>
        <w:textAlignment w:val="baseline"/>
        <w:rPr>
          <w:rFonts w:ascii="Calibri" w:hAnsi="Calibri" w:cs="Calibri"/>
          <w:sz w:val="22"/>
          <w:szCs w:val="22"/>
        </w:rPr>
      </w:pPr>
    </w:p>
    <w:p w14:paraId="6634A5B8" w14:textId="47919F4D" w:rsidR="00325664" w:rsidRDefault="00B768E6" w:rsidP="00571AE9">
      <w:pPr>
        <w:pStyle w:val="paragraph"/>
        <w:spacing w:before="0" w:beforeAutospacing="0" w:after="0" w:afterAutospacing="0"/>
        <w:ind w:left="360"/>
        <w:textAlignment w:val="baseline"/>
        <w:rPr>
          <w:rFonts w:ascii="Arial" w:hAnsi="Arial" w:cs="Arial"/>
          <w:b/>
          <w:bCs/>
          <w:color w:val="374063"/>
          <w:sz w:val="20"/>
          <w:szCs w:val="20"/>
        </w:rPr>
      </w:pPr>
      <w:r>
        <w:rPr>
          <w:rFonts w:ascii="Arial" w:hAnsi="Arial" w:cs="Arial"/>
          <w:b/>
          <w:bCs/>
          <w:color w:val="374063"/>
          <w:sz w:val="20"/>
          <w:szCs w:val="20"/>
        </w:rPr>
        <w:sym w:font="Wingdings" w:char="F0AE"/>
      </w:r>
      <w:r>
        <w:rPr>
          <w:rFonts w:ascii="Arial" w:hAnsi="Arial" w:cs="Arial"/>
          <w:b/>
          <w:bCs/>
          <w:color w:val="374063"/>
          <w:sz w:val="20"/>
          <w:szCs w:val="20"/>
        </w:rPr>
        <w:t xml:space="preserve">  </w:t>
      </w:r>
      <w:r w:rsidR="00571AE9" w:rsidRPr="00571AE9">
        <w:rPr>
          <w:rFonts w:ascii="Arial" w:hAnsi="Arial" w:cs="Arial"/>
          <w:b/>
          <w:bCs/>
          <w:color w:val="374063"/>
          <w:sz w:val="20"/>
          <w:szCs w:val="20"/>
        </w:rPr>
        <w:t>Chapter 5 Labs</w:t>
      </w:r>
      <w:r w:rsidR="00F83714">
        <w:t xml:space="preserve">: </w:t>
      </w:r>
      <w:r w:rsidR="00571AE9" w:rsidRPr="00571AE9">
        <w:rPr>
          <w:rFonts w:ascii="Arial" w:hAnsi="Arial" w:cs="Arial"/>
          <w:b/>
          <w:bCs/>
          <w:color w:val="374063"/>
          <w:sz w:val="20"/>
          <w:szCs w:val="20"/>
        </w:rPr>
        <w:t>Assessing the Current State of Defense within the Organization</w:t>
      </w:r>
    </w:p>
    <w:p w14:paraId="2C3645E2" w14:textId="12B3F2A6" w:rsidR="00D57A48" w:rsidRPr="00D57A48" w:rsidRDefault="00D57A48" w:rsidP="00D759B4">
      <w:pPr>
        <w:pStyle w:val="paragraph"/>
        <w:numPr>
          <w:ilvl w:val="0"/>
          <w:numId w:val="61"/>
        </w:numPr>
        <w:spacing w:before="0" w:beforeAutospacing="0" w:after="0" w:afterAutospacing="0"/>
        <w:textAlignment w:val="baseline"/>
        <w:rPr>
          <w:rFonts w:ascii="Arial" w:hAnsi="Arial" w:cs="Arial"/>
          <w:color w:val="374063"/>
          <w:sz w:val="20"/>
          <w:szCs w:val="20"/>
        </w:rPr>
      </w:pPr>
      <w:r w:rsidRPr="00D57A48">
        <w:rPr>
          <w:rFonts w:ascii="Arial" w:hAnsi="Arial" w:cs="Arial"/>
          <w:color w:val="374063"/>
          <w:sz w:val="20"/>
          <w:szCs w:val="20"/>
        </w:rPr>
        <w:t>Configuring a Firewall</w:t>
      </w:r>
    </w:p>
    <w:p w14:paraId="1C7073E4" w14:textId="433ABABC" w:rsidR="00D57A48" w:rsidRPr="00D57A48" w:rsidRDefault="00D57A48" w:rsidP="00D759B4">
      <w:pPr>
        <w:pStyle w:val="paragraph"/>
        <w:numPr>
          <w:ilvl w:val="0"/>
          <w:numId w:val="61"/>
        </w:numPr>
        <w:spacing w:before="0" w:beforeAutospacing="0" w:after="0" w:afterAutospacing="0"/>
        <w:textAlignment w:val="baseline"/>
        <w:rPr>
          <w:rFonts w:ascii="Arial" w:hAnsi="Arial" w:cs="Arial"/>
          <w:color w:val="374063"/>
          <w:sz w:val="20"/>
          <w:szCs w:val="20"/>
        </w:rPr>
      </w:pPr>
      <w:r w:rsidRPr="00D57A48">
        <w:rPr>
          <w:rFonts w:ascii="Arial" w:hAnsi="Arial" w:cs="Arial"/>
          <w:color w:val="374063"/>
          <w:sz w:val="20"/>
          <w:szCs w:val="20"/>
        </w:rPr>
        <w:t>Configuring SIEM</w:t>
      </w:r>
    </w:p>
    <w:p w14:paraId="3F1A9FEE" w14:textId="1DAF473A" w:rsidR="00D57A48" w:rsidRPr="00D57A48" w:rsidRDefault="00D57A48" w:rsidP="00D759B4">
      <w:pPr>
        <w:pStyle w:val="paragraph"/>
        <w:numPr>
          <w:ilvl w:val="0"/>
          <w:numId w:val="61"/>
        </w:numPr>
        <w:spacing w:before="0" w:beforeAutospacing="0" w:after="0" w:afterAutospacing="0"/>
        <w:textAlignment w:val="baseline"/>
        <w:rPr>
          <w:rFonts w:ascii="Arial" w:hAnsi="Arial" w:cs="Arial"/>
          <w:color w:val="374063"/>
          <w:sz w:val="20"/>
          <w:szCs w:val="20"/>
        </w:rPr>
      </w:pPr>
      <w:r w:rsidRPr="00D57A48">
        <w:rPr>
          <w:rFonts w:ascii="Arial" w:hAnsi="Arial" w:cs="Arial"/>
          <w:color w:val="374063"/>
          <w:sz w:val="20"/>
          <w:szCs w:val="20"/>
        </w:rPr>
        <w:t>Configuring IPDS</w:t>
      </w:r>
    </w:p>
    <w:p w14:paraId="684C3E01" w14:textId="03D181A6" w:rsidR="00D57A48" w:rsidRPr="00D57A48" w:rsidRDefault="00D57A48" w:rsidP="00D759B4">
      <w:pPr>
        <w:pStyle w:val="paragraph"/>
        <w:numPr>
          <w:ilvl w:val="0"/>
          <w:numId w:val="61"/>
        </w:numPr>
        <w:spacing w:before="0" w:beforeAutospacing="0" w:after="0" w:afterAutospacing="0"/>
        <w:textAlignment w:val="baseline"/>
        <w:rPr>
          <w:rFonts w:ascii="Arial" w:hAnsi="Arial" w:cs="Arial"/>
          <w:color w:val="374063"/>
          <w:sz w:val="20"/>
          <w:szCs w:val="20"/>
        </w:rPr>
      </w:pPr>
      <w:r w:rsidRPr="00D57A48">
        <w:rPr>
          <w:rFonts w:ascii="Arial" w:hAnsi="Arial" w:cs="Arial"/>
          <w:color w:val="374063"/>
          <w:sz w:val="20"/>
          <w:szCs w:val="20"/>
        </w:rPr>
        <w:t>Upgrading Detection/Protection Capabilities</w:t>
      </w:r>
    </w:p>
    <w:p w14:paraId="0D15D751" w14:textId="77777777" w:rsidR="00882C20" w:rsidRDefault="00882C20" w:rsidP="00882C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19F1E611" w14:textId="653F3912" w:rsidR="00882C20" w:rsidRDefault="001567C8" w:rsidP="00882C20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sym w:font="Wingdings" w:char="F0AE"/>
      </w: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 xml:space="preserve">  </w:t>
      </w:r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Chapter 6</w:t>
      </w:r>
      <w:r w:rsidR="00F83714">
        <w:t xml:space="preserve">: </w:t>
      </w:r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Leveraging SIEM for Advanced Analytics </w:t>
      </w:r>
      <w:r w:rsidR="00882C20">
        <w:rPr>
          <w:rStyle w:val="eop"/>
          <w:rFonts w:ascii="Arial" w:hAnsi="Arial" w:cs="Arial"/>
          <w:color w:val="17365D"/>
          <w:sz w:val="20"/>
          <w:szCs w:val="20"/>
        </w:rPr>
        <w:t> </w:t>
      </w:r>
    </w:p>
    <w:p w14:paraId="7013D105" w14:textId="4FD8BD0F" w:rsidR="00882C20" w:rsidRDefault="00882C20" w:rsidP="00D759B4">
      <w:pPr>
        <w:pStyle w:val="paragraph"/>
        <w:numPr>
          <w:ilvl w:val="0"/>
          <w:numId w:val="63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Architectural Benefits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4346AB85" w14:textId="77777777" w:rsidR="00882C20" w:rsidRDefault="00882C20" w:rsidP="00D759B4">
      <w:pPr>
        <w:pStyle w:val="paragraph"/>
        <w:numPr>
          <w:ilvl w:val="0"/>
          <w:numId w:val="63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Profiling and Baselining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092EED27" w14:textId="45DF0EC2" w:rsidR="00882C20" w:rsidRPr="00366B02" w:rsidRDefault="00882C20" w:rsidP="00D759B4">
      <w:pPr>
        <w:pStyle w:val="paragraph"/>
        <w:numPr>
          <w:ilvl w:val="0"/>
          <w:numId w:val="63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Advanced Analytics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19461400" w14:textId="77777777" w:rsidR="00366B02" w:rsidRPr="00B768E6" w:rsidRDefault="00366B02" w:rsidP="00366B02">
      <w:pPr>
        <w:pStyle w:val="paragraph"/>
        <w:spacing w:before="0" w:beforeAutospacing="0" w:after="0" w:afterAutospacing="0"/>
        <w:ind w:left="252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4965180B" w14:textId="7407F7F7" w:rsidR="00B768E6" w:rsidRPr="00366B02" w:rsidRDefault="00366B02" w:rsidP="008F782D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rial" w:hAnsi="Arial" w:cs="Arial"/>
          <w:b/>
          <w:bCs/>
          <w:color w:val="17365D"/>
          <w:sz w:val="20"/>
          <w:szCs w:val="20"/>
        </w:rPr>
      </w:pP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sym w:font="Wingdings" w:char="F0AE"/>
      </w: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 xml:space="preserve">  </w:t>
      </w:r>
      <w:r w:rsidR="008F782D" w:rsidRPr="00366B02"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>Chapter 6 Labs</w:t>
      </w:r>
      <w:r w:rsidR="00F83714">
        <w:t xml:space="preserve">: </w:t>
      </w: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>L</w:t>
      </w:r>
      <w:r w:rsidR="008F782D" w:rsidRPr="00366B02"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>everaging SIEM for Advanced Analytics</w:t>
      </w:r>
    </w:p>
    <w:p w14:paraId="6A3670CB" w14:textId="55435139" w:rsidR="008F782D" w:rsidRPr="008F782D" w:rsidRDefault="008F782D" w:rsidP="00D759B4">
      <w:pPr>
        <w:pStyle w:val="paragraph"/>
        <w:numPr>
          <w:ilvl w:val="0"/>
          <w:numId w:val="64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>Deploying Agent</w:t>
      </w:r>
    </w:p>
    <w:p w14:paraId="128FDE5D" w14:textId="49C2716F" w:rsidR="008F782D" w:rsidRPr="00366B02" w:rsidRDefault="008F782D" w:rsidP="00D759B4">
      <w:pPr>
        <w:pStyle w:val="paragraph"/>
        <w:numPr>
          <w:ilvl w:val="0"/>
          <w:numId w:val="64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 xml:space="preserve">Implementing User Behavior Analytics through Machine </w:t>
      </w:r>
      <w:r w:rsidR="00366B02">
        <w:rPr>
          <w:rStyle w:val="eop"/>
          <w:rFonts w:ascii="Calibri" w:hAnsi="Calibri" w:cs="Calibri"/>
          <w:color w:val="17365D"/>
          <w:sz w:val="22"/>
          <w:szCs w:val="22"/>
        </w:rPr>
        <w:t>Learning</w:t>
      </w:r>
    </w:p>
    <w:p w14:paraId="438688CA" w14:textId="09EC35F8" w:rsidR="00366B02" w:rsidRDefault="00366B02" w:rsidP="00D759B4">
      <w:pPr>
        <w:pStyle w:val="paragraph"/>
        <w:numPr>
          <w:ilvl w:val="0"/>
          <w:numId w:val="64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>Simulate an Attack and Analyze Alerts</w:t>
      </w:r>
    </w:p>
    <w:p w14:paraId="684CB0DB" w14:textId="77777777" w:rsidR="00882C20" w:rsidRDefault="00882C20" w:rsidP="00882C2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40A6B6A1" w14:textId="77777777" w:rsidR="00CF0D30" w:rsidRDefault="00CF0D30" w:rsidP="00882C20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rial" w:hAnsi="Arial" w:cs="Arial"/>
          <w:b/>
          <w:bCs/>
          <w:color w:val="17365D"/>
          <w:sz w:val="20"/>
          <w:szCs w:val="20"/>
        </w:rPr>
      </w:pPr>
    </w:p>
    <w:p w14:paraId="15AC32E1" w14:textId="77777777" w:rsidR="00CF0D30" w:rsidRDefault="00CF0D30" w:rsidP="00882C20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rial" w:hAnsi="Arial" w:cs="Arial"/>
          <w:b/>
          <w:bCs/>
          <w:color w:val="17365D"/>
          <w:sz w:val="20"/>
          <w:szCs w:val="20"/>
        </w:rPr>
      </w:pPr>
    </w:p>
    <w:p w14:paraId="538F1E07" w14:textId="77777777" w:rsidR="00CF0D30" w:rsidRDefault="00CF0D30" w:rsidP="00882C20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rial" w:hAnsi="Arial" w:cs="Arial"/>
          <w:b/>
          <w:bCs/>
          <w:color w:val="17365D"/>
          <w:sz w:val="20"/>
          <w:szCs w:val="20"/>
        </w:rPr>
      </w:pPr>
    </w:p>
    <w:p w14:paraId="28CD3AE0" w14:textId="77777777" w:rsidR="00CF0D30" w:rsidRDefault="00CF0D30" w:rsidP="00882C20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rial" w:hAnsi="Arial" w:cs="Arial"/>
          <w:b/>
          <w:bCs/>
          <w:color w:val="17365D"/>
          <w:sz w:val="20"/>
          <w:szCs w:val="20"/>
        </w:rPr>
      </w:pPr>
    </w:p>
    <w:p w14:paraId="2E6A1F74" w14:textId="77777777" w:rsidR="00CF0D30" w:rsidRDefault="00CF0D30" w:rsidP="00882C20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rial" w:hAnsi="Arial" w:cs="Arial"/>
          <w:b/>
          <w:bCs/>
          <w:color w:val="17365D"/>
          <w:sz w:val="20"/>
          <w:szCs w:val="20"/>
        </w:rPr>
      </w:pPr>
    </w:p>
    <w:p w14:paraId="58A1A8D8" w14:textId="77777777" w:rsidR="00CF0D30" w:rsidRDefault="00CF0D30" w:rsidP="00882C20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rial" w:hAnsi="Arial" w:cs="Arial"/>
          <w:b/>
          <w:bCs/>
          <w:color w:val="17365D"/>
          <w:sz w:val="20"/>
          <w:szCs w:val="20"/>
        </w:rPr>
      </w:pPr>
    </w:p>
    <w:p w14:paraId="79C7DCFD" w14:textId="77777777" w:rsidR="00CF0D30" w:rsidRDefault="00CF0D30" w:rsidP="00882C20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rial" w:hAnsi="Arial" w:cs="Arial"/>
          <w:b/>
          <w:bCs/>
          <w:color w:val="17365D"/>
          <w:sz w:val="20"/>
          <w:szCs w:val="20"/>
        </w:rPr>
      </w:pPr>
    </w:p>
    <w:p w14:paraId="57F7C70F" w14:textId="77777777" w:rsidR="00CF0D30" w:rsidRDefault="00CF0D30" w:rsidP="00882C20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rial" w:hAnsi="Arial" w:cs="Arial"/>
          <w:b/>
          <w:bCs/>
          <w:color w:val="17365D"/>
          <w:sz w:val="20"/>
          <w:szCs w:val="20"/>
        </w:rPr>
      </w:pPr>
    </w:p>
    <w:p w14:paraId="6129AA88" w14:textId="0375C449" w:rsidR="00882C20" w:rsidRDefault="001567C8" w:rsidP="00882C20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sym w:font="Wingdings" w:char="F0AE"/>
      </w: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 xml:space="preserve">  </w:t>
      </w:r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Chapter 7</w:t>
      </w:r>
      <w:r w:rsidR="00F83714">
        <w:t xml:space="preserve">: </w:t>
      </w:r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 xml:space="preserve">Defeating the Red Team with Purple Team </w:t>
      </w:r>
      <w:proofErr w:type="gramStart"/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tactics</w:t>
      </w:r>
      <w:proofErr w:type="gramEnd"/>
      <w:r w:rsidR="00882C20">
        <w:rPr>
          <w:rStyle w:val="normaltextrun"/>
          <w:rFonts w:ascii="Arial" w:hAnsi="Arial" w:cs="Arial"/>
          <w:b/>
          <w:bCs/>
          <w:color w:val="17365D"/>
          <w:sz w:val="20"/>
          <w:szCs w:val="20"/>
        </w:rPr>
        <w:t> </w:t>
      </w:r>
      <w:r w:rsidR="00882C20">
        <w:rPr>
          <w:rStyle w:val="eop"/>
          <w:rFonts w:ascii="Arial" w:hAnsi="Arial" w:cs="Arial"/>
          <w:color w:val="17365D"/>
          <w:sz w:val="20"/>
          <w:szCs w:val="20"/>
        </w:rPr>
        <w:t> </w:t>
      </w:r>
    </w:p>
    <w:p w14:paraId="16800F9B" w14:textId="77777777" w:rsidR="00882C20" w:rsidRDefault="00882C20" w:rsidP="00D759B4">
      <w:pPr>
        <w:pStyle w:val="paragraph"/>
        <w:numPr>
          <w:ilvl w:val="0"/>
          <w:numId w:val="65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 xml:space="preserve">Penetration Testing with full </w:t>
      </w:r>
      <w:proofErr w:type="gramStart"/>
      <w:r>
        <w:rPr>
          <w:rStyle w:val="normaltextrun"/>
          <w:rFonts w:ascii="Calibri" w:hAnsi="Calibri" w:cs="Calibri"/>
          <w:color w:val="17365D"/>
          <w:sz w:val="22"/>
          <w:szCs w:val="22"/>
        </w:rPr>
        <w:t>knowledge</w:t>
      </w:r>
      <w:proofErr w:type="gramEnd"/>
      <w:r>
        <w:rPr>
          <w:rStyle w:val="normaltextrun"/>
          <w:rFonts w:ascii="Calibri" w:hAnsi="Calibri" w:cs="Calibri"/>
          <w:color w:val="17365D"/>
          <w:sz w:val="22"/>
          <w:szCs w:val="22"/>
        </w:rPr>
        <w:t>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49E36BE0" w14:textId="77777777" w:rsidR="00882C20" w:rsidRDefault="00882C20" w:rsidP="00D759B4">
      <w:pPr>
        <w:pStyle w:val="paragraph"/>
        <w:numPr>
          <w:ilvl w:val="1"/>
          <w:numId w:val="65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Reconnaissance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34AE3D8D" w14:textId="77777777" w:rsidR="00882C20" w:rsidRDefault="00882C20" w:rsidP="00D759B4">
      <w:pPr>
        <w:pStyle w:val="paragraph"/>
        <w:numPr>
          <w:ilvl w:val="1"/>
          <w:numId w:val="65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Scanning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1B7C2783" w14:textId="77777777" w:rsidR="00882C20" w:rsidRDefault="00882C20" w:rsidP="00D759B4">
      <w:pPr>
        <w:pStyle w:val="paragraph"/>
        <w:numPr>
          <w:ilvl w:val="1"/>
          <w:numId w:val="65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Enumeration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0504858A" w14:textId="77777777" w:rsidR="00882C20" w:rsidRDefault="00882C20" w:rsidP="00D759B4">
      <w:pPr>
        <w:pStyle w:val="paragraph"/>
        <w:numPr>
          <w:ilvl w:val="1"/>
          <w:numId w:val="65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Exploitation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1983B469" w14:textId="137CAAE4" w:rsidR="00882C20" w:rsidRPr="006D0B77" w:rsidRDefault="00882C20" w:rsidP="00D759B4">
      <w:pPr>
        <w:pStyle w:val="paragraph"/>
        <w:numPr>
          <w:ilvl w:val="1"/>
          <w:numId w:val="65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17365D"/>
          <w:sz w:val="22"/>
          <w:szCs w:val="22"/>
        </w:rPr>
        <w:t>Lateral Movement </w:t>
      </w:r>
      <w:r>
        <w:rPr>
          <w:rStyle w:val="eop"/>
          <w:rFonts w:ascii="Calibri" w:hAnsi="Calibri" w:cs="Calibri"/>
          <w:color w:val="17365D"/>
          <w:sz w:val="22"/>
          <w:szCs w:val="22"/>
        </w:rPr>
        <w:t> </w:t>
      </w:r>
    </w:p>
    <w:p w14:paraId="51C13753" w14:textId="77777777" w:rsidR="00D759B4" w:rsidRDefault="00D759B4" w:rsidP="00D759B4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17365D"/>
          <w:sz w:val="22"/>
          <w:szCs w:val="22"/>
        </w:rPr>
      </w:pPr>
    </w:p>
    <w:p w14:paraId="0E94D23E" w14:textId="19F02592" w:rsidR="00E43399" w:rsidRPr="00FF4E5E" w:rsidRDefault="00D759B4" w:rsidP="00D759B4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rial" w:hAnsi="Arial" w:cs="Arial"/>
          <w:b/>
          <w:bCs/>
          <w:color w:val="17365D"/>
          <w:sz w:val="20"/>
          <w:szCs w:val="20"/>
        </w:rPr>
      </w:pP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sym w:font="Wingdings" w:char="F0AE"/>
      </w:r>
      <w:r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 xml:space="preserve">  </w:t>
      </w:r>
      <w:r w:rsidR="006D0B77" w:rsidRPr="00FF4E5E"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>Chapt</w:t>
      </w:r>
      <w:r w:rsidR="00E43399"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>er</w:t>
      </w:r>
      <w:r w:rsidR="006D0B77" w:rsidRPr="00FF4E5E"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 xml:space="preserve"> 7 Labs</w:t>
      </w:r>
      <w:r w:rsidR="00F83714">
        <w:t xml:space="preserve">: </w:t>
      </w:r>
      <w:r w:rsidR="006D0B77" w:rsidRPr="00FF4E5E">
        <w:rPr>
          <w:rStyle w:val="eop"/>
          <w:rFonts w:ascii="Arial" w:hAnsi="Arial" w:cs="Arial"/>
          <w:b/>
          <w:bCs/>
          <w:color w:val="17365D"/>
          <w:sz w:val="20"/>
          <w:szCs w:val="20"/>
        </w:rPr>
        <w:t>Defeating the Red Team with Purple Team Tactics</w:t>
      </w:r>
    </w:p>
    <w:p w14:paraId="77E6755B" w14:textId="7F26AD7E" w:rsidR="006D0B77" w:rsidRPr="00FF4E5E" w:rsidRDefault="00FF4E5E" w:rsidP="00D759B4">
      <w:pPr>
        <w:pStyle w:val="paragraph"/>
        <w:numPr>
          <w:ilvl w:val="0"/>
          <w:numId w:val="65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>Configuring Defensive Systems</w:t>
      </w:r>
    </w:p>
    <w:p w14:paraId="3D849769" w14:textId="61ADC9BB" w:rsidR="00FF4E5E" w:rsidRPr="00FF4E5E" w:rsidRDefault="00FF4E5E" w:rsidP="00D759B4">
      <w:pPr>
        <w:pStyle w:val="paragraph"/>
        <w:numPr>
          <w:ilvl w:val="0"/>
          <w:numId w:val="65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>Purple Team Testing</w:t>
      </w:r>
    </w:p>
    <w:p w14:paraId="6320E72B" w14:textId="130A115C" w:rsidR="00FF4E5E" w:rsidRPr="00FF4E5E" w:rsidRDefault="00FF4E5E" w:rsidP="00D759B4">
      <w:pPr>
        <w:pStyle w:val="paragraph"/>
        <w:numPr>
          <w:ilvl w:val="0"/>
          <w:numId w:val="65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>Mitigation</w:t>
      </w:r>
    </w:p>
    <w:p w14:paraId="0448B1FE" w14:textId="78AC1C55" w:rsidR="00FF4E5E" w:rsidRDefault="00FF4E5E" w:rsidP="00D759B4">
      <w:pPr>
        <w:pStyle w:val="paragraph"/>
        <w:numPr>
          <w:ilvl w:val="0"/>
          <w:numId w:val="65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color w:val="17365D"/>
          <w:sz w:val="22"/>
          <w:szCs w:val="22"/>
        </w:rPr>
        <w:t xml:space="preserve">Bypass Anti-Virus and LSASS Patch through edited </w:t>
      </w:r>
      <w:proofErr w:type="spellStart"/>
      <w:proofErr w:type="gramStart"/>
      <w:r>
        <w:rPr>
          <w:rStyle w:val="eop"/>
          <w:rFonts w:ascii="Calibri" w:hAnsi="Calibri" w:cs="Calibri"/>
          <w:color w:val="17365D"/>
          <w:sz w:val="22"/>
          <w:szCs w:val="22"/>
        </w:rPr>
        <w:t>Mimikatz</w:t>
      </w:r>
      <w:proofErr w:type="spellEnd"/>
      <w:proofErr w:type="gramEnd"/>
    </w:p>
    <w:p w14:paraId="165568BE" w14:textId="77777777" w:rsidR="00C23030" w:rsidRPr="00C23030" w:rsidRDefault="00C23030" w:rsidP="00C23030">
      <w:pPr>
        <w:tabs>
          <w:tab w:val="left" w:pos="6495"/>
        </w:tabs>
      </w:pPr>
    </w:p>
    <w:sectPr w:rsidR="00C23030" w:rsidRPr="00C23030" w:rsidSect="000B0CD2">
      <w:headerReference w:type="default" r:id="rId19"/>
      <w:footerReference w:type="default" r:id="rId20"/>
      <w:pgSz w:w="12240" w:h="15840"/>
      <w:pgMar w:top="17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6F1A0" w14:textId="77777777" w:rsidR="000B0CD2" w:rsidRDefault="000B0CD2" w:rsidP="00EA48B5">
      <w:pPr>
        <w:spacing w:after="0" w:line="240" w:lineRule="auto"/>
      </w:pPr>
      <w:r>
        <w:separator/>
      </w:r>
    </w:p>
  </w:endnote>
  <w:endnote w:type="continuationSeparator" w:id="0">
    <w:p w14:paraId="30154696" w14:textId="77777777" w:rsidR="000B0CD2" w:rsidRDefault="000B0CD2" w:rsidP="00EA4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Bold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CB29A" w14:textId="77777777" w:rsidR="00EA48B5" w:rsidRPr="00EA48B5" w:rsidRDefault="00F27700" w:rsidP="00EA48B5">
    <w:pPr>
      <w:pStyle w:val="Footer"/>
      <w:jc w:val="right"/>
      <w:rPr>
        <w:color w:val="374063"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4B3F525" wp14:editId="66D07843">
              <wp:simplePos x="0" y="0"/>
              <wp:positionH relativeFrom="column">
                <wp:posOffset>657225</wp:posOffset>
              </wp:positionH>
              <wp:positionV relativeFrom="paragraph">
                <wp:posOffset>126365</wp:posOffset>
              </wp:positionV>
              <wp:extent cx="4905375" cy="238125"/>
              <wp:effectExtent l="0" t="0" r="9525" b="952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5375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6666F2B" w14:textId="77777777" w:rsidR="00F27700" w:rsidRPr="007A2A7F" w:rsidRDefault="00000000">
                          <w:pPr>
                            <w:rPr>
                              <w:rFonts w:ascii="Arial" w:hAnsi="Arial" w:cs="Arial"/>
                              <w:color w:val="374063"/>
                              <w:lang w:val="es-ES"/>
                            </w:rPr>
                          </w:pPr>
                          <w:r>
                            <w:fldChar w:fldCharType="begin"/>
                          </w:r>
                          <w:r w:rsidRPr="00CF0D30">
                            <w:rPr>
                              <w:lang w:val="es-ES"/>
                            </w:rPr>
                            <w:instrText>HYPERLINK "http://www.mile2.com"</w:instrText>
                          </w:r>
                          <w:r>
                            <w:fldChar w:fldCharType="separate"/>
                          </w:r>
                          <w:r w:rsidR="00D94FB4" w:rsidRPr="007A2A7F">
                            <w:rPr>
                              <w:rStyle w:val="Hyperlink"/>
                              <w:rFonts w:ascii="Arial" w:hAnsi="Arial" w:cs="Arial"/>
                              <w:sz w:val="20"/>
                              <w:szCs w:val="20"/>
                              <w:lang w:val="es-ES"/>
                            </w:rPr>
                            <w:t>www.mile2.com</w:t>
                          </w:r>
                          <w:r>
                            <w:rPr>
                              <w:rStyle w:val="Hyperlink"/>
                              <w:rFonts w:ascii="Arial" w:hAnsi="Arial" w:cs="Arial"/>
                              <w:sz w:val="20"/>
                              <w:szCs w:val="20"/>
                              <w:lang w:val="es-ES"/>
                            </w:rPr>
                            <w:fldChar w:fldCharType="end"/>
                          </w:r>
                          <w:r w:rsidR="00F27700" w:rsidRPr="007A2A7F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  <w:lang w:val="es-ES"/>
                            </w:rPr>
                            <w:tab/>
                          </w:r>
                          <w:r w:rsidR="00F27700" w:rsidRPr="007A2A7F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  <w:lang w:val="es-ES"/>
                            </w:rPr>
                            <w:tab/>
                            <w:t xml:space="preserve">10213 </w:t>
                          </w:r>
                          <w:proofErr w:type="spellStart"/>
                          <w:r w:rsidR="00F27700" w:rsidRPr="007A2A7F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  <w:lang w:val="es-ES"/>
                            </w:rPr>
                            <w:t>Wilsky</w:t>
                          </w:r>
                          <w:proofErr w:type="spellEnd"/>
                          <w:r w:rsidR="00F27700" w:rsidRPr="007A2A7F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 w:rsidR="00F27700" w:rsidRPr="007A2A7F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  <w:lang w:val="es-ES"/>
                            </w:rPr>
                            <w:t>Blvd</w:t>
                          </w:r>
                          <w:proofErr w:type="spellEnd"/>
                          <w:r w:rsidR="00F27700" w:rsidRPr="007A2A7F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  <w:lang w:val="es-ES"/>
                            </w:rPr>
                            <w:t>, Tampa, FL 33625</w:t>
                          </w:r>
                          <w:r w:rsidR="00F27700" w:rsidRPr="007A2A7F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  <w:lang w:val="es-ES"/>
                            </w:rPr>
                            <w:tab/>
                            <w:t xml:space="preserve">    813-920-6779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B3F52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2" type="#_x0000_t202" style="position:absolute;left:0;text-align:left;margin-left:51.75pt;margin-top:9.95pt;width:386.2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" fillcolor="white [3201]" stroked="f" strokeweight=".5pt">
              <v:textbox>
                <w:txbxContent>
                  <w:p w14:paraId="66666F2B" w14:textId="77777777" w:rsidR="00F27700" w:rsidRPr="007A2A7F" w:rsidRDefault="00000000">
                    <w:pPr>
                      <w:rPr>
                        <w:rFonts w:ascii="Arial" w:hAnsi="Arial" w:cs="Arial"/>
                        <w:color w:val="374063"/>
                        <w:lang w:val="es-ES"/>
                      </w:rPr>
                    </w:pPr>
                    <w:r>
                      <w:fldChar w:fldCharType="begin"/>
                    </w:r>
                    <w:r w:rsidRPr="00CF0D30">
                      <w:rPr>
                        <w:lang w:val="es-ES"/>
                      </w:rPr>
                      <w:instrText>HYPERLINK "http://www.mile2.com"</w:instrText>
                    </w:r>
                    <w:r>
                      <w:fldChar w:fldCharType="separate"/>
                    </w:r>
                    <w:r w:rsidR="00D94FB4" w:rsidRPr="007A2A7F">
                      <w:rPr>
                        <w:rStyle w:val="Hyperlink"/>
                        <w:rFonts w:ascii="Arial" w:hAnsi="Arial" w:cs="Arial"/>
                        <w:sz w:val="20"/>
                        <w:szCs w:val="20"/>
                        <w:lang w:val="es-ES"/>
                      </w:rPr>
                      <w:t>www.mile2.com</w:t>
                    </w:r>
                    <w:r>
                      <w:rPr>
                        <w:rStyle w:val="Hyperlink"/>
                        <w:rFonts w:ascii="Arial" w:hAnsi="Arial" w:cs="Arial"/>
                        <w:sz w:val="20"/>
                        <w:szCs w:val="20"/>
                        <w:lang w:val="es-ES"/>
                      </w:rPr>
                      <w:fldChar w:fldCharType="end"/>
                    </w:r>
                    <w:r w:rsidR="00F27700" w:rsidRPr="007A2A7F">
                      <w:rPr>
                        <w:rFonts w:ascii="Arial" w:hAnsi="Arial" w:cs="Arial"/>
                        <w:color w:val="374063"/>
                        <w:sz w:val="20"/>
                        <w:szCs w:val="20"/>
                        <w:lang w:val="es-ES"/>
                      </w:rPr>
                      <w:tab/>
                    </w:r>
                    <w:r w:rsidR="00F27700" w:rsidRPr="007A2A7F">
                      <w:rPr>
                        <w:rFonts w:ascii="Arial" w:hAnsi="Arial" w:cs="Arial"/>
                        <w:color w:val="374063"/>
                        <w:sz w:val="20"/>
                        <w:szCs w:val="20"/>
                        <w:lang w:val="es-ES"/>
                      </w:rPr>
                      <w:tab/>
                      <w:t xml:space="preserve">10213 </w:t>
                    </w:r>
                    <w:proofErr w:type="spellStart"/>
                    <w:r w:rsidR="00F27700" w:rsidRPr="007A2A7F">
                      <w:rPr>
                        <w:rFonts w:ascii="Arial" w:hAnsi="Arial" w:cs="Arial"/>
                        <w:color w:val="374063"/>
                        <w:sz w:val="20"/>
                        <w:szCs w:val="20"/>
                        <w:lang w:val="es-ES"/>
                      </w:rPr>
                      <w:t>Wilsky</w:t>
                    </w:r>
                    <w:proofErr w:type="spellEnd"/>
                    <w:r w:rsidR="00F27700" w:rsidRPr="007A2A7F">
                      <w:rPr>
                        <w:rFonts w:ascii="Arial" w:hAnsi="Arial" w:cs="Arial"/>
                        <w:color w:val="374063"/>
                        <w:sz w:val="20"/>
                        <w:szCs w:val="20"/>
                        <w:lang w:val="es-ES"/>
                      </w:rPr>
                      <w:t xml:space="preserve"> </w:t>
                    </w:r>
                    <w:proofErr w:type="spellStart"/>
                    <w:r w:rsidR="00F27700" w:rsidRPr="007A2A7F">
                      <w:rPr>
                        <w:rFonts w:ascii="Arial" w:hAnsi="Arial" w:cs="Arial"/>
                        <w:color w:val="374063"/>
                        <w:sz w:val="20"/>
                        <w:szCs w:val="20"/>
                        <w:lang w:val="es-ES"/>
                      </w:rPr>
                      <w:t>Blvd</w:t>
                    </w:r>
                    <w:proofErr w:type="spellEnd"/>
                    <w:r w:rsidR="00F27700" w:rsidRPr="007A2A7F">
                      <w:rPr>
                        <w:rFonts w:ascii="Arial" w:hAnsi="Arial" w:cs="Arial"/>
                        <w:color w:val="374063"/>
                        <w:sz w:val="20"/>
                        <w:szCs w:val="20"/>
                        <w:lang w:val="es-ES"/>
                      </w:rPr>
                      <w:t>, Tampa, FL 33625</w:t>
                    </w:r>
                    <w:r w:rsidR="00F27700" w:rsidRPr="007A2A7F">
                      <w:rPr>
                        <w:rFonts w:ascii="Arial" w:hAnsi="Arial" w:cs="Arial"/>
                        <w:color w:val="374063"/>
                        <w:sz w:val="20"/>
                        <w:szCs w:val="20"/>
                        <w:lang w:val="es-ES"/>
                      </w:rPr>
                      <w:tab/>
                      <w:t xml:space="preserve">    813-920-6779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A28ACA" wp14:editId="04B3492B">
              <wp:simplePos x="0" y="0"/>
              <wp:positionH relativeFrom="column">
                <wp:posOffset>-542925</wp:posOffset>
              </wp:positionH>
              <wp:positionV relativeFrom="paragraph">
                <wp:posOffset>-207010</wp:posOffset>
              </wp:positionV>
              <wp:extent cx="857250" cy="71437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71437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28F5C043" w14:textId="77777777" w:rsidR="00EA48B5" w:rsidRDefault="00EA48B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28ACA" id="Text Box 8" o:spid="_x0000_s1063" type="#_x0000_t202" style="position:absolute;left:0;text-align:left;margin-left:-42.75pt;margin-top:-16.3pt;width:67.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" stroked="f" strokeweight=".5pt">
              <v:fill r:id="rId2" o:title="" recolor="t" rotate="t" type="frame"/>
              <v:textbox>
                <w:txbxContent>
                  <w:p w14:paraId="28F5C043" w14:textId="77777777" w:rsidR="00EA48B5" w:rsidRDefault="00EA48B5"/>
                </w:txbxContent>
              </v:textbox>
            </v:shape>
          </w:pict>
        </mc:Fallback>
      </mc:AlternateContent>
    </w:r>
    <w:r w:rsidR="00EA48B5"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0AABAB" wp14:editId="4D68B00A">
              <wp:simplePos x="0" y="0"/>
              <wp:positionH relativeFrom="page">
                <wp:align>left</wp:align>
              </wp:positionH>
              <wp:positionV relativeFrom="paragraph">
                <wp:posOffset>-311785</wp:posOffset>
              </wp:positionV>
              <wp:extent cx="7762875" cy="76200"/>
              <wp:effectExtent l="0" t="0" r="9525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76200"/>
                      </a:xfrm>
                      <a:prstGeom prst="rect">
                        <a:avLst/>
                      </a:prstGeom>
                      <a:solidFill>
                        <a:srgbClr val="37406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FAA0CC" id="Rectangle 9" o:spid="_x0000_s1026" style="position:absolute;margin-left:0;margin-top:-24.55pt;width:611.25pt;height:6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" fillcolor="#374063" stroked="f" strokeweight="1pt">
              <w10:wrap anchorx="page"/>
            </v:rect>
          </w:pict>
        </mc:Fallback>
      </mc:AlternateContent>
    </w:r>
    <w:r w:rsidR="00EA48B5">
      <w:rPr>
        <w:color w:val="4472C4" w:themeColor="accent1"/>
      </w:rPr>
      <w:t xml:space="preserve"> </w:t>
    </w:r>
    <w:r w:rsidR="00EA48B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 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</w:t>
    </w:r>
    <w:r w:rsidR="00EA48B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</w:t>
    </w:r>
    <w:r w:rsidR="00EA48B5" w:rsidRPr="00EA48B5">
      <w:rPr>
        <w:rFonts w:asciiTheme="majorHAnsi" w:eastAsiaTheme="majorEastAsia" w:hAnsiTheme="majorHAnsi" w:cstheme="majorBidi"/>
        <w:color w:val="374063"/>
        <w:sz w:val="20"/>
        <w:szCs w:val="20"/>
      </w:rPr>
      <w:t xml:space="preserve">pg. </w:t>
    </w:r>
    <w:r w:rsidR="00EA48B5" w:rsidRPr="00EA48B5">
      <w:rPr>
        <w:rFonts w:eastAsiaTheme="minorEastAsia"/>
        <w:color w:val="374063"/>
        <w:sz w:val="20"/>
        <w:szCs w:val="20"/>
      </w:rPr>
      <w:fldChar w:fldCharType="begin"/>
    </w:r>
    <w:r w:rsidR="00EA48B5" w:rsidRPr="00EA48B5">
      <w:rPr>
        <w:color w:val="374063"/>
        <w:sz w:val="20"/>
        <w:szCs w:val="20"/>
      </w:rPr>
      <w:instrText xml:space="preserve"> PAGE    \* MERGEFORMAT </w:instrText>
    </w:r>
    <w:r w:rsidR="00EA48B5" w:rsidRPr="00EA48B5">
      <w:rPr>
        <w:rFonts w:eastAsiaTheme="minorEastAsia"/>
        <w:color w:val="374063"/>
        <w:sz w:val="20"/>
        <w:szCs w:val="20"/>
      </w:rPr>
      <w:fldChar w:fldCharType="separate"/>
    </w:r>
    <w:r w:rsidR="00EA48B5" w:rsidRPr="00EA48B5">
      <w:rPr>
        <w:rFonts w:asciiTheme="majorHAnsi" w:eastAsiaTheme="majorEastAsia" w:hAnsiTheme="majorHAnsi" w:cstheme="majorBidi"/>
        <w:noProof/>
        <w:color w:val="374063"/>
        <w:sz w:val="20"/>
        <w:szCs w:val="20"/>
      </w:rPr>
      <w:t>2</w:t>
    </w:r>
    <w:r w:rsidR="00EA48B5" w:rsidRPr="00EA48B5">
      <w:rPr>
        <w:rFonts w:asciiTheme="majorHAnsi" w:eastAsiaTheme="majorEastAsia" w:hAnsiTheme="majorHAnsi" w:cstheme="majorBidi"/>
        <w:noProof/>
        <w:color w:val="374063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5D413" w14:textId="77777777" w:rsidR="000B0CD2" w:rsidRDefault="000B0CD2" w:rsidP="00EA48B5">
      <w:pPr>
        <w:spacing w:after="0" w:line="240" w:lineRule="auto"/>
      </w:pPr>
      <w:r>
        <w:separator/>
      </w:r>
    </w:p>
  </w:footnote>
  <w:footnote w:type="continuationSeparator" w:id="0">
    <w:p w14:paraId="379BC112" w14:textId="77777777" w:rsidR="000B0CD2" w:rsidRDefault="000B0CD2" w:rsidP="00EA4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0FAFA" w14:textId="0B4F64E8" w:rsidR="00EA48B5" w:rsidRDefault="00EB45D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FDEC83B" wp14:editId="1868D529">
              <wp:simplePos x="0" y="0"/>
              <wp:positionH relativeFrom="column">
                <wp:posOffset>1871663</wp:posOffset>
              </wp:positionH>
              <wp:positionV relativeFrom="paragraph">
                <wp:posOffset>-9525</wp:posOffset>
              </wp:positionV>
              <wp:extent cx="4902200" cy="438150"/>
              <wp:effectExtent l="0" t="0" r="0" b="0"/>
              <wp:wrapNone/>
              <wp:docPr id="1706868281" name="Text Box 17068682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220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F44031" w14:textId="77777777" w:rsidR="00EB45D0" w:rsidRPr="009A5591" w:rsidRDefault="00EB45D0" w:rsidP="00EB45D0">
                          <w:pPr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 xml:space="preserve">C)CSA: </w:t>
                          </w:r>
                          <w:r w:rsidRPr="009A5591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>Certified Cybersecurity Analyst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FDEC83B" id="_x0000_t202" coordsize="21600,21600" o:spt="202" path="m,l,21600r21600,l21600,xe">
              <v:stroke joinstyle="miter"/>
              <v:path gradientshapeok="t" o:connecttype="rect"/>
            </v:shapetype>
            <v:shape id="Text Box 1706868281" o:spid="_x0000_s1059" type="#_x0000_t202" style="position:absolute;margin-left:147.4pt;margin-top:-.75pt;width:386pt;height:34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" filled="f" stroked="f" strokeweight=".5pt">
              <v:textbox>
                <w:txbxContent>
                  <w:p w14:paraId="4EF44031" w14:textId="77777777" w:rsidR="00EB45D0" w:rsidRPr="009A5591" w:rsidRDefault="00EB45D0" w:rsidP="00EB45D0">
                    <w:pPr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 xml:space="preserve">C)CSA: </w:t>
                    </w:r>
                    <w:r w:rsidRPr="009A5591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>Certified Cybersecurity Analyst</w:t>
                    </w:r>
                  </w:p>
                </w:txbxContent>
              </v:textbox>
            </v:shape>
          </w:pict>
        </mc:Fallback>
      </mc:AlternateContent>
    </w:r>
    <w:r w:rsidR="00F27700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9D4BF9" wp14:editId="05AF6D7B">
              <wp:simplePos x="0" y="0"/>
              <wp:positionH relativeFrom="column">
                <wp:posOffset>-657225</wp:posOffset>
              </wp:positionH>
              <wp:positionV relativeFrom="paragraph">
                <wp:posOffset>-276225</wp:posOffset>
              </wp:positionV>
              <wp:extent cx="1400175" cy="592953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592953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44363F48" w14:textId="77777777" w:rsidR="00F27700" w:rsidRDefault="00F27700" w:rsidP="00F277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9D4BF9" id="Text Box 5" o:spid="_x0000_s1060" type="#_x0000_t202" style="position:absolute;margin-left:-51.75pt;margin-top:-21.75pt;width:110.25pt;height:4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" stroked="f" strokeweight=".5pt">
              <v:fill r:id="rId2" o:title="" recolor="t" rotate="t" type="frame"/>
              <v:textbox>
                <w:txbxContent>
                  <w:p w14:paraId="44363F48" w14:textId="77777777" w:rsidR="00F27700" w:rsidRDefault="00F27700" w:rsidP="00F27700"/>
                </w:txbxContent>
              </v:textbox>
            </v:shape>
          </w:pict>
        </mc:Fallback>
      </mc:AlternateContent>
    </w:r>
    <w:r w:rsidR="00F2770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A62EB7" wp14:editId="625AFAD2">
              <wp:simplePos x="0" y="0"/>
              <wp:positionH relativeFrom="page">
                <wp:align>left</wp:align>
              </wp:positionH>
              <wp:positionV relativeFrom="paragraph">
                <wp:posOffset>-438150</wp:posOffset>
              </wp:positionV>
              <wp:extent cx="7753350" cy="9334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933450"/>
                      </a:xfrm>
                      <a:prstGeom prst="rect">
                        <a:avLst/>
                      </a:prstGeom>
                      <a:solidFill>
                        <a:srgbClr val="37406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6D63D96" id="Rectangle 10" o:spid="_x0000_s1026" style="position:absolute;margin-left:0;margin-top:-34.5pt;width:610.5pt;height:73.5pt;z-index:25166233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" fillcolor="#374063" stroked="f" strokeweight="1pt">
              <w10:wrap anchorx="page"/>
            </v:rect>
          </w:pict>
        </mc:Fallback>
      </mc:AlternateContent>
    </w:r>
  </w:p>
  <w:p w14:paraId="38C8F567" w14:textId="77777777" w:rsidR="00EA48B5" w:rsidRDefault="00F2770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7552A0C" wp14:editId="793AED71">
              <wp:simplePos x="0" y="0"/>
              <wp:positionH relativeFrom="page">
                <wp:align>right</wp:align>
              </wp:positionH>
              <wp:positionV relativeFrom="paragraph">
                <wp:posOffset>313690</wp:posOffset>
              </wp:positionV>
              <wp:extent cx="7772400" cy="1238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12382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119150C0" w14:textId="77777777" w:rsidR="00F27700" w:rsidRDefault="00F27700" w:rsidP="00F277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552A0C" id="Text Box 3" o:spid="_x0000_s1061" type="#_x0000_t202" style="position:absolute;margin-left:560.8pt;margin-top:24.7pt;width:612pt;height:9.75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" stroked="f" strokeweight=".5pt">
              <v:fill r:id="rId4" o:title="" recolor="t" rotate="t" type="frame"/>
              <v:textbox>
                <w:txbxContent>
                  <w:p w14:paraId="119150C0" w14:textId="77777777" w:rsidR="00F27700" w:rsidRDefault="00F27700" w:rsidP="00F27700"/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651E6"/>
    <w:multiLevelType w:val="multilevel"/>
    <w:tmpl w:val="46988CE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3056D3"/>
    <w:multiLevelType w:val="hybridMultilevel"/>
    <w:tmpl w:val="47BEBD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2A4968"/>
    <w:multiLevelType w:val="hybridMultilevel"/>
    <w:tmpl w:val="CB7AA9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3269FC"/>
    <w:multiLevelType w:val="multilevel"/>
    <w:tmpl w:val="6EEA752A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E74FAF"/>
    <w:multiLevelType w:val="hybridMultilevel"/>
    <w:tmpl w:val="59AA4B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563A27"/>
    <w:multiLevelType w:val="hybridMultilevel"/>
    <w:tmpl w:val="6254B65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656ECB"/>
    <w:multiLevelType w:val="multilevel"/>
    <w:tmpl w:val="52BA0CF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434209"/>
    <w:multiLevelType w:val="multilevel"/>
    <w:tmpl w:val="431035D4"/>
    <w:lvl w:ilvl="0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3960"/>
        </w:tabs>
        <w:ind w:left="39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4680"/>
        </w:tabs>
        <w:ind w:left="46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6120"/>
        </w:tabs>
        <w:ind w:left="61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6840"/>
        </w:tabs>
        <w:ind w:left="68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8" w15:restartNumberingAfterBreak="0">
    <w:nsid w:val="124A4427"/>
    <w:multiLevelType w:val="multilevel"/>
    <w:tmpl w:val="91B2CBBC"/>
    <w:lvl w:ilvl="0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3960"/>
        </w:tabs>
        <w:ind w:left="39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4680"/>
        </w:tabs>
        <w:ind w:left="46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6120"/>
        </w:tabs>
        <w:ind w:left="61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6840"/>
        </w:tabs>
        <w:ind w:left="68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9" w15:restartNumberingAfterBreak="0">
    <w:nsid w:val="174B52FA"/>
    <w:multiLevelType w:val="multilevel"/>
    <w:tmpl w:val="1B26FE3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960F6B"/>
    <w:multiLevelType w:val="multilevel"/>
    <w:tmpl w:val="8FC29622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17365D"/>
      </w:rPr>
    </w:lvl>
    <w:lvl w:ilvl="2">
      <w:start w:val="1"/>
      <w:numFmt w:val="lowerLetter"/>
      <w:lvlText w:val="%3."/>
      <w:lvlJc w:val="right"/>
      <w:pPr>
        <w:tabs>
          <w:tab w:val="num" w:pos="2160"/>
        </w:tabs>
        <w:ind w:left="2160" w:hanging="360"/>
      </w:pPr>
      <w:rPr>
        <w:rFonts w:ascii="Calibri" w:eastAsia="Times New Roman" w:hAnsi="Calibri" w:cs="Calibri"/>
      </w:r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BF6F1C"/>
    <w:multiLevelType w:val="hybridMultilevel"/>
    <w:tmpl w:val="67B4D434"/>
    <w:lvl w:ilvl="0" w:tplc="C43E1378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17365D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9C562BD"/>
    <w:multiLevelType w:val="hybridMultilevel"/>
    <w:tmpl w:val="66482DB8"/>
    <w:lvl w:ilvl="0" w:tplc="1916C1D4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1A4A51A8"/>
    <w:multiLevelType w:val="hybridMultilevel"/>
    <w:tmpl w:val="B2E800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A4E4B01"/>
    <w:multiLevelType w:val="hybridMultilevel"/>
    <w:tmpl w:val="AFE8F014"/>
    <w:lvl w:ilvl="0" w:tplc="23605D5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155145"/>
    <w:multiLevelType w:val="hybridMultilevel"/>
    <w:tmpl w:val="06BE02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15C7A36"/>
    <w:multiLevelType w:val="hybridMultilevel"/>
    <w:tmpl w:val="7F788C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7D5E5A"/>
    <w:multiLevelType w:val="multilevel"/>
    <w:tmpl w:val="D760080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2D8614D"/>
    <w:multiLevelType w:val="hybridMultilevel"/>
    <w:tmpl w:val="05D04B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52C516A"/>
    <w:multiLevelType w:val="hybridMultilevel"/>
    <w:tmpl w:val="CD6079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53D4568"/>
    <w:multiLevelType w:val="multilevel"/>
    <w:tmpl w:val="D4F423A0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7E112F1"/>
    <w:multiLevelType w:val="multilevel"/>
    <w:tmpl w:val="B6A43352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8DA7FF2"/>
    <w:multiLevelType w:val="multilevel"/>
    <w:tmpl w:val="60DC55AA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9AF6693"/>
    <w:multiLevelType w:val="multilevel"/>
    <w:tmpl w:val="C556004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E5818DD"/>
    <w:multiLevelType w:val="multilevel"/>
    <w:tmpl w:val="35A0AC6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10A0EF3"/>
    <w:multiLevelType w:val="multilevel"/>
    <w:tmpl w:val="61DC8C7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11B263B"/>
    <w:multiLevelType w:val="hybridMultilevel"/>
    <w:tmpl w:val="D6E81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7A5123"/>
    <w:multiLevelType w:val="multilevel"/>
    <w:tmpl w:val="C35AD6C4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9524BC5"/>
    <w:multiLevelType w:val="hybridMultilevel"/>
    <w:tmpl w:val="2D00B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CB6C9E"/>
    <w:multiLevelType w:val="hybridMultilevel"/>
    <w:tmpl w:val="EDCEBBDA"/>
    <w:lvl w:ilvl="0" w:tplc="3560ECB2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17365D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BD47D8C"/>
    <w:multiLevelType w:val="multilevel"/>
    <w:tmpl w:val="75FCB75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D3C6E55"/>
    <w:multiLevelType w:val="multilevel"/>
    <w:tmpl w:val="28746862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04C5BE7"/>
    <w:multiLevelType w:val="multilevel"/>
    <w:tmpl w:val="D74E712A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0995ED8"/>
    <w:multiLevelType w:val="multilevel"/>
    <w:tmpl w:val="8F46E3C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1CD2A00"/>
    <w:multiLevelType w:val="multilevel"/>
    <w:tmpl w:val="05A6FA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2020B1D"/>
    <w:multiLevelType w:val="hybridMultilevel"/>
    <w:tmpl w:val="F88471B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6" w15:restartNumberingAfterBreak="0">
    <w:nsid w:val="44622562"/>
    <w:multiLevelType w:val="multilevel"/>
    <w:tmpl w:val="D360906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5784F05"/>
    <w:multiLevelType w:val="hybridMultilevel"/>
    <w:tmpl w:val="72A22F32"/>
    <w:lvl w:ilvl="0" w:tplc="398895DA">
      <w:start w:val="1"/>
      <w:numFmt w:val="lowerLetter"/>
      <w:lvlText w:val="%1."/>
      <w:lvlJc w:val="left"/>
      <w:pPr>
        <w:ind w:left="2520" w:hanging="360"/>
      </w:pPr>
      <w:rPr>
        <w:rFonts w:hint="default"/>
        <w:color w:val="17365D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8" w15:restartNumberingAfterBreak="0">
    <w:nsid w:val="479A24B4"/>
    <w:multiLevelType w:val="hybridMultilevel"/>
    <w:tmpl w:val="7E6681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49B01A5E"/>
    <w:multiLevelType w:val="multilevel"/>
    <w:tmpl w:val="58CCF43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AE27F37"/>
    <w:multiLevelType w:val="multilevel"/>
    <w:tmpl w:val="742E8FE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CA10C5B"/>
    <w:multiLevelType w:val="multilevel"/>
    <w:tmpl w:val="7D908C0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F750C32"/>
    <w:multiLevelType w:val="multilevel"/>
    <w:tmpl w:val="9C5AABC2"/>
    <w:lvl w:ilvl="0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3960"/>
        </w:tabs>
        <w:ind w:left="39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4680"/>
        </w:tabs>
        <w:ind w:left="46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6120"/>
        </w:tabs>
        <w:ind w:left="61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6840"/>
        </w:tabs>
        <w:ind w:left="68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43" w15:restartNumberingAfterBreak="0">
    <w:nsid w:val="53DD0AD7"/>
    <w:multiLevelType w:val="multilevel"/>
    <w:tmpl w:val="0298C1CA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4587F71"/>
    <w:multiLevelType w:val="hybridMultilevel"/>
    <w:tmpl w:val="BF00DE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54E231C2"/>
    <w:multiLevelType w:val="multilevel"/>
    <w:tmpl w:val="2474CE3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62A3EDA"/>
    <w:multiLevelType w:val="multilevel"/>
    <w:tmpl w:val="FE1AF64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6391D8A"/>
    <w:multiLevelType w:val="multilevel"/>
    <w:tmpl w:val="C4187DAA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E901165"/>
    <w:multiLevelType w:val="multilevel"/>
    <w:tmpl w:val="22E64CB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0E445A2"/>
    <w:multiLevelType w:val="hybridMultilevel"/>
    <w:tmpl w:val="652A6CB4"/>
    <w:lvl w:ilvl="0" w:tplc="D7183AE8">
      <w:numFmt w:val="bullet"/>
      <w:lvlText w:val="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10D0C5E"/>
    <w:multiLevelType w:val="multilevel"/>
    <w:tmpl w:val="6542F29E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24F41B8"/>
    <w:multiLevelType w:val="hybridMultilevel"/>
    <w:tmpl w:val="085878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632139CA"/>
    <w:multiLevelType w:val="hybridMultilevel"/>
    <w:tmpl w:val="681EDFE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63807A41"/>
    <w:multiLevelType w:val="hybridMultilevel"/>
    <w:tmpl w:val="38A6A232"/>
    <w:lvl w:ilvl="0" w:tplc="90FA5766">
      <w:start w:val="1"/>
      <w:numFmt w:val="lowerLetter"/>
      <w:lvlText w:val="%1."/>
      <w:lvlJc w:val="left"/>
      <w:pPr>
        <w:ind w:left="2520" w:hanging="360"/>
      </w:pPr>
      <w:rPr>
        <w:rFonts w:hint="default"/>
        <w:color w:val="17365D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4" w15:restartNumberingAfterBreak="0">
    <w:nsid w:val="6A227430"/>
    <w:multiLevelType w:val="multilevel"/>
    <w:tmpl w:val="5D4CB0D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07F1199"/>
    <w:multiLevelType w:val="multilevel"/>
    <w:tmpl w:val="8C2E31F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08D133A"/>
    <w:multiLevelType w:val="multilevel"/>
    <w:tmpl w:val="942E3B3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3DE61DE"/>
    <w:multiLevelType w:val="multilevel"/>
    <w:tmpl w:val="273EC340"/>
    <w:lvl w:ilvl="0">
      <w:start w:val="3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3960"/>
        </w:tabs>
        <w:ind w:left="39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4680"/>
        </w:tabs>
        <w:ind w:left="46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6120"/>
        </w:tabs>
        <w:ind w:left="61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6840"/>
        </w:tabs>
        <w:ind w:left="68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58" w15:restartNumberingAfterBreak="0">
    <w:nsid w:val="746A48A2"/>
    <w:multiLevelType w:val="hybridMultilevel"/>
    <w:tmpl w:val="91141E7E"/>
    <w:lvl w:ilvl="0" w:tplc="9E6E767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714092E"/>
    <w:multiLevelType w:val="multilevel"/>
    <w:tmpl w:val="A03212A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8B80635"/>
    <w:multiLevelType w:val="multilevel"/>
    <w:tmpl w:val="ABB861A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8E41FAE"/>
    <w:multiLevelType w:val="multilevel"/>
    <w:tmpl w:val="33ACC85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A4862E4"/>
    <w:multiLevelType w:val="multilevel"/>
    <w:tmpl w:val="386A9E1E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E49135A"/>
    <w:multiLevelType w:val="hybridMultilevel"/>
    <w:tmpl w:val="18024E6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7E6375BB"/>
    <w:multiLevelType w:val="multilevel"/>
    <w:tmpl w:val="9E20CFB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7F8F6E5F"/>
    <w:multiLevelType w:val="multilevel"/>
    <w:tmpl w:val="13B8D75C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FCA4384"/>
    <w:multiLevelType w:val="multilevel"/>
    <w:tmpl w:val="A2648870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760612887">
    <w:abstractNumId w:val="26"/>
  </w:num>
  <w:num w:numId="2" w16cid:durableId="26033451">
    <w:abstractNumId w:val="14"/>
  </w:num>
  <w:num w:numId="3" w16cid:durableId="1530795598">
    <w:abstractNumId w:val="58"/>
  </w:num>
  <w:num w:numId="4" w16cid:durableId="775756662">
    <w:abstractNumId w:val="9"/>
  </w:num>
  <w:num w:numId="5" w16cid:durableId="2009291026">
    <w:abstractNumId w:val="24"/>
  </w:num>
  <w:num w:numId="6" w16cid:durableId="264046567">
    <w:abstractNumId w:val="23"/>
  </w:num>
  <w:num w:numId="7" w16cid:durableId="2052220477">
    <w:abstractNumId w:val="40"/>
  </w:num>
  <w:num w:numId="8" w16cid:durableId="858394260">
    <w:abstractNumId w:val="25"/>
  </w:num>
  <w:num w:numId="9" w16cid:durableId="1398630636">
    <w:abstractNumId w:val="21"/>
  </w:num>
  <w:num w:numId="10" w16cid:durableId="1216887954">
    <w:abstractNumId w:val="66"/>
  </w:num>
  <w:num w:numId="11" w16cid:durableId="2080394792">
    <w:abstractNumId w:val="20"/>
  </w:num>
  <w:num w:numId="12" w16cid:durableId="640115278">
    <w:abstractNumId w:val="50"/>
  </w:num>
  <w:num w:numId="13" w16cid:durableId="1327049015">
    <w:abstractNumId w:val="46"/>
  </w:num>
  <w:num w:numId="14" w16cid:durableId="2135126247">
    <w:abstractNumId w:val="54"/>
  </w:num>
  <w:num w:numId="15" w16cid:durableId="1848669991">
    <w:abstractNumId w:val="56"/>
  </w:num>
  <w:num w:numId="16" w16cid:durableId="1440756558">
    <w:abstractNumId w:val="43"/>
  </w:num>
  <w:num w:numId="17" w16cid:durableId="1454326755">
    <w:abstractNumId w:val="62"/>
  </w:num>
  <w:num w:numId="18" w16cid:durableId="1379237070">
    <w:abstractNumId w:val="55"/>
  </w:num>
  <w:num w:numId="19" w16cid:durableId="617224076">
    <w:abstractNumId w:val="0"/>
  </w:num>
  <w:num w:numId="20" w16cid:durableId="1837766645">
    <w:abstractNumId w:val="32"/>
  </w:num>
  <w:num w:numId="21" w16cid:durableId="1266696595">
    <w:abstractNumId w:val="47"/>
  </w:num>
  <w:num w:numId="22" w16cid:durableId="34699341">
    <w:abstractNumId w:val="45"/>
  </w:num>
  <w:num w:numId="23" w16cid:durableId="1365600184">
    <w:abstractNumId w:val="41"/>
  </w:num>
  <w:num w:numId="24" w16cid:durableId="1955600508">
    <w:abstractNumId w:val="17"/>
  </w:num>
  <w:num w:numId="25" w16cid:durableId="291250553">
    <w:abstractNumId w:val="36"/>
  </w:num>
  <w:num w:numId="26" w16cid:durableId="1798642568">
    <w:abstractNumId w:val="33"/>
  </w:num>
  <w:num w:numId="27" w16cid:durableId="517623341">
    <w:abstractNumId w:val="65"/>
  </w:num>
  <w:num w:numId="28" w16cid:durableId="1417361684">
    <w:abstractNumId w:val="27"/>
  </w:num>
  <w:num w:numId="29" w16cid:durableId="590312522">
    <w:abstractNumId w:val="59"/>
  </w:num>
  <w:num w:numId="30" w16cid:durableId="1620838964">
    <w:abstractNumId w:val="7"/>
  </w:num>
  <w:num w:numId="31" w16cid:durableId="1282540814">
    <w:abstractNumId w:val="6"/>
  </w:num>
  <w:num w:numId="32" w16cid:durableId="1115632676">
    <w:abstractNumId w:val="30"/>
  </w:num>
  <w:num w:numId="33" w16cid:durableId="760419757">
    <w:abstractNumId w:val="57"/>
  </w:num>
  <w:num w:numId="34" w16cid:durableId="1465586913">
    <w:abstractNumId w:val="34"/>
  </w:num>
  <w:num w:numId="35" w16cid:durableId="1765150196">
    <w:abstractNumId w:val="42"/>
  </w:num>
  <w:num w:numId="36" w16cid:durableId="1890720449">
    <w:abstractNumId w:val="60"/>
  </w:num>
  <w:num w:numId="37" w16cid:durableId="1631550609">
    <w:abstractNumId w:val="64"/>
  </w:num>
  <w:num w:numId="38" w16cid:durableId="124012835">
    <w:abstractNumId w:val="8"/>
  </w:num>
  <w:num w:numId="39" w16cid:durableId="422452829">
    <w:abstractNumId w:val="39"/>
  </w:num>
  <w:num w:numId="40" w16cid:durableId="1984574558">
    <w:abstractNumId w:val="61"/>
  </w:num>
  <w:num w:numId="41" w16cid:durableId="415134883">
    <w:abstractNumId w:val="48"/>
  </w:num>
  <w:num w:numId="42" w16cid:durableId="532763910">
    <w:abstractNumId w:val="22"/>
  </w:num>
  <w:num w:numId="43" w16cid:durableId="560598964">
    <w:abstractNumId w:val="3"/>
  </w:num>
  <w:num w:numId="44" w16cid:durableId="1162545508">
    <w:abstractNumId w:val="31"/>
  </w:num>
  <w:num w:numId="45" w16cid:durableId="1622496013">
    <w:abstractNumId w:val="10"/>
  </w:num>
  <w:num w:numId="46" w16cid:durableId="1392195439">
    <w:abstractNumId w:val="11"/>
  </w:num>
  <w:num w:numId="47" w16cid:durableId="163784981">
    <w:abstractNumId w:val="29"/>
  </w:num>
  <w:num w:numId="48" w16cid:durableId="1217086443">
    <w:abstractNumId w:val="37"/>
  </w:num>
  <w:num w:numId="49" w16cid:durableId="314453773">
    <w:abstractNumId w:val="53"/>
  </w:num>
  <w:num w:numId="50" w16cid:durableId="137188826">
    <w:abstractNumId w:val="12"/>
  </w:num>
  <w:num w:numId="51" w16cid:durableId="767430315">
    <w:abstractNumId w:val="51"/>
  </w:num>
  <w:num w:numId="52" w16cid:durableId="1204247805">
    <w:abstractNumId w:val="15"/>
  </w:num>
  <w:num w:numId="53" w16cid:durableId="600064608">
    <w:abstractNumId w:val="18"/>
  </w:num>
  <w:num w:numId="54" w16cid:durableId="477652795">
    <w:abstractNumId w:val="63"/>
  </w:num>
  <w:num w:numId="55" w16cid:durableId="1333070126">
    <w:abstractNumId w:val="44"/>
  </w:num>
  <w:num w:numId="56" w16cid:durableId="1465347873">
    <w:abstractNumId w:val="4"/>
  </w:num>
  <w:num w:numId="57" w16cid:durableId="1407610541">
    <w:abstractNumId w:val="16"/>
  </w:num>
  <w:num w:numId="58" w16cid:durableId="244416258">
    <w:abstractNumId w:val="38"/>
  </w:num>
  <w:num w:numId="59" w16cid:durableId="1112364486">
    <w:abstractNumId w:val="52"/>
  </w:num>
  <w:num w:numId="60" w16cid:durableId="241378803">
    <w:abstractNumId w:val="1"/>
  </w:num>
  <w:num w:numId="61" w16cid:durableId="911625237">
    <w:abstractNumId w:val="2"/>
  </w:num>
  <w:num w:numId="62" w16cid:durableId="2082830855">
    <w:abstractNumId w:val="35"/>
  </w:num>
  <w:num w:numId="63" w16cid:durableId="449015428">
    <w:abstractNumId w:val="5"/>
  </w:num>
  <w:num w:numId="64" w16cid:durableId="1872918616">
    <w:abstractNumId w:val="13"/>
  </w:num>
  <w:num w:numId="65" w16cid:durableId="1768967760">
    <w:abstractNumId w:val="19"/>
  </w:num>
  <w:num w:numId="66" w16cid:durableId="457381006">
    <w:abstractNumId w:val="28"/>
  </w:num>
  <w:num w:numId="67" w16cid:durableId="1066226549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000"/>
    <w:rsid w:val="000208F2"/>
    <w:rsid w:val="00025CEA"/>
    <w:rsid w:val="00043AD7"/>
    <w:rsid w:val="00053692"/>
    <w:rsid w:val="0005711F"/>
    <w:rsid w:val="000655CA"/>
    <w:rsid w:val="0007778E"/>
    <w:rsid w:val="00080EB1"/>
    <w:rsid w:val="000A4A40"/>
    <w:rsid w:val="000B0CD2"/>
    <w:rsid w:val="000B7C31"/>
    <w:rsid w:val="000C54F0"/>
    <w:rsid w:val="000D1F6A"/>
    <w:rsid w:val="000E649C"/>
    <w:rsid w:val="00102F98"/>
    <w:rsid w:val="00116024"/>
    <w:rsid w:val="00123ABE"/>
    <w:rsid w:val="00142983"/>
    <w:rsid w:val="00142F1D"/>
    <w:rsid w:val="001469D6"/>
    <w:rsid w:val="00150965"/>
    <w:rsid w:val="001567C8"/>
    <w:rsid w:val="00164D00"/>
    <w:rsid w:val="0016716D"/>
    <w:rsid w:val="001731DC"/>
    <w:rsid w:val="00190E23"/>
    <w:rsid w:val="001E4957"/>
    <w:rsid w:val="001E6D13"/>
    <w:rsid w:val="00217E23"/>
    <w:rsid w:val="00262F54"/>
    <w:rsid w:val="002A3890"/>
    <w:rsid w:val="002D2F03"/>
    <w:rsid w:val="002E42E8"/>
    <w:rsid w:val="00325664"/>
    <w:rsid w:val="003370DA"/>
    <w:rsid w:val="00345262"/>
    <w:rsid w:val="003530E4"/>
    <w:rsid w:val="00366B02"/>
    <w:rsid w:val="003F43AB"/>
    <w:rsid w:val="004057C1"/>
    <w:rsid w:val="00453FAC"/>
    <w:rsid w:val="00466391"/>
    <w:rsid w:val="00484D25"/>
    <w:rsid w:val="00497C0F"/>
    <w:rsid w:val="004A501C"/>
    <w:rsid w:val="004E1DDE"/>
    <w:rsid w:val="004E3425"/>
    <w:rsid w:val="00503149"/>
    <w:rsid w:val="0054191A"/>
    <w:rsid w:val="005443AF"/>
    <w:rsid w:val="00571AE9"/>
    <w:rsid w:val="005955AE"/>
    <w:rsid w:val="005A29F5"/>
    <w:rsid w:val="005D4C00"/>
    <w:rsid w:val="005D6CF9"/>
    <w:rsid w:val="005F0008"/>
    <w:rsid w:val="005F01F6"/>
    <w:rsid w:val="006102E0"/>
    <w:rsid w:val="006126CE"/>
    <w:rsid w:val="0061569B"/>
    <w:rsid w:val="006365D2"/>
    <w:rsid w:val="006432B7"/>
    <w:rsid w:val="00650503"/>
    <w:rsid w:val="006613E9"/>
    <w:rsid w:val="006B489E"/>
    <w:rsid w:val="006D0B77"/>
    <w:rsid w:val="006D166A"/>
    <w:rsid w:val="006E7246"/>
    <w:rsid w:val="006F3A1A"/>
    <w:rsid w:val="007105A8"/>
    <w:rsid w:val="007259EE"/>
    <w:rsid w:val="00790FA0"/>
    <w:rsid w:val="007A2A7F"/>
    <w:rsid w:val="007A42DF"/>
    <w:rsid w:val="007A4A17"/>
    <w:rsid w:val="00802ECC"/>
    <w:rsid w:val="00823871"/>
    <w:rsid w:val="0085622F"/>
    <w:rsid w:val="0086656A"/>
    <w:rsid w:val="00866AB4"/>
    <w:rsid w:val="00882C20"/>
    <w:rsid w:val="00894C9F"/>
    <w:rsid w:val="008A5DDB"/>
    <w:rsid w:val="008B36CE"/>
    <w:rsid w:val="008D3942"/>
    <w:rsid w:val="008F459B"/>
    <w:rsid w:val="008F51C8"/>
    <w:rsid w:val="008F782D"/>
    <w:rsid w:val="0091127F"/>
    <w:rsid w:val="00912491"/>
    <w:rsid w:val="00933646"/>
    <w:rsid w:val="00934C49"/>
    <w:rsid w:val="00936521"/>
    <w:rsid w:val="00970D36"/>
    <w:rsid w:val="009A3D91"/>
    <w:rsid w:val="009A5591"/>
    <w:rsid w:val="009C15E1"/>
    <w:rsid w:val="009D446D"/>
    <w:rsid w:val="009F1F8F"/>
    <w:rsid w:val="009F5C14"/>
    <w:rsid w:val="00A06FE1"/>
    <w:rsid w:val="00A1010E"/>
    <w:rsid w:val="00A109DF"/>
    <w:rsid w:val="00A450A0"/>
    <w:rsid w:val="00AA4A02"/>
    <w:rsid w:val="00AB0637"/>
    <w:rsid w:val="00AD53E6"/>
    <w:rsid w:val="00AE42C0"/>
    <w:rsid w:val="00B058C5"/>
    <w:rsid w:val="00B06F52"/>
    <w:rsid w:val="00B71DFB"/>
    <w:rsid w:val="00B75E3F"/>
    <w:rsid w:val="00B768E6"/>
    <w:rsid w:val="00B92F2E"/>
    <w:rsid w:val="00B9574E"/>
    <w:rsid w:val="00BD1F3E"/>
    <w:rsid w:val="00BD6000"/>
    <w:rsid w:val="00BE0AEA"/>
    <w:rsid w:val="00C04886"/>
    <w:rsid w:val="00C04CC6"/>
    <w:rsid w:val="00C23030"/>
    <w:rsid w:val="00C33565"/>
    <w:rsid w:val="00C56FFA"/>
    <w:rsid w:val="00C84B5B"/>
    <w:rsid w:val="00C865E0"/>
    <w:rsid w:val="00C871F1"/>
    <w:rsid w:val="00CA568B"/>
    <w:rsid w:val="00CA737D"/>
    <w:rsid w:val="00CC2441"/>
    <w:rsid w:val="00CE0649"/>
    <w:rsid w:val="00CE3FDC"/>
    <w:rsid w:val="00CF0B1D"/>
    <w:rsid w:val="00CF0D30"/>
    <w:rsid w:val="00CF7314"/>
    <w:rsid w:val="00D51E56"/>
    <w:rsid w:val="00D57A48"/>
    <w:rsid w:val="00D759B4"/>
    <w:rsid w:val="00D778FD"/>
    <w:rsid w:val="00D94FB4"/>
    <w:rsid w:val="00DB0720"/>
    <w:rsid w:val="00DB461F"/>
    <w:rsid w:val="00E43399"/>
    <w:rsid w:val="00E9594C"/>
    <w:rsid w:val="00EA48B5"/>
    <w:rsid w:val="00EB45D0"/>
    <w:rsid w:val="00EB6929"/>
    <w:rsid w:val="00EF62EF"/>
    <w:rsid w:val="00F27700"/>
    <w:rsid w:val="00F450F7"/>
    <w:rsid w:val="00F61699"/>
    <w:rsid w:val="00F74BE1"/>
    <w:rsid w:val="00F83714"/>
    <w:rsid w:val="00F86D23"/>
    <w:rsid w:val="00F946BF"/>
    <w:rsid w:val="00FD2DC2"/>
    <w:rsid w:val="00FE4042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B988DC"/>
  <w15:chartTrackingRefBased/>
  <w15:docId w15:val="{A83CA5B9-FEDC-4754-ACA1-A14E0E91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8B5"/>
  </w:style>
  <w:style w:type="paragraph" w:styleId="Footer">
    <w:name w:val="footer"/>
    <w:basedOn w:val="Normal"/>
    <w:link w:val="FooterChar"/>
    <w:uiPriority w:val="99"/>
    <w:unhideWhenUsed/>
    <w:rsid w:val="00EA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8B5"/>
  </w:style>
  <w:style w:type="character" w:styleId="Hyperlink">
    <w:name w:val="Hyperlink"/>
    <w:basedOn w:val="DefaultParagraphFont"/>
    <w:uiPriority w:val="99"/>
    <w:unhideWhenUsed/>
    <w:rsid w:val="00F277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7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86D23"/>
    <w:pPr>
      <w:ind w:left="720"/>
      <w:contextualSpacing/>
    </w:pPr>
  </w:style>
  <w:style w:type="paragraph" w:customStyle="1" w:styleId="paragraph">
    <w:name w:val="paragraph"/>
    <w:basedOn w:val="Normal"/>
    <w:rsid w:val="00882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82C20"/>
  </w:style>
  <w:style w:type="character" w:customStyle="1" w:styleId="eop">
    <w:name w:val="eop"/>
    <w:basedOn w:val="DefaultParagraphFont"/>
    <w:rsid w:val="00882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8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ile2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://www.mile2.com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eam\OneDrive\JJ%20Hope%20Projects\Mile%202\Mile2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Mile2 template.dotx</Template>
  <TotalTime>33</TotalTime>
  <Pages>5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Jagerson</dc:creator>
  <cp:keywords/>
  <dc:description/>
  <cp:lastModifiedBy>Manny Varela</cp:lastModifiedBy>
  <cp:revision>13</cp:revision>
  <cp:lastPrinted>2024-03-13T18:04:00Z</cp:lastPrinted>
  <dcterms:created xsi:type="dcterms:W3CDTF">2020-11-30T15:25:00Z</dcterms:created>
  <dcterms:modified xsi:type="dcterms:W3CDTF">2024-03-13T18:23:00Z</dcterms:modified>
</cp:coreProperties>
</file>