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10D50671" w:rsidR="00EA48B5" w:rsidRDefault="00171E3E" w:rsidP="00EA48B5">
      <w:r>
        <w:rPr>
          <w:noProof/>
        </w:rPr>
        <mc:AlternateContent>
          <mc:Choice Requires="wps">
            <w:drawing>
              <wp:anchor distT="0" distB="0" distL="114300" distR="114300" simplePos="0" relativeHeight="251641856" behindDoc="0" locked="0" layoutInCell="1" allowOverlap="1" wp14:anchorId="4AFF9F60" wp14:editId="3BA009A8">
                <wp:simplePos x="0" y="0"/>
                <wp:positionH relativeFrom="column">
                  <wp:posOffset>-304800</wp:posOffset>
                </wp:positionH>
                <wp:positionV relativeFrom="paragraph">
                  <wp:posOffset>288608</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441E3D41"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4pt;margin-top:22.75pt;width:335pt;height:28.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k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" fillcolor="white [3201]" stroked="f" strokeweight=".5pt">
                <v:textbox>
                  <w:txbxContent>
                    <w:p w14:paraId="5F0F3C94" w14:textId="441E3D41"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457294">
        <w:rPr>
          <w:noProof/>
        </w:rPr>
        <w:drawing>
          <wp:anchor distT="0" distB="0" distL="114300" distR="114300" simplePos="0" relativeHeight="251675648" behindDoc="0" locked="0" layoutInCell="1" allowOverlap="1" wp14:anchorId="6C279446" wp14:editId="3BAF2648">
            <wp:simplePos x="0" y="0"/>
            <wp:positionH relativeFrom="margin">
              <wp:posOffset>4373245</wp:posOffset>
            </wp:positionH>
            <wp:positionV relativeFrom="margin">
              <wp:posOffset>-23495</wp:posOffset>
            </wp:positionV>
            <wp:extent cx="1827530" cy="1457325"/>
            <wp:effectExtent l="0" t="0" r="0" b="0"/>
            <wp:wrapSquare wrapText="bothSides"/>
            <wp:docPr id="1758082759" name="Picture 3" descr="A circular yellow and blu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82759" name="Picture 3" descr="A circular yellow and blue log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7530" cy="1457325"/>
                    </a:xfrm>
                    <a:prstGeom prst="rect">
                      <a:avLst/>
                    </a:prstGeom>
                  </pic:spPr>
                </pic:pic>
              </a:graphicData>
            </a:graphic>
            <wp14:sizeRelH relativeFrom="margin">
              <wp14:pctWidth>0</wp14:pctWidth>
            </wp14:sizeRelH>
            <wp14:sizeRelV relativeFrom="margin">
              <wp14:pctHeight>0</wp14:pctHeight>
            </wp14:sizeRelV>
          </wp:anchor>
        </w:drawing>
      </w:r>
      <w:r w:rsidR="00816E9B">
        <w:rPr>
          <w:noProof/>
        </w:rPr>
        <mc:AlternateContent>
          <mc:Choice Requires="wps">
            <w:drawing>
              <wp:anchor distT="0" distB="0" distL="114300" distR="114300" simplePos="0" relativeHeight="251640832" behindDoc="0" locked="0" layoutInCell="1" allowOverlap="1" wp14:anchorId="2C150685" wp14:editId="5764DF96">
                <wp:simplePos x="0" y="0"/>
                <wp:positionH relativeFrom="column">
                  <wp:posOffset>847725</wp:posOffset>
                </wp:positionH>
                <wp:positionV relativeFrom="paragraph">
                  <wp:posOffset>-771525</wp:posOffset>
                </wp:positionV>
                <wp:extent cx="5759450" cy="628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59450" cy="628650"/>
                        </a:xfrm>
                        <a:prstGeom prst="rect">
                          <a:avLst/>
                        </a:prstGeom>
                        <a:noFill/>
                        <a:ln w="6350">
                          <a:noFill/>
                        </a:ln>
                      </wps:spPr>
                      <wps:txbx>
                        <w:txbxContent>
                          <w:p w14:paraId="6F98BAA4" w14:textId="0697E89B" w:rsidR="00816E9B" w:rsidRPr="00812D4D" w:rsidRDefault="00BD6000" w:rsidP="00171E3E">
                            <w:pPr>
                              <w:jc w:val="right"/>
                              <w:rPr>
                                <w:rFonts w:ascii="DaxCondensed-Bold" w:hAnsi="DaxCondensed-Bold"/>
                                <w:color w:val="FFFFFF" w:themeColor="background1"/>
                                <w:sz w:val="44"/>
                                <w:szCs w:val="36"/>
                              </w:rPr>
                            </w:pPr>
                            <w:r w:rsidRPr="00812D4D">
                              <w:rPr>
                                <w:rFonts w:ascii="DaxCondensed-Bold" w:hAnsi="DaxCondensed-Bold"/>
                                <w:color w:val="FFFFFF" w:themeColor="background1"/>
                                <w:sz w:val="44"/>
                                <w:szCs w:val="36"/>
                              </w:rPr>
                              <w:t xml:space="preserve">Certified </w:t>
                            </w:r>
                            <w:proofErr w:type="spellStart"/>
                            <w:r w:rsidRPr="00812D4D">
                              <w:rPr>
                                <w:rFonts w:ascii="DaxCondensed-Bold" w:hAnsi="DaxCondensed-Bold"/>
                                <w:color w:val="FFFFFF" w:themeColor="background1"/>
                                <w:sz w:val="44"/>
                                <w:szCs w:val="36"/>
                              </w:rPr>
                              <w:t>Cyber</w:t>
                            </w:r>
                            <w:r w:rsidR="00816E9B" w:rsidRPr="00812D4D">
                              <w:rPr>
                                <w:rFonts w:ascii="DaxCondensed-Bold" w:hAnsi="DaxCondensed-Bold"/>
                                <w:color w:val="FFFFFF" w:themeColor="background1"/>
                                <w:sz w:val="44"/>
                                <w:szCs w:val="36"/>
                              </w:rPr>
                              <w:t>S</w:t>
                            </w:r>
                            <w:r w:rsidRPr="00812D4D">
                              <w:rPr>
                                <w:rFonts w:ascii="DaxCondensed-Bold" w:hAnsi="DaxCondensed-Bold"/>
                                <w:color w:val="FFFFFF" w:themeColor="background1"/>
                                <w:sz w:val="44"/>
                                <w:szCs w:val="36"/>
                              </w:rPr>
                              <w:t>ecurity</w:t>
                            </w:r>
                            <w:proofErr w:type="spellEnd"/>
                            <w:r w:rsidRPr="00812D4D">
                              <w:rPr>
                                <w:rFonts w:ascii="DaxCondensed-Bold" w:hAnsi="DaxCondensed-Bold"/>
                                <w:color w:val="FFFFFF" w:themeColor="background1"/>
                                <w:sz w:val="44"/>
                                <w:szCs w:val="36"/>
                              </w:rPr>
                              <w:t xml:space="preserve"> </w:t>
                            </w:r>
                            <w:r w:rsidR="00816E9B" w:rsidRPr="00812D4D">
                              <w:rPr>
                                <w:rFonts w:ascii="DaxCondensed-Bold" w:hAnsi="DaxCondensed-Bold"/>
                                <w:color w:val="FFFFFF" w:themeColor="background1"/>
                                <w:sz w:val="44"/>
                                <w:szCs w:val="36"/>
                              </w:rPr>
                              <w:t xml:space="preserve">Framework </w:t>
                            </w:r>
                            <w:r w:rsidR="00CF0D4F">
                              <w:rPr>
                                <w:rFonts w:ascii="DaxCondensed-Bold" w:hAnsi="DaxCondensed-Bold"/>
                                <w:color w:val="FFFFFF" w:themeColor="background1"/>
                                <w:sz w:val="44"/>
                                <w:szCs w:val="36"/>
                              </w:rPr>
                              <w:t>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50685" id="Text Box 4" o:spid="_x0000_s1027" type="#_x0000_t202" style="position:absolute;margin-left:66.75pt;margin-top:-60.75pt;width:453.5pt;height:4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" filled="f" stroked="f" strokeweight=".5pt">
                <v:textbox>
                  <w:txbxContent>
                    <w:p w14:paraId="6F98BAA4" w14:textId="0697E89B" w:rsidR="00816E9B" w:rsidRPr="00812D4D" w:rsidRDefault="00BD6000" w:rsidP="00171E3E">
                      <w:pPr>
                        <w:jc w:val="right"/>
                        <w:rPr>
                          <w:rFonts w:ascii="DaxCondensed-Bold" w:hAnsi="DaxCondensed-Bold"/>
                          <w:color w:val="FFFFFF" w:themeColor="background1"/>
                          <w:sz w:val="44"/>
                          <w:szCs w:val="36"/>
                        </w:rPr>
                      </w:pPr>
                      <w:r w:rsidRPr="00812D4D">
                        <w:rPr>
                          <w:rFonts w:ascii="DaxCondensed-Bold" w:hAnsi="DaxCondensed-Bold"/>
                          <w:color w:val="FFFFFF" w:themeColor="background1"/>
                          <w:sz w:val="44"/>
                          <w:szCs w:val="36"/>
                        </w:rPr>
                        <w:t xml:space="preserve">Certified </w:t>
                      </w:r>
                      <w:proofErr w:type="spellStart"/>
                      <w:r w:rsidRPr="00812D4D">
                        <w:rPr>
                          <w:rFonts w:ascii="DaxCondensed-Bold" w:hAnsi="DaxCondensed-Bold"/>
                          <w:color w:val="FFFFFF" w:themeColor="background1"/>
                          <w:sz w:val="44"/>
                          <w:szCs w:val="36"/>
                        </w:rPr>
                        <w:t>Cyber</w:t>
                      </w:r>
                      <w:r w:rsidR="00816E9B" w:rsidRPr="00812D4D">
                        <w:rPr>
                          <w:rFonts w:ascii="DaxCondensed-Bold" w:hAnsi="DaxCondensed-Bold"/>
                          <w:color w:val="FFFFFF" w:themeColor="background1"/>
                          <w:sz w:val="44"/>
                          <w:szCs w:val="36"/>
                        </w:rPr>
                        <w:t>S</w:t>
                      </w:r>
                      <w:r w:rsidRPr="00812D4D">
                        <w:rPr>
                          <w:rFonts w:ascii="DaxCondensed-Bold" w:hAnsi="DaxCondensed-Bold"/>
                          <w:color w:val="FFFFFF" w:themeColor="background1"/>
                          <w:sz w:val="44"/>
                          <w:szCs w:val="36"/>
                        </w:rPr>
                        <w:t>ecurity</w:t>
                      </w:r>
                      <w:proofErr w:type="spellEnd"/>
                      <w:r w:rsidRPr="00812D4D">
                        <w:rPr>
                          <w:rFonts w:ascii="DaxCondensed-Bold" w:hAnsi="DaxCondensed-Bold"/>
                          <w:color w:val="FFFFFF" w:themeColor="background1"/>
                          <w:sz w:val="44"/>
                          <w:szCs w:val="36"/>
                        </w:rPr>
                        <w:t xml:space="preserve"> </w:t>
                      </w:r>
                      <w:r w:rsidR="00816E9B" w:rsidRPr="00812D4D">
                        <w:rPr>
                          <w:rFonts w:ascii="DaxCondensed-Bold" w:hAnsi="DaxCondensed-Bold"/>
                          <w:color w:val="FFFFFF" w:themeColor="background1"/>
                          <w:sz w:val="44"/>
                          <w:szCs w:val="36"/>
                        </w:rPr>
                        <w:t xml:space="preserve">Framework </w:t>
                      </w:r>
                      <w:r w:rsidR="00CF0D4F">
                        <w:rPr>
                          <w:rFonts w:ascii="DaxCondensed-Bold" w:hAnsi="DaxCondensed-Bold"/>
                          <w:color w:val="FFFFFF" w:themeColor="background1"/>
                          <w:sz w:val="44"/>
                          <w:szCs w:val="36"/>
                        </w:rPr>
                        <w:t>Officer</w:t>
                      </w:r>
                    </w:p>
                  </w:txbxContent>
                </v:textbox>
              </v:shape>
            </w:pict>
          </mc:Fallback>
        </mc:AlternateContent>
      </w:r>
      <w:r w:rsidR="00B92F2E">
        <w:t xml:space="preserve"> </w:t>
      </w:r>
    </w:p>
    <w:p w14:paraId="40D566B4" w14:textId="312EC229" w:rsidR="00EA48B5" w:rsidRDefault="00A1010E" w:rsidP="00EA48B5">
      <w:r>
        <w:rPr>
          <w:noProof/>
        </w:rPr>
        <mc:AlternateContent>
          <mc:Choice Requires="wps">
            <w:drawing>
              <wp:anchor distT="0" distB="0" distL="114300" distR="114300" simplePos="0" relativeHeight="251657216" behindDoc="0" locked="0" layoutInCell="1" allowOverlap="1" wp14:anchorId="452DED9D" wp14:editId="0E282DC6">
                <wp:simplePos x="0" y="0"/>
                <wp:positionH relativeFrom="column">
                  <wp:posOffset>-342900</wp:posOffset>
                </wp:positionH>
                <wp:positionV relativeFrom="paragraph">
                  <wp:posOffset>3270250</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637D4" id="Rectangle 18" o:spid="_x0000_s1026" style="position:absolute;margin-left:-27pt;margin-top:257.5pt;width:525pt;height: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" fillcolor="#374063" strokecolor="#1f3763 [1604]" strokeweight="1pt"/>
            </w:pict>
          </mc:Fallback>
        </mc:AlternateContent>
      </w:r>
    </w:p>
    <w:p w14:paraId="5A9AE167" w14:textId="1902BAC8" w:rsidR="00345262" w:rsidRDefault="00171E3E" w:rsidP="00EA48B5">
      <w:r>
        <w:rPr>
          <w:noProof/>
        </w:rPr>
        <mc:AlternateContent>
          <mc:Choice Requires="wps">
            <w:drawing>
              <wp:anchor distT="0" distB="0" distL="114300" distR="114300" simplePos="0" relativeHeight="251656192" behindDoc="0" locked="0" layoutInCell="1" allowOverlap="1" wp14:anchorId="230B0FB1" wp14:editId="71133D44">
                <wp:simplePos x="0" y="0"/>
                <wp:positionH relativeFrom="column">
                  <wp:posOffset>-314324</wp:posOffset>
                </wp:positionH>
                <wp:positionV relativeFrom="paragraph">
                  <wp:posOffset>214313</wp:posOffset>
                </wp:positionV>
                <wp:extent cx="4719638" cy="679450"/>
                <wp:effectExtent l="0" t="0" r="5080" b="6350"/>
                <wp:wrapNone/>
                <wp:docPr id="17" name="Text Box 17"/>
                <wp:cNvGraphicFramePr/>
                <a:graphic xmlns:a="http://schemas.openxmlformats.org/drawingml/2006/main">
                  <a:graphicData uri="http://schemas.microsoft.com/office/word/2010/wordprocessingShape">
                    <wps:wsp>
                      <wps:cNvSpPr txBox="1"/>
                      <wps:spPr>
                        <a:xfrm>
                          <a:off x="0" y="0"/>
                          <a:ext cx="4719638" cy="679450"/>
                        </a:xfrm>
                        <a:prstGeom prst="rect">
                          <a:avLst/>
                        </a:prstGeom>
                        <a:solidFill>
                          <a:schemeClr val="lt1"/>
                        </a:solidFill>
                        <a:ln w="6350">
                          <a:noFill/>
                        </a:ln>
                      </wps:spPr>
                      <wps:txbx>
                        <w:txbxContent>
                          <w:p w14:paraId="5D9C11DB" w14:textId="2A3F5793" w:rsidR="00116024" w:rsidRPr="00B058C5" w:rsidRDefault="00123ABE" w:rsidP="00171E3E">
                            <w:pPr>
                              <w:jc w:val="both"/>
                              <w:rPr>
                                <w:rFonts w:cstheme="minorHAnsi"/>
                              </w:rPr>
                            </w:pPr>
                            <w:r>
                              <w:rPr>
                                <w:rFonts w:cstheme="minorHAnsi"/>
                              </w:rPr>
                              <w:t xml:space="preserve">This </w:t>
                            </w:r>
                            <w:r w:rsidR="00116024" w:rsidRPr="00B058C5">
                              <w:rPr>
                                <w:rFonts w:cstheme="minorHAnsi"/>
                              </w:rPr>
                              <w:t>course prepare</w:t>
                            </w:r>
                            <w:r w:rsidR="009662BB">
                              <w:rPr>
                                <w:rFonts w:cstheme="minorHAnsi"/>
                              </w:rPr>
                              <w:t>s</w:t>
                            </w:r>
                            <w:r w:rsidR="00116024" w:rsidRPr="00B058C5">
                              <w:rPr>
                                <w:rFonts w:cstheme="minorHAnsi"/>
                              </w:rPr>
                              <w:t xml:space="preserve"> an organization to </w:t>
                            </w:r>
                            <w:r w:rsidR="009662BB">
                              <w:rPr>
                                <w:rFonts w:cstheme="minorHAnsi"/>
                              </w:rPr>
                              <w:t xml:space="preserve">understand, utilize, and implement the </w:t>
                            </w:r>
                            <w:proofErr w:type="spellStart"/>
                            <w:r w:rsidR="009662BB">
                              <w:rPr>
                                <w:rFonts w:cstheme="minorHAnsi"/>
                              </w:rPr>
                              <w:t>CyberSecurity</w:t>
                            </w:r>
                            <w:proofErr w:type="spellEnd"/>
                            <w:r w:rsidR="009662BB">
                              <w:rPr>
                                <w:rFonts w:cstheme="minorHAnsi"/>
                              </w:rPr>
                              <w:t xml:space="preserve"> Framework</w:t>
                            </w:r>
                            <w:r w:rsidR="00F623AC">
                              <w:rPr>
                                <w:rFonts w:cstheme="minorHAnsi"/>
                              </w:rPr>
                              <w:t xml:space="preserve"> </w:t>
                            </w:r>
                            <w:r w:rsidR="009662BB">
                              <w:rPr>
                                <w:rFonts w:cstheme="minorHAnsi"/>
                              </w:rPr>
                              <w:t>(CSF) to enable a secure information systems infrastruct</w:t>
                            </w:r>
                            <w:r w:rsidR="00140BE1">
                              <w:rPr>
                                <w:rFonts w:cstheme="minorHAnsi"/>
                              </w:rPr>
                              <w:t>ure</w:t>
                            </w:r>
                            <w:r w:rsidR="009662BB">
                              <w:rPr>
                                <w:rFonts w:cstheme="minorHAnsi"/>
                              </w:rPr>
                              <w:t xml:space="preserve"> and maintain compliance within an</w:t>
                            </w:r>
                            <w:r w:rsidR="001521A1">
                              <w:rPr>
                                <w:rFonts w:cstheme="minorHAnsi"/>
                              </w:rPr>
                              <w:t>y</w:t>
                            </w:r>
                            <w:r w:rsidR="009662BB">
                              <w:rPr>
                                <w:rFonts w:cstheme="minorHAnsi"/>
                              </w:rPr>
                              <w:t xml:space="preserve"> DoD infrastructure</w:t>
                            </w:r>
                            <w:r w:rsidR="00116024" w:rsidRPr="00B058C5">
                              <w:rPr>
                                <w:rFonts w:cstheme="minorHAnsi"/>
                              </w:rPr>
                              <w:t>.</w:t>
                            </w:r>
                            <w:r w:rsidR="009662BB">
                              <w:rPr>
                                <w:rFonts w:cstheme="minorHAnsi"/>
                              </w:rPr>
                              <w:t xml:space="preserve"> </w:t>
                            </w:r>
                            <w:r w:rsidR="00116024" w:rsidRPr="00B058C5">
                              <w:rPr>
                                <w:rFonts w:cstheme="minorHAnsi"/>
                              </w:rPr>
                              <w:t xml:space="preserve"> </w:t>
                            </w:r>
                          </w:p>
                          <w:p w14:paraId="06545481" w14:textId="77777777" w:rsidR="00116024" w:rsidRDefault="00116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8" type="#_x0000_t202" style="position:absolute;margin-left:-24.75pt;margin-top:16.9pt;width:371.65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" fillcolor="white [3201]" stroked="f" strokeweight=".5pt">
                <v:textbox>
                  <w:txbxContent>
                    <w:p w14:paraId="5D9C11DB" w14:textId="2A3F5793" w:rsidR="00116024" w:rsidRPr="00B058C5" w:rsidRDefault="00123ABE" w:rsidP="00171E3E">
                      <w:pPr>
                        <w:jc w:val="both"/>
                        <w:rPr>
                          <w:rFonts w:cstheme="minorHAnsi"/>
                        </w:rPr>
                      </w:pPr>
                      <w:r>
                        <w:rPr>
                          <w:rFonts w:cstheme="minorHAnsi"/>
                        </w:rPr>
                        <w:t xml:space="preserve">This </w:t>
                      </w:r>
                      <w:r w:rsidR="00116024" w:rsidRPr="00B058C5">
                        <w:rPr>
                          <w:rFonts w:cstheme="minorHAnsi"/>
                        </w:rPr>
                        <w:t>course prepare</w:t>
                      </w:r>
                      <w:r w:rsidR="009662BB">
                        <w:rPr>
                          <w:rFonts w:cstheme="minorHAnsi"/>
                        </w:rPr>
                        <w:t>s</w:t>
                      </w:r>
                      <w:r w:rsidR="00116024" w:rsidRPr="00B058C5">
                        <w:rPr>
                          <w:rFonts w:cstheme="minorHAnsi"/>
                        </w:rPr>
                        <w:t xml:space="preserve"> an organization to </w:t>
                      </w:r>
                      <w:r w:rsidR="009662BB">
                        <w:rPr>
                          <w:rFonts w:cstheme="minorHAnsi"/>
                        </w:rPr>
                        <w:t xml:space="preserve">understand, utilize, and implement the </w:t>
                      </w:r>
                      <w:proofErr w:type="spellStart"/>
                      <w:r w:rsidR="009662BB">
                        <w:rPr>
                          <w:rFonts w:cstheme="minorHAnsi"/>
                        </w:rPr>
                        <w:t>CyberSecurity</w:t>
                      </w:r>
                      <w:proofErr w:type="spellEnd"/>
                      <w:r w:rsidR="009662BB">
                        <w:rPr>
                          <w:rFonts w:cstheme="minorHAnsi"/>
                        </w:rPr>
                        <w:t xml:space="preserve"> Framework</w:t>
                      </w:r>
                      <w:r w:rsidR="00F623AC">
                        <w:rPr>
                          <w:rFonts w:cstheme="minorHAnsi"/>
                        </w:rPr>
                        <w:t xml:space="preserve"> </w:t>
                      </w:r>
                      <w:r w:rsidR="009662BB">
                        <w:rPr>
                          <w:rFonts w:cstheme="minorHAnsi"/>
                        </w:rPr>
                        <w:t>(CSF) to enable a secure information systems infrastruct</w:t>
                      </w:r>
                      <w:r w:rsidR="00140BE1">
                        <w:rPr>
                          <w:rFonts w:cstheme="minorHAnsi"/>
                        </w:rPr>
                        <w:t>ure</w:t>
                      </w:r>
                      <w:r w:rsidR="009662BB">
                        <w:rPr>
                          <w:rFonts w:cstheme="minorHAnsi"/>
                        </w:rPr>
                        <w:t xml:space="preserve"> and maintain compliance within an</w:t>
                      </w:r>
                      <w:r w:rsidR="001521A1">
                        <w:rPr>
                          <w:rFonts w:cstheme="minorHAnsi"/>
                        </w:rPr>
                        <w:t>y</w:t>
                      </w:r>
                      <w:r w:rsidR="009662BB">
                        <w:rPr>
                          <w:rFonts w:cstheme="minorHAnsi"/>
                        </w:rPr>
                        <w:t xml:space="preserve"> DoD infrastructure</w:t>
                      </w:r>
                      <w:r w:rsidR="00116024" w:rsidRPr="00B058C5">
                        <w:rPr>
                          <w:rFonts w:cstheme="minorHAnsi"/>
                        </w:rPr>
                        <w:t>.</w:t>
                      </w:r>
                      <w:r w:rsidR="009662BB">
                        <w:rPr>
                          <w:rFonts w:cstheme="minorHAnsi"/>
                        </w:rPr>
                        <w:t xml:space="preserve"> </w:t>
                      </w:r>
                      <w:r w:rsidR="00116024" w:rsidRPr="00B058C5">
                        <w:rPr>
                          <w:rFonts w:cstheme="minorHAnsi"/>
                        </w:rPr>
                        <w:t xml:space="preserve"> </w:t>
                      </w:r>
                    </w:p>
                    <w:p w14:paraId="06545481" w14:textId="77777777" w:rsidR="00116024" w:rsidRDefault="00116024"/>
                  </w:txbxContent>
                </v:textbox>
              </v:shape>
            </w:pict>
          </mc:Fallback>
        </mc:AlternateContent>
      </w:r>
    </w:p>
    <w:p w14:paraId="0135CBCD" w14:textId="432FC929" w:rsidR="00345262" w:rsidRDefault="00345262" w:rsidP="00EA48B5"/>
    <w:p w14:paraId="098D451E" w14:textId="1B44F041" w:rsidR="00345262" w:rsidRDefault="00171E3E" w:rsidP="00EA48B5">
      <w:r>
        <w:rPr>
          <w:noProof/>
        </w:rPr>
        <mc:AlternateContent>
          <mc:Choice Requires="wps">
            <w:drawing>
              <wp:anchor distT="0" distB="0" distL="114300" distR="114300" simplePos="0" relativeHeight="251648000" behindDoc="0" locked="0" layoutInCell="1" allowOverlap="1" wp14:anchorId="44CCDDA9" wp14:editId="0A2257E3">
                <wp:simplePos x="0" y="0"/>
                <wp:positionH relativeFrom="column">
                  <wp:posOffset>-319087</wp:posOffset>
                </wp:positionH>
                <wp:positionV relativeFrom="paragraph">
                  <wp:posOffset>262573</wp:posOffset>
                </wp:positionV>
                <wp:extent cx="6619875" cy="1765300"/>
                <wp:effectExtent l="0" t="0" r="9525" b="6350"/>
                <wp:wrapNone/>
                <wp:docPr id="6" name="Text Box 6"/>
                <wp:cNvGraphicFramePr/>
                <a:graphic xmlns:a="http://schemas.openxmlformats.org/drawingml/2006/main">
                  <a:graphicData uri="http://schemas.microsoft.com/office/word/2010/wordprocessingShape">
                    <wps:wsp>
                      <wps:cNvSpPr txBox="1"/>
                      <wps:spPr>
                        <a:xfrm>
                          <a:off x="0" y="0"/>
                          <a:ext cx="6619875" cy="1765300"/>
                        </a:xfrm>
                        <a:prstGeom prst="rect">
                          <a:avLst/>
                        </a:prstGeom>
                        <a:solidFill>
                          <a:schemeClr val="lt1"/>
                        </a:solidFill>
                        <a:ln w="6350">
                          <a:noFill/>
                        </a:ln>
                      </wps:spPr>
                      <wps:txbx>
                        <w:txbxContent>
                          <w:p w14:paraId="2A89D917" w14:textId="6E768F4F" w:rsidR="00503149" w:rsidRDefault="009662BB" w:rsidP="00171E3E">
                            <w:pPr>
                              <w:jc w:val="both"/>
                              <w:rPr>
                                <w:rFonts w:cstheme="minorHAnsi"/>
                              </w:rPr>
                            </w:pPr>
                            <w:r>
                              <w:rPr>
                                <w:rFonts w:cstheme="minorHAnsi"/>
                              </w:rPr>
                              <w:t xml:space="preserve">This course will not only provide a complete understanding of the CSF </w:t>
                            </w:r>
                            <w:r w:rsidR="008C1C03">
                              <w:rPr>
                                <w:rFonts w:cstheme="minorHAnsi"/>
                              </w:rPr>
                              <w:t>it</w:t>
                            </w:r>
                            <w:r>
                              <w:rPr>
                                <w:rFonts w:cstheme="minorHAnsi"/>
                              </w:rPr>
                              <w:t xml:space="preserve"> will also provide guidance on utilizing the framework</w:t>
                            </w:r>
                            <w:r w:rsidR="008C1C03">
                              <w:rPr>
                                <w:rFonts w:cstheme="minorHAnsi"/>
                              </w:rPr>
                              <w:t xml:space="preserve"> to integrate with the RMF</w:t>
                            </w:r>
                            <w:r>
                              <w:rPr>
                                <w:rFonts w:cstheme="minorHAnsi"/>
                              </w:rPr>
                              <w:t xml:space="preserve"> in daily practical usage</w:t>
                            </w:r>
                            <w:r w:rsidR="00503149" w:rsidRPr="00B058C5">
                              <w:rPr>
                                <w:rFonts w:cstheme="minorHAnsi"/>
                              </w:rPr>
                              <w:t>.</w:t>
                            </w:r>
                            <w:r>
                              <w:rPr>
                                <w:rFonts w:cstheme="minorHAnsi"/>
                              </w:rPr>
                              <w:t xml:space="preserve"> Many </w:t>
                            </w:r>
                            <w:proofErr w:type="gramStart"/>
                            <w:r>
                              <w:rPr>
                                <w:rFonts w:cstheme="minorHAnsi"/>
                              </w:rPr>
                              <w:t>organization</w:t>
                            </w:r>
                            <w:proofErr w:type="gramEnd"/>
                            <w:r>
                              <w:rPr>
                                <w:rFonts w:cstheme="minorHAnsi"/>
                              </w:rPr>
                              <w:t xml:space="preserve"> struggle to implement security when there is no mandatory procedure, this course will guide us through the process of identifying, protecting, detecting, responding, and recovering all information systems per the CSF. This course will provide end to end guidance on all </w:t>
                            </w:r>
                            <w:r w:rsidR="00810501">
                              <w:rPr>
                                <w:rFonts w:cstheme="minorHAnsi"/>
                              </w:rPr>
                              <w:t xml:space="preserve">necessary compliance expectations. </w:t>
                            </w:r>
                          </w:p>
                          <w:p w14:paraId="6CAA05D3" w14:textId="56059325" w:rsidR="00810501" w:rsidRPr="00B058C5" w:rsidRDefault="00810501" w:rsidP="00171E3E">
                            <w:pPr>
                              <w:jc w:val="both"/>
                              <w:rPr>
                                <w:rFonts w:cstheme="minorHAnsi"/>
                              </w:rPr>
                            </w:pPr>
                            <w:r>
                              <w:rPr>
                                <w:rFonts w:cstheme="minorHAnsi"/>
                              </w:rPr>
                              <w:t>Th</w:t>
                            </w:r>
                            <w:r w:rsidR="004E64EB">
                              <w:rPr>
                                <w:rFonts w:cstheme="minorHAnsi"/>
                              </w:rPr>
                              <w:t>is</w:t>
                            </w:r>
                            <w:r>
                              <w:rPr>
                                <w:rFonts w:cstheme="minorHAnsi"/>
                              </w:rPr>
                              <w:t xml:space="preserve"> fram</w:t>
                            </w:r>
                            <w:r w:rsidR="007644C9">
                              <w:rPr>
                                <w:rFonts w:cstheme="minorHAnsi"/>
                              </w:rPr>
                              <w:t>e</w:t>
                            </w:r>
                            <w:r>
                              <w:rPr>
                                <w:rFonts w:cstheme="minorHAnsi"/>
                              </w:rPr>
                              <w:t>work provide</w:t>
                            </w:r>
                            <w:r w:rsidR="004E64EB">
                              <w:rPr>
                                <w:rFonts w:cstheme="minorHAnsi"/>
                              </w:rPr>
                              <w:t>s</w:t>
                            </w:r>
                            <w:r>
                              <w:rPr>
                                <w:rFonts w:cstheme="minorHAnsi"/>
                              </w:rPr>
                              <w:t xml:space="preserve"> common language for understanding, maintaining, and expressing cybersecurity risk to all stakeholders, this course will prepare you to leverage the common language for proper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DDA9" id="Text Box 6" o:spid="_x0000_s1029" type="#_x0000_t202" style="position:absolute;margin-left:-25.1pt;margin-top:20.7pt;width:521.25pt;height:1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" fillcolor="white [3201]" stroked="f" strokeweight=".5pt">
                <v:textbox>
                  <w:txbxContent>
                    <w:p w14:paraId="2A89D917" w14:textId="6E768F4F" w:rsidR="00503149" w:rsidRDefault="009662BB" w:rsidP="00171E3E">
                      <w:pPr>
                        <w:jc w:val="both"/>
                        <w:rPr>
                          <w:rFonts w:cstheme="minorHAnsi"/>
                        </w:rPr>
                      </w:pPr>
                      <w:r>
                        <w:rPr>
                          <w:rFonts w:cstheme="minorHAnsi"/>
                        </w:rPr>
                        <w:t xml:space="preserve">This course will not only provide a complete understanding of the CSF </w:t>
                      </w:r>
                      <w:r w:rsidR="008C1C03">
                        <w:rPr>
                          <w:rFonts w:cstheme="minorHAnsi"/>
                        </w:rPr>
                        <w:t>it</w:t>
                      </w:r>
                      <w:r>
                        <w:rPr>
                          <w:rFonts w:cstheme="minorHAnsi"/>
                        </w:rPr>
                        <w:t xml:space="preserve"> will also provide guidance on utilizing the framework</w:t>
                      </w:r>
                      <w:r w:rsidR="008C1C03">
                        <w:rPr>
                          <w:rFonts w:cstheme="minorHAnsi"/>
                        </w:rPr>
                        <w:t xml:space="preserve"> to integrate with the RMF</w:t>
                      </w:r>
                      <w:r>
                        <w:rPr>
                          <w:rFonts w:cstheme="minorHAnsi"/>
                        </w:rPr>
                        <w:t xml:space="preserve"> in daily practical usage</w:t>
                      </w:r>
                      <w:r w:rsidR="00503149" w:rsidRPr="00B058C5">
                        <w:rPr>
                          <w:rFonts w:cstheme="minorHAnsi"/>
                        </w:rPr>
                        <w:t>.</w:t>
                      </w:r>
                      <w:r>
                        <w:rPr>
                          <w:rFonts w:cstheme="minorHAnsi"/>
                        </w:rPr>
                        <w:t xml:space="preserve"> Many </w:t>
                      </w:r>
                      <w:proofErr w:type="gramStart"/>
                      <w:r>
                        <w:rPr>
                          <w:rFonts w:cstheme="minorHAnsi"/>
                        </w:rPr>
                        <w:t>organization</w:t>
                      </w:r>
                      <w:proofErr w:type="gramEnd"/>
                      <w:r>
                        <w:rPr>
                          <w:rFonts w:cstheme="minorHAnsi"/>
                        </w:rPr>
                        <w:t xml:space="preserve"> struggle to implement security when there is no mandatory procedure, this course will guide us through the process of identifying, protecting, detecting, responding, and recovering all information systems per the CSF. This course will provide end to end guidance on all </w:t>
                      </w:r>
                      <w:r w:rsidR="00810501">
                        <w:rPr>
                          <w:rFonts w:cstheme="minorHAnsi"/>
                        </w:rPr>
                        <w:t xml:space="preserve">necessary compliance expectations. </w:t>
                      </w:r>
                    </w:p>
                    <w:p w14:paraId="6CAA05D3" w14:textId="56059325" w:rsidR="00810501" w:rsidRPr="00B058C5" w:rsidRDefault="00810501" w:rsidP="00171E3E">
                      <w:pPr>
                        <w:jc w:val="both"/>
                        <w:rPr>
                          <w:rFonts w:cstheme="minorHAnsi"/>
                        </w:rPr>
                      </w:pPr>
                      <w:r>
                        <w:rPr>
                          <w:rFonts w:cstheme="minorHAnsi"/>
                        </w:rPr>
                        <w:t>Th</w:t>
                      </w:r>
                      <w:r w:rsidR="004E64EB">
                        <w:rPr>
                          <w:rFonts w:cstheme="minorHAnsi"/>
                        </w:rPr>
                        <w:t>is</w:t>
                      </w:r>
                      <w:r>
                        <w:rPr>
                          <w:rFonts w:cstheme="minorHAnsi"/>
                        </w:rPr>
                        <w:t xml:space="preserve"> fram</w:t>
                      </w:r>
                      <w:r w:rsidR="007644C9">
                        <w:rPr>
                          <w:rFonts w:cstheme="minorHAnsi"/>
                        </w:rPr>
                        <w:t>e</w:t>
                      </w:r>
                      <w:r>
                        <w:rPr>
                          <w:rFonts w:cstheme="minorHAnsi"/>
                        </w:rPr>
                        <w:t>work provide</w:t>
                      </w:r>
                      <w:r w:rsidR="004E64EB">
                        <w:rPr>
                          <w:rFonts w:cstheme="minorHAnsi"/>
                        </w:rPr>
                        <w:t>s</w:t>
                      </w:r>
                      <w:r>
                        <w:rPr>
                          <w:rFonts w:cstheme="minorHAnsi"/>
                        </w:rPr>
                        <w:t xml:space="preserve"> common language for understanding, maintaining, and expressing cybersecurity risk to all stakeholders, this course will prepare you to leverage the common language for proper implementation. </w:t>
                      </w:r>
                    </w:p>
                  </w:txbxContent>
                </v:textbox>
              </v:shape>
            </w:pict>
          </mc:Fallback>
        </mc:AlternateContent>
      </w:r>
    </w:p>
    <w:p w14:paraId="42CD48A9" w14:textId="58694C99" w:rsidR="00345262" w:rsidRDefault="00345262" w:rsidP="00EA48B5"/>
    <w:p w14:paraId="5AAC6764" w14:textId="2307510E" w:rsidR="00345262" w:rsidRDefault="00345262" w:rsidP="00EA48B5"/>
    <w:p w14:paraId="6ABD44E0" w14:textId="7A082774" w:rsidR="00345262" w:rsidRDefault="00345262" w:rsidP="00EA48B5"/>
    <w:p w14:paraId="25DE846E" w14:textId="648B2A07" w:rsidR="00345262" w:rsidRDefault="00345262" w:rsidP="00EA48B5"/>
    <w:p w14:paraId="49D845FA" w14:textId="3D37EC2B" w:rsidR="00345262" w:rsidRDefault="000E202D" w:rsidP="00EA48B5">
      <w:r>
        <w:rPr>
          <w:noProof/>
        </w:rPr>
        <mc:AlternateContent>
          <mc:Choice Requires="wps">
            <w:drawing>
              <wp:anchor distT="0" distB="0" distL="114300" distR="114300" simplePos="0" relativeHeight="251650048" behindDoc="0" locked="0" layoutInCell="1" allowOverlap="1" wp14:anchorId="073FBBA4" wp14:editId="4C0E7F7F">
                <wp:simplePos x="0" y="0"/>
                <wp:positionH relativeFrom="column">
                  <wp:posOffset>317500</wp:posOffset>
                </wp:positionH>
                <wp:positionV relativeFrom="paragraph">
                  <wp:posOffset>461010</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2C921A32"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E202D">
                              <w:rPr>
                                <w:rFonts w:ascii="DaxCondensed-Bold" w:hAnsi="DaxCondensed-Bold"/>
                                <w:color w:val="374063"/>
                                <w:sz w:val="32"/>
                                <w:szCs w:val="32"/>
                              </w:rPr>
                              <w:t>:</w:t>
                            </w:r>
                            <w:r w:rsidR="00080EB1" w:rsidRPr="00A06FE1">
                              <w:rPr>
                                <w:rFonts w:ascii="DaxCondensed-Bold" w:hAnsi="DaxCondensed-Bold"/>
                                <w:color w:val="374063"/>
                                <w:sz w:val="32"/>
                                <w:szCs w:val="32"/>
                              </w:rPr>
                              <w:t xml:space="preserve"> $</w:t>
                            </w:r>
                            <w:r w:rsidR="00812D4D">
                              <w:rPr>
                                <w:rFonts w:ascii="DaxCondensed-Bold" w:hAnsi="DaxCondensed-Bold"/>
                                <w:color w:val="374063"/>
                                <w:sz w:val="32"/>
                                <w:szCs w:val="32"/>
                              </w:rPr>
                              <w:t>91</w:t>
                            </w:r>
                            <w:r w:rsidR="00080EB1" w:rsidRPr="00A06FE1">
                              <w:rPr>
                                <w:rFonts w:ascii="DaxCondensed-Bold" w:hAnsi="DaxCondensed-Bold"/>
                                <w:color w:val="374063"/>
                                <w:sz w:val="32"/>
                                <w:szCs w:val="32"/>
                              </w:rPr>
                              <w:t>,</w:t>
                            </w:r>
                            <w:r w:rsidR="00812D4D">
                              <w:rPr>
                                <w:rFonts w:ascii="DaxCondensed-Bold" w:hAnsi="DaxCondensed-Bold"/>
                                <w:color w:val="374063"/>
                                <w:sz w:val="32"/>
                                <w:szCs w:val="32"/>
                              </w:rPr>
                              <w:t>000</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0" type="#_x0000_t202" style="position:absolute;margin-left:25pt;margin-top:36.3pt;width:33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" fillcolor="white [3201]" stroked="f" strokeweight=".5pt">
                <v:textbox>
                  <w:txbxContent>
                    <w:p w14:paraId="2457795E" w14:textId="2C921A32"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E202D">
                        <w:rPr>
                          <w:rFonts w:ascii="DaxCondensed-Bold" w:hAnsi="DaxCondensed-Bold"/>
                          <w:color w:val="374063"/>
                          <w:sz w:val="32"/>
                          <w:szCs w:val="32"/>
                        </w:rPr>
                        <w:t>:</w:t>
                      </w:r>
                      <w:r w:rsidR="00080EB1" w:rsidRPr="00A06FE1">
                        <w:rPr>
                          <w:rFonts w:ascii="DaxCondensed-Bold" w:hAnsi="DaxCondensed-Bold"/>
                          <w:color w:val="374063"/>
                          <w:sz w:val="32"/>
                          <w:szCs w:val="32"/>
                        </w:rPr>
                        <w:t xml:space="preserve"> $</w:t>
                      </w:r>
                      <w:r w:rsidR="00812D4D">
                        <w:rPr>
                          <w:rFonts w:ascii="DaxCondensed-Bold" w:hAnsi="DaxCondensed-Bold"/>
                          <w:color w:val="374063"/>
                          <w:sz w:val="32"/>
                          <w:szCs w:val="32"/>
                        </w:rPr>
                        <w:t>91</w:t>
                      </w:r>
                      <w:r w:rsidR="00080EB1" w:rsidRPr="00A06FE1">
                        <w:rPr>
                          <w:rFonts w:ascii="DaxCondensed-Bold" w:hAnsi="DaxCondensed-Bold"/>
                          <w:color w:val="374063"/>
                          <w:sz w:val="32"/>
                          <w:szCs w:val="32"/>
                        </w:rPr>
                        <w:t>,</w:t>
                      </w:r>
                      <w:r w:rsidR="00812D4D">
                        <w:rPr>
                          <w:rFonts w:ascii="DaxCondensed-Bold" w:hAnsi="DaxCondensed-Bold"/>
                          <w:color w:val="374063"/>
                          <w:sz w:val="32"/>
                          <w:szCs w:val="32"/>
                        </w:rPr>
                        <w:t>000</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7DCC87E6" wp14:editId="3E5B3509">
                <wp:simplePos x="0" y="0"/>
                <wp:positionH relativeFrom="column">
                  <wp:posOffset>-317500</wp:posOffset>
                </wp:positionH>
                <wp:positionV relativeFrom="paragraph">
                  <wp:posOffset>337185</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1" type="#_x0000_t202" style="position:absolute;margin-left:-25pt;margin-top:26.55pt;width:55pt;height:4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RfLwIAAFo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761275A3" w:rsidR="00345262" w:rsidRDefault="00345262" w:rsidP="00EA48B5"/>
    <w:p w14:paraId="09790376" w14:textId="02868BC8" w:rsidR="00345262" w:rsidRDefault="00345262" w:rsidP="00EA48B5"/>
    <w:p w14:paraId="7EAD16D3" w14:textId="0AB7FC8A" w:rsidR="00345262" w:rsidRDefault="000A5EEB" w:rsidP="00EA48B5">
      <w:r>
        <w:rPr>
          <w:noProof/>
        </w:rPr>
        <mc:AlternateContent>
          <mc:Choice Requires="wps">
            <w:drawing>
              <wp:anchor distT="0" distB="0" distL="114300" distR="114300" simplePos="0" relativeHeight="251659264" behindDoc="0" locked="0" layoutInCell="1" allowOverlap="1" wp14:anchorId="360AC667" wp14:editId="48BCA28C">
                <wp:simplePos x="0" y="0"/>
                <wp:positionH relativeFrom="column">
                  <wp:posOffset>1916113</wp:posOffset>
                </wp:positionH>
                <wp:positionV relativeFrom="paragraph">
                  <wp:posOffset>224790</wp:posOffset>
                </wp:positionV>
                <wp:extent cx="2165350" cy="423545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3013EFB6" w14:textId="73ECF490" w:rsidR="00484D25" w:rsidRDefault="00484D25" w:rsidP="00484D25"/>
                          <w:p w14:paraId="77215CC0" w14:textId="77777777" w:rsidR="00171E3E" w:rsidRDefault="00171E3E" w:rsidP="00171E3E">
                            <w:pPr>
                              <w:spacing w:after="0"/>
                              <w:rPr>
                                <w:b/>
                                <w:bCs/>
                              </w:rPr>
                            </w:pPr>
                          </w:p>
                          <w:p w14:paraId="646F2C86" w14:textId="291627F8" w:rsidR="0016716D" w:rsidRDefault="0016716D" w:rsidP="00171E3E">
                            <w:pPr>
                              <w:spacing w:after="0"/>
                            </w:pPr>
                            <w:r w:rsidRPr="00DB0720">
                              <w:rPr>
                                <w:b/>
                                <w:bCs/>
                              </w:rPr>
                              <w:t xml:space="preserve">Module </w:t>
                            </w:r>
                            <w:r w:rsidR="00171E3E">
                              <w:rPr>
                                <w:b/>
                                <w:bCs/>
                              </w:rPr>
                              <w:t>0</w:t>
                            </w:r>
                            <w:r w:rsidRPr="00DB0720">
                              <w:rPr>
                                <w:b/>
                                <w:bCs/>
                              </w:rPr>
                              <w:t>1</w:t>
                            </w:r>
                            <w:r w:rsidR="00171E3E">
                              <w:t>:</w:t>
                            </w:r>
                            <w:r w:rsidR="0054191A">
                              <w:t xml:space="preserve"> </w:t>
                            </w:r>
                            <w:r w:rsidR="00E445F1">
                              <w:t>CSF Introduction</w:t>
                            </w:r>
                          </w:p>
                          <w:p w14:paraId="0F61DA22" w14:textId="77777777" w:rsidR="00171E3E" w:rsidRDefault="00171E3E" w:rsidP="00171E3E">
                            <w:pPr>
                              <w:spacing w:after="0"/>
                            </w:pPr>
                          </w:p>
                          <w:p w14:paraId="607534F9" w14:textId="07816DCF" w:rsidR="00970D36" w:rsidRDefault="00970D36" w:rsidP="00171E3E">
                            <w:pPr>
                              <w:spacing w:after="0"/>
                            </w:pPr>
                            <w:r w:rsidRPr="00DB0720">
                              <w:rPr>
                                <w:b/>
                                <w:bCs/>
                              </w:rPr>
                              <w:t xml:space="preserve">Module </w:t>
                            </w:r>
                            <w:r w:rsidR="00171E3E">
                              <w:rPr>
                                <w:b/>
                                <w:bCs/>
                              </w:rPr>
                              <w:t>0</w:t>
                            </w:r>
                            <w:r w:rsidRPr="00DB0720">
                              <w:rPr>
                                <w:b/>
                                <w:bCs/>
                              </w:rPr>
                              <w:t>2</w:t>
                            </w:r>
                            <w:r w:rsidR="00171E3E">
                              <w:t>:</w:t>
                            </w:r>
                            <w:r w:rsidR="00E9594C">
                              <w:t xml:space="preserve"> </w:t>
                            </w:r>
                            <w:r w:rsidR="00396372">
                              <w:t xml:space="preserve">NIST </w:t>
                            </w:r>
                            <w:r w:rsidR="00E445F1">
                              <w:t>CSF</w:t>
                            </w:r>
                          </w:p>
                          <w:p w14:paraId="3D05EDF1" w14:textId="77777777" w:rsidR="00171E3E" w:rsidRDefault="00171E3E" w:rsidP="00171E3E">
                            <w:pPr>
                              <w:spacing w:after="0"/>
                            </w:pPr>
                          </w:p>
                          <w:p w14:paraId="1F21C803" w14:textId="08D1CED1" w:rsidR="00970D36" w:rsidRDefault="00970D36" w:rsidP="00171E3E">
                            <w:pPr>
                              <w:spacing w:after="0"/>
                            </w:pPr>
                            <w:r w:rsidRPr="00DB0720">
                              <w:rPr>
                                <w:b/>
                                <w:bCs/>
                              </w:rPr>
                              <w:t xml:space="preserve">Module </w:t>
                            </w:r>
                            <w:r w:rsidR="00171E3E">
                              <w:rPr>
                                <w:b/>
                                <w:bCs/>
                              </w:rPr>
                              <w:t>0</w:t>
                            </w:r>
                            <w:r w:rsidRPr="00DB0720">
                              <w:rPr>
                                <w:b/>
                                <w:bCs/>
                              </w:rPr>
                              <w:t>3</w:t>
                            </w:r>
                            <w:r w:rsidR="00171E3E">
                              <w:t>:</w:t>
                            </w:r>
                            <w:r>
                              <w:t xml:space="preserve"> </w:t>
                            </w:r>
                            <w:r w:rsidR="00396372">
                              <w:t>NIST CSF Basics</w:t>
                            </w:r>
                          </w:p>
                          <w:p w14:paraId="2D97B0BA" w14:textId="77777777" w:rsidR="00171E3E" w:rsidRDefault="00171E3E" w:rsidP="00171E3E">
                            <w:pPr>
                              <w:spacing w:after="0"/>
                            </w:pPr>
                          </w:p>
                          <w:p w14:paraId="4B722966" w14:textId="198C274F" w:rsidR="00DB0720" w:rsidRDefault="00DB0720" w:rsidP="00171E3E">
                            <w:pPr>
                              <w:spacing w:after="0"/>
                            </w:pPr>
                            <w:r w:rsidRPr="00DB0720">
                              <w:rPr>
                                <w:b/>
                                <w:bCs/>
                              </w:rPr>
                              <w:t xml:space="preserve">Module </w:t>
                            </w:r>
                            <w:r w:rsidR="00171E3E">
                              <w:rPr>
                                <w:b/>
                                <w:bCs/>
                              </w:rPr>
                              <w:t>0</w:t>
                            </w:r>
                            <w:r w:rsidRPr="00DB0720">
                              <w:rPr>
                                <w:b/>
                                <w:bCs/>
                              </w:rPr>
                              <w:t>4</w:t>
                            </w:r>
                            <w:r w:rsidR="00171E3E">
                              <w:t>:</w:t>
                            </w:r>
                            <w:r>
                              <w:t xml:space="preserve"> </w:t>
                            </w:r>
                            <w:r w:rsidR="00396372">
                              <w:t>NIST CSF Usage</w:t>
                            </w:r>
                          </w:p>
                          <w:p w14:paraId="18A429A7" w14:textId="77777777" w:rsidR="00171E3E" w:rsidRDefault="00171E3E" w:rsidP="00171E3E">
                            <w:pPr>
                              <w:spacing w:after="0"/>
                            </w:pPr>
                          </w:p>
                          <w:p w14:paraId="06F8EC7F" w14:textId="248B0BC8" w:rsidR="00075C40" w:rsidRDefault="00075C40" w:rsidP="00171E3E">
                            <w:pPr>
                              <w:spacing w:after="0"/>
                            </w:pPr>
                            <w:r>
                              <w:rPr>
                                <w:b/>
                                <w:bCs/>
                              </w:rPr>
                              <w:t>Module</w:t>
                            </w:r>
                            <w:r w:rsidRPr="00DB0720">
                              <w:rPr>
                                <w:b/>
                                <w:bCs/>
                              </w:rPr>
                              <w:t xml:space="preserve"> </w:t>
                            </w:r>
                            <w:r w:rsidR="00171E3E">
                              <w:rPr>
                                <w:b/>
                                <w:bCs/>
                              </w:rPr>
                              <w:t>0</w:t>
                            </w:r>
                            <w:r w:rsidR="00480883">
                              <w:rPr>
                                <w:b/>
                                <w:bCs/>
                              </w:rPr>
                              <w:t>5</w:t>
                            </w:r>
                            <w:r w:rsidR="00171E3E">
                              <w:t>:</w:t>
                            </w:r>
                            <w:r>
                              <w:t xml:space="preserve"> </w:t>
                            </w:r>
                            <w:r w:rsidR="00396372">
                              <w:t xml:space="preserve">NIST </w:t>
                            </w:r>
                            <w:r>
                              <w:t>C</w:t>
                            </w:r>
                            <w:r w:rsidR="00396372">
                              <w:t>SF Self-Assessment Process</w:t>
                            </w:r>
                          </w:p>
                          <w:p w14:paraId="09A7D73D" w14:textId="77777777" w:rsidR="00075C40" w:rsidRPr="00075C40" w:rsidRDefault="00075C40" w:rsidP="00484D2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AC667" id="Text Box 20" o:spid="_x0000_s1032" type="#_x0000_t202" style="position:absolute;margin-left:150.9pt;margin-top:17.7pt;width:170.5pt;height:33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" fillcolor="#e7e6e6 [3214]" stroked="f" strokeweight=".5pt">
                <v:textbox>
                  <w:txbxContent>
                    <w:p w14:paraId="3013EFB6" w14:textId="73ECF490" w:rsidR="00484D25" w:rsidRDefault="00484D25" w:rsidP="00484D25"/>
                    <w:p w14:paraId="77215CC0" w14:textId="77777777" w:rsidR="00171E3E" w:rsidRDefault="00171E3E" w:rsidP="00171E3E">
                      <w:pPr>
                        <w:spacing w:after="0"/>
                        <w:rPr>
                          <w:b/>
                          <w:bCs/>
                        </w:rPr>
                      </w:pPr>
                    </w:p>
                    <w:p w14:paraId="646F2C86" w14:textId="291627F8" w:rsidR="0016716D" w:rsidRDefault="0016716D" w:rsidP="00171E3E">
                      <w:pPr>
                        <w:spacing w:after="0"/>
                      </w:pPr>
                      <w:r w:rsidRPr="00DB0720">
                        <w:rPr>
                          <w:b/>
                          <w:bCs/>
                        </w:rPr>
                        <w:t xml:space="preserve">Module </w:t>
                      </w:r>
                      <w:r w:rsidR="00171E3E">
                        <w:rPr>
                          <w:b/>
                          <w:bCs/>
                        </w:rPr>
                        <w:t>0</w:t>
                      </w:r>
                      <w:r w:rsidRPr="00DB0720">
                        <w:rPr>
                          <w:b/>
                          <w:bCs/>
                        </w:rPr>
                        <w:t>1</w:t>
                      </w:r>
                      <w:r w:rsidR="00171E3E">
                        <w:t>:</w:t>
                      </w:r>
                      <w:r w:rsidR="0054191A">
                        <w:t xml:space="preserve"> </w:t>
                      </w:r>
                      <w:r w:rsidR="00E445F1">
                        <w:t>CSF Introduction</w:t>
                      </w:r>
                    </w:p>
                    <w:p w14:paraId="0F61DA22" w14:textId="77777777" w:rsidR="00171E3E" w:rsidRDefault="00171E3E" w:rsidP="00171E3E">
                      <w:pPr>
                        <w:spacing w:after="0"/>
                      </w:pPr>
                    </w:p>
                    <w:p w14:paraId="607534F9" w14:textId="07816DCF" w:rsidR="00970D36" w:rsidRDefault="00970D36" w:rsidP="00171E3E">
                      <w:pPr>
                        <w:spacing w:after="0"/>
                      </w:pPr>
                      <w:r w:rsidRPr="00DB0720">
                        <w:rPr>
                          <w:b/>
                          <w:bCs/>
                        </w:rPr>
                        <w:t xml:space="preserve">Module </w:t>
                      </w:r>
                      <w:r w:rsidR="00171E3E">
                        <w:rPr>
                          <w:b/>
                          <w:bCs/>
                        </w:rPr>
                        <w:t>0</w:t>
                      </w:r>
                      <w:r w:rsidRPr="00DB0720">
                        <w:rPr>
                          <w:b/>
                          <w:bCs/>
                        </w:rPr>
                        <w:t>2</w:t>
                      </w:r>
                      <w:r w:rsidR="00171E3E">
                        <w:t>:</w:t>
                      </w:r>
                      <w:r w:rsidR="00E9594C">
                        <w:t xml:space="preserve"> </w:t>
                      </w:r>
                      <w:r w:rsidR="00396372">
                        <w:t xml:space="preserve">NIST </w:t>
                      </w:r>
                      <w:r w:rsidR="00E445F1">
                        <w:t>CSF</w:t>
                      </w:r>
                    </w:p>
                    <w:p w14:paraId="3D05EDF1" w14:textId="77777777" w:rsidR="00171E3E" w:rsidRDefault="00171E3E" w:rsidP="00171E3E">
                      <w:pPr>
                        <w:spacing w:after="0"/>
                      </w:pPr>
                    </w:p>
                    <w:p w14:paraId="1F21C803" w14:textId="08D1CED1" w:rsidR="00970D36" w:rsidRDefault="00970D36" w:rsidP="00171E3E">
                      <w:pPr>
                        <w:spacing w:after="0"/>
                      </w:pPr>
                      <w:r w:rsidRPr="00DB0720">
                        <w:rPr>
                          <w:b/>
                          <w:bCs/>
                        </w:rPr>
                        <w:t xml:space="preserve">Module </w:t>
                      </w:r>
                      <w:r w:rsidR="00171E3E">
                        <w:rPr>
                          <w:b/>
                          <w:bCs/>
                        </w:rPr>
                        <w:t>0</w:t>
                      </w:r>
                      <w:r w:rsidRPr="00DB0720">
                        <w:rPr>
                          <w:b/>
                          <w:bCs/>
                        </w:rPr>
                        <w:t>3</w:t>
                      </w:r>
                      <w:r w:rsidR="00171E3E">
                        <w:t>:</w:t>
                      </w:r>
                      <w:r>
                        <w:t xml:space="preserve"> </w:t>
                      </w:r>
                      <w:r w:rsidR="00396372">
                        <w:t>NIST CSF Basics</w:t>
                      </w:r>
                    </w:p>
                    <w:p w14:paraId="2D97B0BA" w14:textId="77777777" w:rsidR="00171E3E" w:rsidRDefault="00171E3E" w:rsidP="00171E3E">
                      <w:pPr>
                        <w:spacing w:after="0"/>
                      </w:pPr>
                    </w:p>
                    <w:p w14:paraId="4B722966" w14:textId="198C274F" w:rsidR="00DB0720" w:rsidRDefault="00DB0720" w:rsidP="00171E3E">
                      <w:pPr>
                        <w:spacing w:after="0"/>
                      </w:pPr>
                      <w:r w:rsidRPr="00DB0720">
                        <w:rPr>
                          <w:b/>
                          <w:bCs/>
                        </w:rPr>
                        <w:t xml:space="preserve">Module </w:t>
                      </w:r>
                      <w:r w:rsidR="00171E3E">
                        <w:rPr>
                          <w:b/>
                          <w:bCs/>
                        </w:rPr>
                        <w:t>0</w:t>
                      </w:r>
                      <w:r w:rsidRPr="00DB0720">
                        <w:rPr>
                          <w:b/>
                          <w:bCs/>
                        </w:rPr>
                        <w:t>4</w:t>
                      </w:r>
                      <w:r w:rsidR="00171E3E">
                        <w:t>:</w:t>
                      </w:r>
                      <w:r>
                        <w:t xml:space="preserve"> </w:t>
                      </w:r>
                      <w:r w:rsidR="00396372">
                        <w:t>NIST CSF Usage</w:t>
                      </w:r>
                    </w:p>
                    <w:p w14:paraId="18A429A7" w14:textId="77777777" w:rsidR="00171E3E" w:rsidRDefault="00171E3E" w:rsidP="00171E3E">
                      <w:pPr>
                        <w:spacing w:after="0"/>
                      </w:pPr>
                    </w:p>
                    <w:p w14:paraId="06F8EC7F" w14:textId="248B0BC8" w:rsidR="00075C40" w:rsidRDefault="00075C40" w:rsidP="00171E3E">
                      <w:pPr>
                        <w:spacing w:after="0"/>
                      </w:pPr>
                      <w:r>
                        <w:rPr>
                          <w:b/>
                          <w:bCs/>
                        </w:rPr>
                        <w:t>Module</w:t>
                      </w:r>
                      <w:r w:rsidRPr="00DB0720">
                        <w:rPr>
                          <w:b/>
                          <w:bCs/>
                        </w:rPr>
                        <w:t xml:space="preserve"> </w:t>
                      </w:r>
                      <w:r w:rsidR="00171E3E">
                        <w:rPr>
                          <w:b/>
                          <w:bCs/>
                        </w:rPr>
                        <w:t>0</w:t>
                      </w:r>
                      <w:r w:rsidR="00480883">
                        <w:rPr>
                          <w:b/>
                          <w:bCs/>
                        </w:rPr>
                        <w:t>5</w:t>
                      </w:r>
                      <w:r w:rsidR="00171E3E">
                        <w:t>:</w:t>
                      </w:r>
                      <w:r>
                        <w:t xml:space="preserve"> </w:t>
                      </w:r>
                      <w:r w:rsidR="00396372">
                        <w:t xml:space="preserve">NIST </w:t>
                      </w:r>
                      <w:r>
                        <w:t>C</w:t>
                      </w:r>
                      <w:r w:rsidR="00396372">
                        <w:t>SF Self-Assessment Process</w:t>
                      </w:r>
                    </w:p>
                    <w:p w14:paraId="09A7D73D" w14:textId="77777777" w:rsidR="00075C40" w:rsidRPr="00075C40" w:rsidRDefault="00075C40" w:rsidP="00484D25">
                      <w:pPr>
                        <w:rPr>
                          <w:b/>
                          <w:bCs/>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1B23C7B" wp14:editId="2240C47A">
                <wp:simplePos x="0" y="0"/>
                <wp:positionH relativeFrom="column">
                  <wp:posOffset>4159250</wp:posOffset>
                </wp:positionH>
                <wp:positionV relativeFrom="paragraph">
                  <wp:posOffset>221615</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60275573" w14:textId="3734EC44" w:rsidR="00484D25" w:rsidRDefault="00484D25" w:rsidP="00484D25"/>
                          <w:p w14:paraId="79C109F6" w14:textId="77777777" w:rsidR="00171E3E" w:rsidRDefault="00171E3E" w:rsidP="00171E3E">
                            <w:pPr>
                              <w:spacing w:after="0"/>
                            </w:pPr>
                          </w:p>
                          <w:p w14:paraId="61DBE510" w14:textId="011C056B" w:rsidR="00171E3E" w:rsidRDefault="00171E3E" w:rsidP="00171E3E">
                            <w:pPr>
                              <w:spacing w:after="0"/>
                            </w:pPr>
                            <w:r>
                              <w:t>•  DoD Security Professionals</w:t>
                            </w:r>
                          </w:p>
                          <w:p w14:paraId="02B8DA49" w14:textId="77777777" w:rsidR="00171E3E" w:rsidRDefault="00171E3E" w:rsidP="00171E3E">
                            <w:pPr>
                              <w:spacing w:after="0"/>
                            </w:pPr>
                          </w:p>
                          <w:p w14:paraId="4BEF7945" w14:textId="57B620FA" w:rsidR="00171E3E" w:rsidRDefault="00171E3E" w:rsidP="00171E3E">
                            <w:pPr>
                              <w:spacing w:after="0"/>
                            </w:pPr>
                            <w:r>
                              <w:t xml:space="preserve">•  Anyone required to comply with the Cybersecurity Enhancement Act of 2014 </w:t>
                            </w:r>
                          </w:p>
                          <w:p w14:paraId="355A0D09" w14:textId="77777777" w:rsidR="00171E3E" w:rsidRDefault="00171E3E" w:rsidP="00171E3E">
                            <w:pPr>
                              <w:spacing w:after="0"/>
                            </w:pPr>
                          </w:p>
                          <w:p w14:paraId="3D0C1978" w14:textId="146A93D5" w:rsidR="00171E3E" w:rsidRDefault="00171E3E" w:rsidP="00171E3E">
                            <w:pPr>
                              <w:spacing w:after="0"/>
                            </w:pPr>
                            <w:r>
                              <w:t>•  Anyone in a Security Operations Center</w:t>
                            </w:r>
                          </w:p>
                          <w:p w14:paraId="1A0BF6FC" w14:textId="77777777" w:rsidR="00171E3E" w:rsidRDefault="00171E3E" w:rsidP="00171E3E">
                            <w:pPr>
                              <w:spacing w:after="0"/>
                            </w:pPr>
                          </w:p>
                          <w:p w14:paraId="51D0FD5F" w14:textId="40C9AFD0" w:rsidR="00171E3E" w:rsidRDefault="00171E3E" w:rsidP="00171E3E">
                            <w:pPr>
                              <w:spacing w:after="0"/>
                            </w:pPr>
                            <w:r>
                              <w:t>•  Cybersecurity Analysts</w:t>
                            </w:r>
                          </w:p>
                          <w:p w14:paraId="4D25EC4E" w14:textId="77777777" w:rsidR="00171E3E" w:rsidRDefault="00171E3E" w:rsidP="00171E3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3" type="#_x0000_t202" style="position:absolute;margin-left:327.5pt;margin-top:17.45pt;width:170.5pt;height:33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" fillcolor="#e7e6e6 [3214]" stroked="f" strokeweight=".5pt">
                <v:textbox>
                  <w:txbxContent>
                    <w:p w14:paraId="60275573" w14:textId="3734EC44" w:rsidR="00484D25" w:rsidRDefault="00484D25" w:rsidP="00484D25"/>
                    <w:p w14:paraId="79C109F6" w14:textId="77777777" w:rsidR="00171E3E" w:rsidRDefault="00171E3E" w:rsidP="00171E3E">
                      <w:pPr>
                        <w:spacing w:after="0"/>
                      </w:pPr>
                    </w:p>
                    <w:p w14:paraId="61DBE510" w14:textId="011C056B" w:rsidR="00171E3E" w:rsidRDefault="00171E3E" w:rsidP="00171E3E">
                      <w:pPr>
                        <w:spacing w:after="0"/>
                      </w:pPr>
                      <w:r>
                        <w:t>•  DoD Security Professionals</w:t>
                      </w:r>
                    </w:p>
                    <w:p w14:paraId="02B8DA49" w14:textId="77777777" w:rsidR="00171E3E" w:rsidRDefault="00171E3E" w:rsidP="00171E3E">
                      <w:pPr>
                        <w:spacing w:after="0"/>
                      </w:pPr>
                    </w:p>
                    <w:p w14:paraId="4BEF7945" w14:textId="57B620FA" w:rsidR="00171E3E" w:rsidRDefault="00171E3E" w:rsidP="00171E3E">
                      <w:pPr>
                        <w:spacing w:after="0"/>
                      </w:pPr>
                      <w:r>
                        <w:t xml:space="preserve">•  Anyone required to comply with the Cybersecurity Enhancement Act of 2014 </w:t>
                      </w:r>
                    </w:p>
                    <w:p w14:paraId="355A0D09" w14:textId="77777777" w:rsidR="00171E3E" w:rsidRDefault="00171E3E" w:rsidP="00171E3E">
                      <w:pPr>
                        <w:spacing w:after="0"/>
                      </w:pPr>
                    </w:p>
                    <w:p w14:paraId="3D0C1978" w14:textId="146A93D5" w:rsidR="00171E3E" w:rsidRDefault="00171E3E" w:rsidP="00171E3E">
                      <w:pPr>
                        <w:spacing w:after="0"/>
                      </w:pPr>
                      <w:r>
                        <w:t>•  Anyone in a Security Operations Center</w:t>
                      </w:r>
                    </w:p>
                    <w:p w14:paraId="1A0BF6FC" w14:textId="77777777" w:rsidR="00171E3E" w:rsidRDefault="00171E3E" w:rsidP="00171E3E">
                      <w:pPr>
                        <w:spacing w:after="0"/>
                      </w:pPr>
                    </w:p>
                    <w:p w14:paraId="51D0FD5F" w14:textId="40C9AFD0" w:rsidR="00171E3E" w:rsidRDefault="00171E3E" w:rsidP="00171E3E">
                      <w:pPr>
                        <w:spacing w:after="0"/>
                      </w:pPr>
                      <w:r>
                        <w:t>•  Cybersecurity Analysts</w:t>
                      </w:r>
                    </w:p>
                    <w:p w14:paraId="4D25EC4E" w14:textId="77777777" w:rsidR="00171E3E" w:rsidRDefault="00171E3E" w:rsidP="00171E3E">
                      <w:pPr>
                        <w:spacing w:after="0"/>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AAE0A8C" wp14:editId="02B06287">
                <wp:simplePos x="0" y="0"/>
                <wp:positionH relativeFrom="column">
                  <wp:posOffset>4164330</wp:posOffset>
                </wp:positionH>
                <wp:positionV relativeFrom="paragraph">
                  <wp:posOffset>227012</wp:posOffset>
                </wp:positionV>
                <wp:extent cx="2171700" cy="304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7948E30" w14:textId="574A29AC" w:rsidR="00AD53E6" w:rsidRPr="00EF62EF" w:rsidRDefault="00B7396C" w:rsidP="000A5EEB">
                            <w:pPr>
                              <w:spacing w:after="0"/>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0A8C" id="Text Box 79" o:spid="_x0000_s1034" type="#_x0000_t202" style="position:absolute;margin-left:327.9pt;margin-top:17.85pt;width:171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" filled="f" stroked="f" strokeweight=".5pt">
                <v:textbox>
                  <w:txbxContent>
                    <w:p w14:paraId="67948E30" w14:textId="574A29AC" w:rsidR="00AD53E6" w:rsidRPr="00EF62EF" w:rsidRDefault="00B7396C" w:rsidP="000A5EEB">
                      <w:pPr>
                        <w:spacing w:after="0"/>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ED2D90E" wp14:editId="51B75F0A">
                <wp:simplePos x="0" y="0"/>
                <wp:positionH relativeFrom="column">
                  <wp:posOffset>1924050</wp:posOffset>
                </wp:positionH>
                <wp:positionV relativeFrom="paragraph">
                  <wp:posOffset>225107</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0A5EEB">
                            <w:pPr>
                              <w:spacing w:after="0"/>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5" type="#_x0000_t202" style="position:absolute;margin-left:151.5pt;margin-top:17.7pt;width:171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diGg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" filled="f" stroked="f" strokeweight=".5pt">
                <v:textbox>
                  <w:txbxContent>
                    <w:p w14:paraId="6D5FCC18" w14:textId="795A5CC5" w:rsidR="00EF62EF" w:rsidRPr="00EF62EF" w:rsidRDefault="00EF62EF" w:rsidP="000A5EEB">
                      <w:pPr>
                        <w:spacing w:after="0"/>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3286240" wp14:editId="3DAB9C25">
                <wp:simplePos x="0" y="0"/>
                <wp:positionH relativeFrom="column">
                  <wp:posOffset>-323850</wp:posOffset>
                </wp:positionH>
                <wp:positionV relativeFrom="paragraph">
                  <wp:posOffset>226377</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0A5EEB">
                            <w:pPr>
                              <w:spacing w:after="0"/>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6" type="#_x0000_t202" style="position:absolute;margin-left:-25.5pt;margin-top:17.8pt;width:171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" filled="f" stroked="f" strokeweight=".5pt">
                <v:textbox>
                  <w:txbxContent>
                    <w:p w14:paraId="6A3EBE05" w14:textId="4930C898" w:rsidR="006432B7" w:rsidRPr="00EF62EF" w:rsidRDefault="006432B7" w:rsidP="000A5EEB">
                      <w:pPr>
                        <w:spacing w:after="0"/>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1454397" wp14:editId="1A81463D">
                <wp:simplePos x="0" y="0"/>
                <wp:positionH relativeFrom="column">
                  <wp:posOffset>-330200</wp:posOffset>
                </wp:positionH>
                <wp:positionV relativeFrom="paragraph">
                  <wp:posOffset>222885</wp:posOffset>
                </wp:positionV>
                <wp:extent cx="2167128" cy="4235450"/>
                <wp:effectExtent l="0" t="0" r="5080" b="0"/>
                <wp:wrapNone/>
                <wp:docPr id="19" name="Text Box 19"/>
                <wp:cNvGraphicFramePr/>
                <a:graphic xmlns:a="http://schemas.openxmlformats.org/drawingml/2006/main">
                  <a:graphicData uri="http://schemas.microsoft.com/office/word/2010/wordprocessingShape">
                    <wps:wsp>
                      <wps:cNvSpPr txBox="1"/>
                      <wps:spPr>
                        <a:xfrm>
                          <a:off x="0" y="0"/>
                          <a:ext cx="2167128" cy="4235450"/>
                        </a:xfrm>
                        <a:prstGeom prst="rect">
                          <a:avLst/>
                        </a:prstGeom>
                        <a:solidFill>
                          <a:schemeClr val="bg2"/>
                        </a:solidFill>
                        <a:ln w="6350">
                          <a:noFill/>
                        </a:ln>
                      </wps:spPr>
                      <wps:txbx>
                        <w:txbxContent>
                          <w:p w14:paraId="4B3D2637" w14:textId="2122988B" w:rsidR="002D2F03" w:rsidRDefault="002D2F03"/>
                          <w:p w14:paraId="794C1FBC" w14:textId="77777777" w:rsidR="00171E3E" w:rsidRDefault="00171E3E" w:rsidP="002A3890">
                            <w:pPr>
                              <w:spacing w:after="0"/>
                              <w:rPr>
                                <w:b/>
                                <w:bCs/>
                              </w:rPr>
                            </w:pPr>
                          </w:p>
                          <w:p w14:paraId="4742D208" w14:textId="55F0286F" w:rsidR="005F01F6" w:rsidRDefault="00BD1F3E" w:rsidP="002A3890">
                            <w:pPr>
                              <w:spacing w:after="0"/>
                            </w:pPr>
                            <w:r w:rsidRPr="000C54F0">
                              <w:rPr>
                                <w:b/>
                                <w:bCs/>
                              </w:rPr>
                              <w:t>Live Class Duration:</w:t>
                            </w:r>
                            <w:r>
                              <w:t xml:space="preserve"> </w:t>
                            </w:r>
                            <w:r w:rsidR="00075C40">
                              <w:t>1</w:t>
                            </w:r>
                            <w:r>
                              <w:t xml:space="preserve"> Days</w:t>
                            </w:r>
                          </w:p>
                          <w:p w14:paraId="18579C75" w14:textId="77777777" w:rsidR="00171E3E" w:rsidRDefault="00171E3E" w:rsidP="002A3890">
                            <w:pPr>
                              <w:spacing w:after="0"/>
                            </w:pPr>
                          </w:p>
                          <w:p w14:paraId="5A133722" w14:textId="0AA19DDF" w:rsidR="00BD1F3E" w:rsidRDefault="00BD1F3E" w:rsidP="002A3890">
                            <w:pPr>
                              <w:spacing w:after="0"/>
                            </w:pPr>
                            <w:r w:rsidRPr="000C54F0">
                              <w:rPr>
                                <w:b/>
                                <w:bCs/>
                              </w:rPr>
                              <w:t>CEUs:</w:t>
                            </w:r>
                            <w:r>
                              <w:t xml:space="preserve"> </w:t>
                            </w:r>
                            <w:r w:rsidR="00075C40">
                              <w:t>8</w:t>
                            </w:r>
                          </w:p>
                          <w:p w14:paraId="1FF104DA" w14:textId="77777777" w:rsidR="00171E3E" w:rsidRDefault="00171E3E" w:rsidP="002A3890">
                            <w:pPr>
                              <w:spacing w:after="0"/>
                            </w:pPr>
                          </w:p>
                          <w:p w14:paraId="75914670" w14:textId="6470A0CC" w:rsidR="00BD1F3E" w:rsidRDefault="00BD1F3E" w:rsidP="002A3890">
                            <w:pPr>
                              <w:spacing w:after="0"/>
                            </w:pPr>
                            <w:r w:rsidRPr="000C54F0">
                              <w:rPr>
                                <w:b/>
                                <w:bCs/>
                              </w:rPr>
                              <w:t>Language:</w:t>
                            </w:r>
                            <w:r>
                              <w:t xml:space="preserve"> English</w:t>
                            </w:r>
                          </w:p>
                          <w:p w14:paraId="37781A24" w14:textId="77777777" w:rsidR="00171E3E" w:rsidRDefault="00171E3E" w:rsidP="002A3890">
                            <w:pPr>
                              <w:spacing w:after="0"/>
                            </w:pPr>
                          </w:p>
                          <w:p w14:paraId="4FD5AAD1" w14:textId="16FDFF4B" w:rsidR="00BD1F3E" w:rsidRPr="000C54F0" w:rsidRDefault="00BD1F3E" w:rsidP="00EA4E2B">
                            <w:pPr>
                              <w:spacing w:after="0"/>
                              <w:rPr>
                                <w:b/>
                                <w:bCs/>
                              </w:rPr>
                            </w:pPr>
                            <w:r w:rsidRPr="000C54F0">
                              <w:rPr>
                                <w:b/>
                                <w:bCs/>
                              </w:rPr>
                              <w:t>Class Formats Available:</w:t>
                            </w:r>
                          </w:p>
                          <w:p w14:paraId="2937A0FC" w14:textId="4EC68939" w:rsidR="00BD1F3E" w:rsidRDefault="00BD1F3E" w:rsidP="00EA4E2B">
                            <w:pPr>
                              <w:spacing w:after="0"/>
                            </w:pPr>
                            <w:r>
                              <w:tab/>
                            </w:r>
                            <w:r w:rsidR="00262F54">
                              <w:t>Instructor Led</w:t>
                            </w:r>
                          </w:p>
                          <w:p w14:paraId="318B38D5" w14:textId="2AB54276" w:rsidR="00262F54" w:rsidRDefault="00262F54" w:rsidP="00EA4E2B">
                            <w:pPr>
                              <w:spacing w:after="0"/>
                            </w:pPr>
                            <w:r>
                              <w:tab/>
                              <w:t>Self-Study</w:t>
                            </w:r>
                          </w:p>
                          <w:p w14:paraId="06C37573" w14:textId="4E5C0B52" w:rsidR="00262F54" w:rsidRDefault="00262F54">
                            <w:r>
                              <w:tab/>
                              <w:t>Live Virtual Training</w:t>
                            </w:r>
                          </w:p>
                          <w:p w14:paraId="3C2B1E6F" w14:textId="16703F91" w:rsidR="00262F54" w:rsidRDefault="00262F54" w:rsidP="00CE0649">
                            <w:pPr>
                              <w:spacing w:after="0"/>
                              <w:rPr>
                                <w:b/>
                                <w:bCs/>
                              </w:rPr>
                            </w:pPr>
                            <w:r w:rsidRPr="000C54F0">
                              <w:rPr>
                                <w:b/>
                                <w:bCs/>
                              </w:rPr>
                              <w:t>Suggested Prerequisites:</w:t>
                            </w:r>
                          </w:p>
                          <w:p w14:paraId="6B43653B" w14:textId="0161E6B7" w:rsidR="00F86D23" w:rsidRPr="00F86D23" w:rsidRDefault="00F86D23" w:rsidP="00171E3E">
                            <w:pPr>
                              <w:spacing w:after="0"/>
                              <w:rPr>
                                <w:sz w:val="20"/>
                                <w:szCs w:val="20"/>
                              </w:rPr>
                            </w:pPr>
                            <w:r w:rsidRPr="00F86D23">
                              <w:rPr>
                                <w:sz w:val="20"/>
                                <w:szCs w:val="20"/>
                              </w:rPr>
                              <w:t>(Any of the following Mile2 Courses)</w:t>
                            </w:r>
                          </w:p>
                          <w:p w14:paraId="23DCBC1F" w14:textId="3534D5D1" w:rsidR="00F86D23" w:rsidRPr="00FE4042" w:rsidRDefault="00F86D23" w:rsidP="00171E3E">
                            <w:pPr>
                              <w:spacing w:after="0"/>
                              <w:rPr>
                                <w:sz w:val="20"/>
                                <w:szCs w:val="20"/>
                              </w:rPr>
                            </w:pPr>
                            <w:r w:rsidRPr="00FE4042">
                              <w:rPr>
                                <w:sz w:val="20"/>
                                <w:szCs w:val="20"/>
                              </w:rPr>
                              <w:t>- Certified Security Principles</w:t>
                            </w:r>
                          </w:p>
                          <w:p w14:paraId="4641780A" w14:textId="77777777" w:rsidR="00171E3E" w:rsidRDefault="001E4957" w:rsidP="00171E3E">
                            <w:pPr>
                              <w:spacing w:after="0"/>
                              <w:rPr>
                                <w:sz w:val="20"/>
                                <w:szCs w:val="20"/>
                              </w:rPr>
                            </w:pPr>
                            <w:r w:rsidRPr="00FE4042">
                              <w:rPr>
                                <w:sz w:val="20"/>
                                <w:szCs w:val="20"/>
                              </w:rPr>
                              <w:t xml:space="preserve">- Certified </w:t>
                            </w:r>
                            <w:r w:rsidR="00EA4E2B">
                              <w:rPr>
                                <w:sz w:val="20"/>
                                <w:szCs w:val="20"/>
                              </w:rPr>
                              <w:t xml:space="preserve">Information Systems </w:t>
                            </w:r>
                          </w:p>
                          <w:p w14:paraId="153A5B46" w14:textId="77777777" w:rsidR="00171E3E" w:rsidRDefault="00171E3E" w:rsidP="00171E3E">
                            <w:pPr>
                              <w:spacing w:after="0"/>
                              <w:rPr>
                                <w:sz w:val="20"/>
                                <w:szCs w:val="20"/>
                              </w:rPr>
                            </w:pPr>
                          </w:p>
                          <w:p w14:paraId="46FB7922" w14:textId="58A6E209" w:rsidR="001E4957" w:rsidRPr="00FE4042" w:rsidRDefault="00EA4E2B" w:rsidP="00171E3E">
                            <w:pPr>
                              <w:spacing w:after="0"/>
                              <w:rPr>
                                <w:sz w:val="20"/>
                                <w:szCs w:val="20"/>
                              </w:rPr>
                            </w:pPr>
                            <w:r>
                              <w:rPr>
                                <w:sz w:val="20"/>
                                <w:szCs w:val="20"/>
                              </w:rPr>
                              <w:t>Security Officer</w:t>
                            </w:r>
                          </w:p>
                          <w:p w14:paraId="38392C9D" w14:textId="48EA3826" w:rsidR="00EA4E2B" w:rsidRDefault="00FE4042" w:rsidP="00171E3E">
                            <w:pPr>
                              <w:spacing w:after="0"/>
                              <w:rPr>
                                <w:sz w:val="20"/>
                                <w:szCs w:val="20"/>
                              </w:rPr>
                            </w:pPr>
                            <w:r w:rsidRPr="00FE4042">
                              <w:rPr>
                                <w:sz w:val="20"/>
                                <w:szCs w:val="20"/>
                              </w:rPr>
                              <w:t xml:space="preserve">- </w:t>
                            </w:r>
                            <w:r w:rsidR="00EA4E2B">
                              <w:rPr>
                                <w:sz w:val="20"/>
                                <w:szCs w:val="20"/>
                              </w:rPr>
                              <w:t>Certified Vulnerability Assessor</w:t>
                            </w:r>
                          </w:p>
                          <w:p w14:paraId="692342AB" w14:textId="5E70C563" w:rsidR="00FE4042" w:rsidRPr="0016716D" w:rsidRDefault="009D446D" w:rsidP="00171E3E">
                            <w:pPr>
                              <w:spacing w:after="0"/>
                              <w:rPr>
                                <w:sz w:val="20"/>
                                <w:szCs w:val="20"/>
                              </w:rPr>
                            </w:pPr>
                            <w:r w:rsidRPr="0016716D">
                              <w:rPr>
                                <w:sz w:val="20"/>
                                <w:szCs w:val="20"/>
                              </w:rPr>
                              <w:t>- or Equivalent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7" type="#_x0000_t202" style="position:absolute;margin-left:-26pt;margin-top:17.55pt;width:170.65pt;height:33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" fillcolor="#e7e6e6 [3214]" stroked="f" strokeweight=".5pt">
                <v:textbox>
                  <w:txbxContent>
                    <w:p w14:paraId="4B3D2637" w14:textId="2122988B" w:rsidR="002D2F03" w:rsidRDefault="002D2F03"/>
                    <w:p w14:paraId="794C1FBC" w14:textId="77777777" w:rsidR="00171E3E" w:rsidRDefault="00171E3E" w:rsidP="002A3890">
                      <w:pPr>
                        <w:spacing w:after="0"/>
                        <w:rPr>
                          <w:b/>
                          <w:bCs/>
                        </w:rPr>
                      </w:pPr>
                    </w:p>
                    <w:p w14:paraId="4742D208" w14:textId="55F0286F" w:rsidR="005F01F6" w:rsidRDefault="00BD1F3E" w:rsidP="002A3890">
                      <w:pPr>
                        <w:spacing w:after="0"/>
                      </w:pPr>
                      <w:r w:rsidRPr="000C54F0">
                        <w:rPr>
                          <w:b/>
                          <w:bCs/>
                        </w:rPr>
                        <w:t>Live Class Duration:</w:t>
                      </w:r>
                      <w:r>
                        <w:t xml:space="preserve"> </w:t>
                      </w:r>
                      <w:r w:rsidR="00075C40">
                        <w:t>1</w:t>
                      </w:r>
                      <w:r>
                        <w:t xml:space="preserve"> Days</w:t>
                      </w:r>
                    </w:p>
                    <w:p w14:paraId="18579C75" w14:textId="77777777" w:rsidR="00171E3E" w:rsidRDefault="00171E3E" w:rsidP="002A3890">
                      <w:pPr>
                        <w:spacing w:after="0"/>
                      </w:pPr>
                    </w:p>
                    <w:p w14:paraId="5A133722" w14:textId="0AA19DDF" w:rsidR="00BD1F3E" w:rsidRDefault="00BD1F3E" w:rsidP="002A3890">
                      <w:pPr>
                        <w:spacing w:after="0"/>
                      </w:pPr>
                      <w:r w:rsidRPr="000C54F0">
                        <w:rPr>
                          <w:b/>
                          <w:bCs/>
                        </w:rPr>
                        <w:t>CEUs:</w:t>
                      </w:r>
                      <w:r>
                        <w:t xml:space="preserve"> </w:t>
                      </w:r>
                      <w:r w:rsidR="00075C40">
                        <w:t>8</w:t>
                      </w:r>
                    </w:p>
                    <w:p w14:paraId="1FF104DA" w14:textId="77777777" w:rsidR="00171E3E" w:rsidRDefault="00171E3E" w:rsidP="002A3890">
                      <w:pPr>
                        <w:spacing w:after="0"/>
                      </w:pPr>
                    </w:p>
                    <w:p w14:paraId="75914670" w14:textId="6470A0CC" w:rsidR="00BD1F3E" w:rsidRDefault="00BD1F3E" w:rsidP="002A3890">
                      <w:pPr>
                        <w:spacing w:after="0"/>
                      </w:pPr>
                      <w:r w:rsidRPr="000C54F0">
                        <w:rPr>
                          <w:b/>
                          <w:bCs/>
                        </w:rPr>
                        <w:t>Language:</w:t>
                      </w:r>
                      <w:r>
                        <w:t xml:space="preserve"> English</w:t>
                      </w:r>
                    </w:p>
                    <w:p w14:paraId="37781A24" w14:textId="77777777" w:rsidR="00171E3E" w:rsidRDefault="00171E3E" w:rsidP="002A3890">
                      <w:pPr>
                        <w:spacing w:after="0"/>
                      </w:pPr>
                    </w:p>
                    <w:p w14:paraId="4FD5AAD1" w14:textId="16FDFF4B" w:rsidR="00BD1F3E" w:rsidRPr="000C54F0" w:rsidRDefault="00BD1F3E" w:rsidP="00EA4E2B">
                      <w:pPr>
                        <w:spacing w:after="0"/>
                        <w:rPr>
                          <w:b/>
                          <w:bCs/>
                        </w:rPr>
                      </w:pPr>
                      <w:r w:rsidRPr="000C54F0">
                        <w:rPr>
                          <w:b/>
                          <w:bCs/>
                        </w:rPr>
                        <w:t>Class Formats Available:</w:t>
                      </w:r>
                    </w:p>
                    <w:p w14:paraId="2937A0FC" w14:textId="4EC68939" w:rsidR="00BD1F3E" w:rsidRDefault="00BD1F3E" w:rsidP="00EA4E2B">
                      <w:pPr>
                        <w:spacing w:after="0"/>
                      </w:pPr>
                      <w:r>
                        <w:tab/>
                      </w:r>
                      <w:r w:rsidR="00262F54">
                        <w:t>Instructor Led</w:t>
                      </w:r>
                    </w:p>
                    <w:p w14:paraId="318B38D5" w14:textId="2AB54276" w:rsidR="00262F54" w:rsidRDefault="00262F54" w:rsidP="00EA4E2B">
                      <w:pPr>
                        <w:spacing w:after="0"/>
                      </w:pPr>
                      <w:r>
                        <w:tab/>
                        <w:t>Self-Study</w:t>
                      </w:r>
                    </w:p>
                    <w:p w14:paraId="06C37573" w14:textId="4E5C0B52" w:rsidR="00262F54" w:rsidRDefault="00262F54">
                      <w:r>
                        <w:tab/>
                        <w:t>Live Virtual Training</w:t>
                      </w:r>
                    </w:p>
                    <w:p w14:paraId="3C2B1E6F" w14:textId="16703F91" w:rsidR="00262F54" w:rsidRDefault="00262F54" w:rsidP="00CE0649">
                      <w:pPr>
                        <w:spacing w:after="0"/>
                        <w:rPr>
                          <w:b/>
                          <w:bCs/>
                        </w:rPr>
                      </w:pPr>
                      <w:r w:rsidRPr="000C54F0">
                        <w:rPr>
                          <w:b/>
                          <w:bCs/>
                        </w:rPr>
                        <w:t>Suggested Prerequisites:</w:t>
                      </w:r>
                    </w:p>
                    <w:p w14:paraId="6B43653B" w14:textId="0161E6B7" w:rsidR="00F86D23" w:rsidRPr="00F86D23" w:rsidRDefault="00F86D23" w:rsidP="00171E3E">
                      <w:pPr>
                        <w:spacing w:after="0"/>
                        <w:rPr>
                          <w:sz w:val="20"/>
                          <w:szCs w:val="20"/>
                        </w:rPr>
                      </w:pPr>
                      <w:r w:rsidRPr="00F86D23">
                        <w:rPr>
                          <w:sz w:val="20"/>
                          <w:szCs w:val="20"/>
                        </w:rPr>
                        <w:t>(Any of the following Mile2 Courses)</w:t>
                      </w:r>
                    </w:p>
                    <w:p w14:paraId="23DCBC1F" w14:textId="3534D5D1" w:rsidR="00F86D23" w:rsidRPr="00FE4042" w:rsidRDefault="00F86D23" w:rsidP="00171E3E">
                      <w:pPr>
                        <w:spacing w:after="0"/>
                        <w:rPr>
                          <w:sz w:val="20"/>
                          <w:szCs w:val="20"/>
                        </w:rPr>
                      </w:pPr>
                      <w:r w:rsidRPr="00FE4042">
                        <w:rPr>
                          <w:sz w:val="20"/>
                          <w:szCs w:val="20"/>
                        </w:rPr>
                        <w:t>- Certified Security Principles</w:t>
                      </w:r>
                    </w:p>
                    <w:p w14:paraId="4641780A" w14:textId="77777777" w:rsidR="00171E3E" w:rsidRDefault="001E4957" w:rsidP="00171E3E">
                      <w:pPr>
                        <w:spacing w:after="0"/>
                        <w:rPr>
                          <w:sz w:val="20"/>
                          <w:szCs w:val="20"/>
                        </w:rPr>
                      </w:pPr>
                      <w:r w:rsidRPr="00FE4042">
                        <w:rPr>
                          <w:sz w:val="20"/>
                          <w:szCs w:val="20"/>
                        </w:rPr>
                        <w:t xml:space="preserve">- Certified </w:t>
                      </w:r>
                      <w:r w:rsidR="00EA4E2B">
                        <w:rPr>
                          <w:sz w:val="20"/>
                          <w:szCs w:val="20"/>
                        </w:rPr>
                        <w:t xml:space="preserve">Information Systems </w:t>
                      </w:r>
                    </w:p>
                    <w:p w14:paraId="153A5B46" w14:textId="77777777" w:rsidR="00171E3E" w:rsidRDefault="00171E3E" w:rsidP="00171E3E">
                      <w:pPr>
                        <w:spacing w:after="0"/>
                        <w:rPr>
                          <w:sz w:val="20"/>
                          <w:szCs w:val="20"/>
                        </w:rPr>
                      </w:pPr>
                    </w:p>
                    <w:p w14:paraId="46FB7922" w14:textId="58A6E209" w:rsidR="001E4957" w:rsidRPr="00FE4042" w:rsidRDefault="00EA4E2B" w:rsidP="00171E3E">
                      <w:pPr>
                        <w:spacing w:after="0"/>
                        <w:rPr>
                          <w:sz w:val="20"/>
                          <w:szCs w:val="20"/>
                        </w:rPr>
                      </w:pPr>
                      <w:r>
                        <w:rPr>
                          <w:sz w:val="20"/>
                          <w:szCs w:val="20"/>
                        </w:rPr>
                        <w:t>Security Officer</w:t>
                      </w:r>
                    </w:p>
                    <w:p w14:paraId="38392C9D" w14:textId="48EA3826" w:rsidR="00EA4E2B" w:rsidRDefault="00FE4042" w:rsidP="00171E3E">
                      <w:pPr>
                        <w:spacing w:after="0"/>
                        <w:rPr>
                          <w:sz w:val="20"/>
                          <w:szCs w:val="20"/>
                        </w:rPr>
                      </w:pPr>
                      <w:r w:rsidRPr="00FE4042">
                        <w:rPr>
                          <w:sz w:val="20"/>
                          <w:szCs w:val="20"/>
                        </w:rPr>
                        <w:t xml:space="preserve">- </w:t>
                      </w:r>
                      <w:r w:rsidR="00EA4E2B">
                        <w:rPr>
                          <w:sz w:val="20"/>
                          <w:szCs w:val="20"/>
                        </w:rPr>
                        <w:t>Certified Vulnerability Assessor</w:t>
                      </w:r>
                    </w:p>
                    <w:p w14:paraId="692342AB" w14:textId="5E70C563" w:rsidR="00FE4042" w:rsidRPr="0016716D" w:rsidRDefault="009D446D" w:rsidP="00171E3E">
                      <w:pPr>
                        <w:spacing w:after="0"/>
                        <w:rPr>
                          <w:sz w:val="20"/>
                          <w:szCs w:val="20"/>
                        </w:rPr>
                      </w:pPr>
                      <w:r w:rsidRPr="0016716D">
                        <w:rPr>
                          <w:sz w:val="20"/>
                          <w:szCs w:val="20"/>
                        </w:rPr>
                        <w:t>- or Equivalent Knowledge</w:t>
                      </w:r>
                    </w:p>
                  </w:txbxContent>
                </v:textbox>
              </v:shape>
            </w:pict>
          </mc:Fallback>
        </mc:AlternateContent>
      </w:r>
    </w:p>
    <w:p w14:paraId="40778334" w14:textId="56858C47" w:rsidR="00345262" w:rsidRDefault="00345262" w:rsidP="00EA48B5"/>
    <w:p w14:paraId="177C32E5" w14:textId="374E9F48" w:rsidR="00345262" w:rsidRDefault="00345262" w:rsidP="00EA48B5"/>
    <w:p w14:paraId="665CBAFD" w14:textId="04B69364" w:rsidR="00345262" w:rsidRDefault="00345262" w:rsidP="00EA48B5"/>
    <w:p w14:paraId="21B4C104" w14:textId="2CA8CFA5" w:rsidR="00345262" w:rsidRDefault="00345262" w:rsidP="00EA48B5"/>
    <w:p w14:paraId="53D79D0D" w14:textId="11B0D63D" w:rsidR="00345262" w:rsidRDefault="00345262" w:rsidP="00EA48B5"/>
    <w:p w14:paraId="4817A5D2" w14:textId="088FF373" w:rsidR="00345262" w:rsidRDefault="00345262" w:rsidP="00EA48B5"/>
    <w:p w14:paraId="38D8B93D" w14:textId="6B0D59BD" w:rsidR="00345262" w:rsidRDefault="00345262" w:rsidP="00EA48B5"/>
    <w:p w14:paraId="5E5FC579" w14:textId="13E40902" w:rsidR="00345262" w:rsidRDefault="00345262" w:rsidP="00EA48B5"/>
    <w:p w14:paraId="5AE91665" w14:textId="3B0D120F" w:rsidR="00345262" w:rsidRDefault="00345262" w:rsidP="00EA48B5"/>
    <w:p w14:paraId="7F7A9C77" w14:textId="1DD18B53" w:rsidR="00345262" w:rsidRDefault="00345262" w:rsidP="00EA48B5"/>
    <w:p w14:paraId="0ADAC001" w14:textId="05049978" w:rsidR="00345262" w:rsidRDefault="00345262" w:rsidP="00EA48B5"/>
    <w:p w14:paraId="1C803F6D" w14:textId="4EE0BB06" w:rsidR="00345262" w:rsidRDefault="00345262" w:rsidP="00EA48B5"/>
    <w:p w14:paraId="572BA3C9" w14:textId="3CDA1D7C" w:rsidR="00345262" w:rsidRDefault="00345262" w:rsidP="00EA48B5"/>
    <w:p w14:paraId="20BDD663" w14:textId="2DD6675D" w:rsidR="00345262" w:rsidRDefault="00345262" w:rsidP="00EA48B5"/>
    <w:p w14:paraId="154814A2" w14:textId="0C7B4574" w:rsidR="00345262" w:rsidRDefault="00345262" w:rsidP="00EA48B5"/>
    <w:p w14:paraId="4E4D5F2F" w14:textId="6F31587F" w:rsidR="00345262" w:rsidRDefault="00B7396C" w:rsidP="00EA48B5">
      <w:r w:rsidRPr="005D6CF9">
        <w:rPr>
          <w:noProof/>
        </w:rPr>
        <w:lastRenderedPageBreak/>
        <mc:AlternateContent>
          <mc:Choice Requires="wps">
            <w:drawing>
              <wp:anchor distT="0" distB="0" distL="114300" distR="114300" simplePos="0" relativeHeight="251663360" behindDoc="0" locked="0" layoutInCell="1" allowOverlap="1" wp14:anchorId="16D1DB94" wp14:editId="5B14CE51">
                <wp:simplePos x="0" y="0"/>
                <wp:positionH relativeFrom="column">
                  <wp:posOffset>-357187</wp:posOffset>
                </wp:positionH>
                <wp:positionV relativeFrom="paragraph">
                  <wp:posOffset>238125</wp:posOffset>
                </wp:positionV>
                <wp:extent cx="2171700" cy="3429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38" type="#_x0000_t202" style="position:absolute;margin-left:-28.1pt;margin-top:18.75pt;width:171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Pr="005D6CF9">
        <w:rPr>
          <w:noProof/>
        </w:rPr>
        <mc:AlternateContent>
          <mc:Choice Requires="wps">
            <w:drawing>
              <wp:anchor distT="0" distB="0" distL="114300" distR="114300" simplePos="0" relativeHeight="251651072" behindDoc="0" locked="0" layoutInCell="1" allowOverlap="1" wp14:anchorId="6C269995" wp14:editId="693B758D">
                <wp:simplePos x="0" y="0"/>
                <wp:positionH relativeFrom="column">
                  <wp:posOffset>4102100</wp:posOffset>
                </wp:positionH>
                <wp:positionV relativeFrom="paragraph">
                  <wp:posOffset>242887</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39" type="#_x0000_t202" style="position:absolute;margin-left:323pt;margin-top:19.1pt;width:171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DM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Pr="005D6CF9">
        <w:rPr>
          <w:noProof/>
        </w:rPr>
        <mc:AlternateContent>
          <mc:Choice Requires="wps">
            <w:drawing>
              <wp:anchor distT="0" distB="0" distL="114300" distR="114300" simplePos="0" relativeHeight="251649024" behindDoc="0" locked="0" layoutInCell="1" allowOverlap="1" wp14:anchorId="6350E40C" wp14:editId="531D056F">
                <wp:simplePos x="0" y="0"/>
                <wp:positionH relativeFrom="column">
                  <wp:posOffset>1873250</wp:posOffset>
                </wp:positionH>
                <wp:positionV relativeFrom="paragraph">
                  <wp:posOffset>240982</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0" type="#_x0000_t202" style="position:absolute;margin-left:147.5pt;margin-top:18.95pt;width:171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2L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810501">
        <w:rPr>
          <w:noProof/>
        </w:rPr>
        <mc:AlternateContent>
          <mc:Choice Requires="wps">
            <w:drawing>
              <wp:anchor distT="0" distB="0" distL="114300" distR="114300" simplePos="0" relativeHeight="251655168" behindDoc="0" locked="0" layoutInCell="1" allowOverlap="1" wp14:anchorId="2FA486D5" wp14:editId="0705BA82">
                <wp:simplePos x="0" y="0"/>
                <wp:positionH relativeFrom="column">
                  <wp:posOffset>857250</wp:posOffset>
                </wp:positionH>
                <wp:positionV relativeFrom="paragraph">
                  <wp:posOffset>-809625</wp:posOffset>
                </wp:positionV>
                <wp:extent cx="5759450" cy="704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59450" cy="704850"/>
                        </a:xfrm>
                        <a:prstGeom prst="rect">
                          <a:avLst/>
                        </a:prstGeom>
                        <a:noFill/>
                        <a:ln w="6350">
                          <a:noFill/>
                        </a:ln>
                      </wps:spPr>
                      <wps:txbx>
                        <w:txbxContent>
                          <w:p w14:paraId="5F8812DA" w14:textId="2E206912" w:rsidR="00810501" w:rsidRPr="00812D4D" w:rsidRDefault="00810501" w:rsidP="00B7396C">
                            <w:pPr>
                              <w:jc w:val="right"/>
                              <w:rPr>
                                <w:rFonts w:ascii="DaxCondensed-Bold" w:hAnsi="DaxCondensed-Bold"/>
                                <w:color w:val="FFFFFF" w:themeColor="background1"/>
                                <w:sz w:val="44"/>
                                <w:szCs w:val="36"/>
                              </w:rPr>
                            </w:pPr>
                            <w:r w:rsidRPr="00812D4D">
                              <w:rPr>
                                <w:rFonts w:ascii="DaxCondensed-Bold" w:hAnsi="DaxCondensed-Bold"/>
                                <w:color w:val="FFFFFF" w:themeColor="background1"/>
                                <w:sz w:val="44"/>
                                <w:szCs w:val="36"/>
                              </w:rPr>
                              <w:t xml:space="preserve">Certified </w:t>
                            </w:r>
                            <w:proofErr w:type="spellStart"/>
                            <w:r w:rsidRPr="00812D4D">
                              <w:rPr>
                                <w:rFonts w:ascii="DaxCondensed-Bold" w:hAnsi="DaxCondensed-Bold"/>
                                <w:color w:val="FFFFFF" w:themeColor="background1"/>
                                <w:sz w:val="44"/>
                                <w:szCs w:val="36"/>
                              </w:rPr>
                              <w:t>CyberSecurity</w:t>
                            </w:r>
                            <w:proofErr w:type="spellEnd"/>
                            <w:r w:rsidRPr="00812D4D">
                              <w:rPr>
                                <w:rFonts w:ascii="DaxCondensed-Bold" w:hAnsi="DaxCondensed-Bold"/>
                                <w:color w:val="FFFFFF" w:themeColor="background1"/>
                                <w:sz w:val="44"/>
                                <w:szCs w:val="36"/>
                              </w:rPr>
                              <w:t xml:space="preserve"> Framework </w:t>
                            </w:r>
                            <w:r w:rsidR="00881761">
                              <w:rPr>
                                <w:rFonts w:ascii="DaxCondensed-Bold" w:hAnsi="DaxCondensed-Bold"/>
                                <w:color w:val="FFFFFF" w:themeColor="background1"/>
                                <w:sz w:val="44"/>
                                <w:szCs w:val="36"/>
                              </w:rPr>
                              <w:t>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486D5" id="Text Box 2" o:spid="_x0000_s1041" type="#_x0000_t202" style="position:absolute;margin-left:67.5pt;margin-top:-63.75pt;width:453.5pt;height: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" filled="f" stroked="f" strokeweight=".5pt">
                <v:textbox>
                  <w:txbxContent>
                    <w:p w14:paraId="5F8812DA" w14:textId="2E206912" w:rsidR="00810501" w:rsidRPr="00812D4D" w:rsidRDefault="00810501" w:rsidP="00B7396C">
                      <w:pPr>
                        <w:jc w:val="right"/>
                        <w:rPr>
                          <w:rFonts w:ascii="DaxCondensed-Bold" w:hAnsi="DaxCondensed-Bold"/>
                          <w:color w:val="FFFFFF" w:themeColor="background1"/>
                          <w:sz w:val="44"/>
                          <w:szCs w:val="36"/>
                        </w:rPr>
                      </w:pPr>
                      <w:r w:rsidRPr="00812D4D">
                        <w:rPr>
                          <w:rFonts w:ascii="DaxCondensed-Bold" w:hAnsi="DaxCondensed-Bold"/>
                          <w:color w:val="FFFFFF" w:themeColor="background1"/>
                          <w:sz w:val="44"/>
                          <w:szCs w:val="36"/>
                        </w:rPr>
                        <w:t xml:space="preserve">Certified </w:t>
                      </w:r>
                      <w:proofErr w:type="spellStart"/>
                      <w:r w:rsidRPr="00812D4D">
                        <w:rPr>
                          <w:rFonts w:ascii="DaxCondensed-Bold" w:hAnsi="DaxCondensed-Bold"/>
                          <w:color w:val="FFFFFF" w:themeColor="background1"/>
                          <w:sz w:val="44"/>
                          <w:szCs w:val="36"/>
                        </w:rPr>
                        <w:t>CyberSecurity</w:t>
                      </w:r>
                      <w:proofErr w:type="spellEnd"/>
                      <w:r w:rsidRPr="00812D4D">
                        <w:rPr>
                          <w:rFonts w:ascii="DaxCondensed-Bold" w:hAnsi="DaxCondensed-Bold"/>
                          <w:color w:val="FFFFFF" w:themeColor="background1"/>
                          <w:sz w:val="44"/>
                          <w:szCs w:val="36"/>
                        </w:rPr>
                        <w:t xml:space="preserve"> Framework </w:t>
                      </w:r>
                      <w:r w:rsidR="00881761">
                        <w:rPr>
                          <w:rFonts w:ascii="DaxCondensed-Bold" w:hAnsi="DaxCondensed-Bold"/>
                          <w:color w:val="FFFFFF" w:themeColor="background1"/>
                          <w:sz w:val="44"/>
                          <w:szCs w:val="36"/>
                        </w:rPr>
                        <w:t>Officer</w:t>
                      </w:r>
                    </w:p>
                  </w:txbxContent>
                </v:textbox>
              </v:shape>
            </w:pict>
          </mc:Fallback>
        </mc:AlternateContent>
      </w:r>
      <w:r w:rsidR="009C15E1" w:rsidRPr="005D6CF9">
        <w:rPr>
          <w:noProof/>
        </w:rPr>
        <mc:AlternateContent>
          <mc:Choice Requires="wps">
            <w:drawing>
              <wp:anchor distT="0" distB="0" distL="114300" distR="114300" simplePos="0" relativeHeight="251646976" behindDoc="0" locked="0" layoutInCell="1" allowOverlap="1" wp14:anchorId="243BAD4B" wp14:editId="761420FD">
                <wp:simplePos x="0" y="0"/>
                <wp:positionH relativeFrom="column">
                  <wp:posOffset>4108450</wp:posOffset>
                </wp:positionH>
                <wp:positionV relativeFrom="paragraph">
                  <wp:posOffset>234950</wp:posOffset>
                </wp:positionV>
                <wp:extent cx="2165350" cy="557530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2165350" cy="5575300"/>
                        </a:xfrm>
                        <a:prstGeom prst="rect">
                          <a:avLst/>
                        </a:prstGeom>
                        <a:solidFill>
                          <a:schemeClr val="bg2"/>
                        </a:solidFill>
                        <a:ln w="6350">
                          <a:noFill/>
                        </a:ln>
                      </wps:spPr>
                      <wps:txbx>
                        <w:txbxContent>
                          <w:p w14:paraId="4B18A0E0" w14:textId="77777777" w:rsidR="005D6CF9" w:rsidRDefault="005D6CF9" w:rsidP="00B7396C">
                            <w:pPr>
                              <w:spacing w:after="0"/>
                            </w:pPr>
                          </w:p>
                          <w:p w14:paraId="5A5AE2F8" w14:textId="77777777" w:rsidR="00164D00" w:rsidRDefault="00164D00" w:rsidP="00B7396C">
                            <w:pPr>
                              <w:spacing w:after="0"/>
                            </w:pPr>
                          </w:p>
                          <w:p w14:paraId="42EF1B19" w14:textId="1CED657B" w:rsidR="005D6CF9" w:rsidRDefault="00164D00" w:rsidP="00B7396C">
                            <w:pPr>
                              <w:spacing w:after="0"/>
                            </w:pPr>
                            <w:r w:rsidRPr="00B06F52">
                              <w:rPr>
                                <w:b/>
                                <w:bCs/>
                              </w:rPr>
                              <w:t>Question:</w:t>
                            </w:r>
                            <w:r>
                              <w:t xml:space="preserve">  Do I have to purchase a course to buy a certification exam?</w:t>
                            </w:r>
                          </w:p>
                          <w:p w14:paraId="3B46E16F" w14:textId="6BC22247" w:rsidR="00164D00" w:rsidRDefault="00164D00" w:rsidP="00B7396C">
                            <w:pPr>
                              <w:spacing w:after="0"/>
                              <w:ind w:firstLine="720"/>
                            </w:pPr>
                            <w:r w:rsidRPr="00B7396C">
                              <w:rPr>
                                <w:b/>
                                <w:bCs/>
                              </w:rPr>
                              <w:t>Answer</w:t>
                            </w:r>
                            <w:r>
                              <w:t>: No</w:t>
                            </w:r>
                          </w:p>
                          <w:p w14:paraId="14FDE357" w14:textId="77777777" w:rsidR="00B7396C" w:rsidRDefault="00B7396C" w:rsidP="00B7396C">
                            <w:pPr>
                              <w:spacing w:after="0"/>
                              <w:ind w:firstLine="720"/>
                            </w:pPr>
                          </w:p>
                          <w:p w14:paraId="11A9E400" w14:textId="2BFF3137" w:rsidR="00164D00" w:rsidRDefault="00B06F52" w:rsidP="00B7396C">
                            <w:pPr>
                              <w:spacing w:after="0"/>
                            </w:pPr>
                            <w:r w:rsidRPr="00B06F52">
                              <w:rPr>
                                <w:b/>
                                <w:bCs/>
                              </w:rPr>
                              <w:t>Question:</w:t>
                            </w:r>
                            <w:r>
                              <w:t xml:space="preserve"> </w:t>
                            </w:r>
                            <w:r w:rsidR="00466391">
                              <w:t>Do all Mile2 courses map to a role-based career path?</w:t>
                            </w:r>
                          </w:p>
                          <w:p w14:paraId="77F72EED" w14:textId="6B2EF82A" w:rsidR="00466391" w:rsidRDefault="00466391" w:rsidP="00B7396C">
                            <w:pPr>
                              <w:spacing w:after="0"/>
                              <w:ind w:left="720"/>
                            </w:pPr>
                            <w:r w:rsidRPr="00B7396C">
                              <w:rPr>
                                <w:b/>
                                <w:bCs/>
                              </w:rPr>
                              <w:t>Answer</w:t>
                            </w:r>
                            <w:r>
                              <w:t xml:space="preserve">: Yes.  You can find the career path and other courses associated with it at </w:t>
                            </w:r>
                            <w:hyperlink r:id="rId13" w:history="1">
                              <w:r w:rsidR="00B06F52" w:rsidRPr="003B253D">
                                <w:rPr>
                                  <w:rStyle w:val="Hyperlink"/>
                                </w:rPr>
                                <w:t>www.mile2.com</w:t>
                              </w:r>
                            </w:hyperlink>
                            <w:r>
                              <w:t>.</w:t>
                            </w:r>
                          </w:p>
                          <w:p w14:paraId="111D7C02" w14:textId="77777777" w:rsidR="00B7396C" w:rsidRDefault="00B7396C" w:rsidP="00B7396C">
                            <w:pPr>
                              <w:spacing w:after="0"/>
                            </w:pPr>
                          </w:p>
                          <w:p w14:paraId="11912315" w14:textId="0515D62F" w:rsidR="00B06F52" w:rsidRDefault="00B06F52" w:rsidP="00B7396C">
                            <w:pPr>
                              <w:spacing w:after="0"/>
                            </w:pPr>
                            <w:r w:rsidRPr="00936521">
                              <w:rPr>
                                <w:b/>
                                <w:bCs/>
                              </w:rPr>
                              <w:t>Question</w:t>
                            </w:r>
                            <w:r w:rsidR="0007778E" w:rsidRPr="00936521">
                              <w:rPr>
                                <w:b/>
                                <w:bCs/>
                              </w:rPr>
                              <w:t>:</w:t>
                            </w:r>
                            <w:r w:rsidR="0007778E">
                              <w:t xml:space="preserve">  Are all courses available as self-study courses?</w:t>
                            </w:r>
                          </w:p>
                          <w:p w14:paraId="31C66EB0" w14:textId="1709B9F0" w:rsidR="0007778E" w:rsidRDefault="0007778E" w:rsidP="00B7396C">
                            <w:pPr>
                              <w:spacing w:after="0"/>
                              <w:ind w:left="720"/>
                            </w:pPr>
                            <w:r w:rsidRPr="00B7396C">
                              <w:rPr>
                                <w:b/>
                                <w:bCs/>
                              </w:rPr>
                              <w:t>Answer</w:t>
                            </w:r>
                            <w:r>
                              <w:t>: Yes.  There is however 1 exception.  The Red Team vs Blue Team course is only available as a live class.</w:t>
                            </w:r>
                          </w:p>
                          <w:p w14:paraId="15747915" w14:textId="77777777" w:rsidR="00B7396C" w:rsidRDefault="00B7396C" w:rsidP="00B7396C">
                            <w:pPr>
                              <w:spacing w:after="0"/>
                            </w:pPr>
                          </w:p>
                          <w:p w14:paraId="5C5ACCCA" w14:textId="0593E1FE" w:rsidR="00936521" w:rsidRDefault="00936521" w:rsidP="00B7396C">
                            <w:pPr>
                              <w:spacing w:after="0"/>
                            </w:pPr>
                            <w:r w:rsidRPr="00936521">
                              <w:rPr>
                                <w:b/>
                                <w:bCs/>
                              </w:rPr>
                              <w:t>Question:</w:t>
                            </w:r>
                            <w:r>
                              <w:t xml:space="preserve">  Are Mile2 courses transferable/shareable?</w:t>
                            </w:r>
                          </w:p>
                          <w:p w14:paraId="15518759" w14:textId="543A211D" w:rsidR="00936521" w:rsidRDefault="00936521" w:rsidP="00B7396C">
                            <w:pPr>
                              <w:spacing w:after="0"/>
                              <w:ind w:left="720"/>
                            </w:pPr>
                            <w:r w:rsidRPr="00B7396C">
                              <w:rPr>
                                <w:b/>
                                <w:bCs/>
                              </w:rPr>
                              <w:t>Answer</w:t>
                            </w:r>
                            <w:r>
                              <w:t xml:space="preserve">: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2" type="#_x0000_t202" style="position:absolute;margin-left:323.5pt;margin-top:18.5pt;width:170.5pt;height:4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" fillcolor="#e7e6e6 [3214]" stroked="f" strokeweight=".5pt">
                <v:textbox>
                  <w:txbxContent>
                    <w:p w14:paraId="4B18A0E0" w14:textId="77777777" w:rsidR="005D6CF9" w:rsidRDefault="005D6CF9" w:rsidP="00B7396C">
                      <w:pPr>
                        <w:spacing w:after="0"/>
                      </w:pPr>
                    </w:p>
                    <w:p w14:paraId="5A5AE2F8" w14:textId="77777777" w:rsidR="00164D00" w:rsidRDefault="00164D00" w:rsidP="00B7396C">
                      <w:pPr>
                        <w:spacing w:after="0"/>
                      </w:pPr>
                    </w:p>
                    <w:p w14:paraId="42EF1B19" w14:textId="1CED657B" w:rsidR="005D6CF9" w:rsidRDefault="00164D00" w:rsidP="00B7396C">
                      <w:pPr>
                        <w:spacing w:after="0"/>
                      </w:pPr>
                      <w:r w:rsidRPr="00B06F52">
                        <w:rPr>
                          <w:b/>
                          <w:bCs/>
                        </w:rPr>
                        <w:t>Question:</w:t>
                      </w:r>
                      <w:r>
                        <w:t xml:space="preserve">  Do I have to purchase a course to buy a certification exam?</w:t>
                      </w:r>
                    </w:p>
                    <w:p w14:paraId="3B46E16F" w14:textId="6BC22247" w:rsidR="00164D00" w:rsidRDefault="00164D00" w:rsidP="00B7396C">
                      <w:pPr>
                        <w:spacing w:after="0"/>
                        <w:ind w:firstLine="720"/>
                      </w:pPr>
                      <w:r w:rsidRPr="00B7396C">
                        <w:rPr>
                          <w:b/>
                          <w:bCs/>
                        </w:rPr>
                        <w:t>Answer</w:t>
                      </w:r>
                      <w:r>
                        <w:t>: No</w:t>
                      </w:r>
                    </w:p>
                    <w:p w14:paraId="14FDE357" w14:textId="77777777" w:rsidR="00B7396C" w:rsidRDefault="00B7396C" w:rsidP="00B7396C">
                      <w:pPr>
                        <w:spacing w:after="0"/>
                        <w:ind w:firstLine="720"/>
                      </w:pPr>
                    </w:p>
                    <w:p w14:paraId="11A9E400" w14:textId="2BFF3137" w:rsidR="00164D00" w:rsidRDefault="00B06F52" w:rsidP="00B7396C">
                      <w:pPr>
                        <w:spacing w:after="0"/>
                      </w:pPr>
                      <w:r w:rsidRPr="00B06F52">
                        <w:rPr>
                          <w:b/>
                          <w:bCs/>
                        </w:rPr>
                        <w:t>Question:</w:t>
                      </w:r>
                      <w:r>
                        <w:t xml:space="preserve"> </w:t>
                      </w:r>
                      <w:r w:rsidR="00466391">
                        <w:t>Do all Mile2 courses map to a role-based career path?</w:t>
                      </w:r>
                    </w:p>
                    <w:p w14:paraId="77F72EED" w14:textId="6B2EF82A" w:rsidR="00466391" w:rsidRDefault="00466391" w:rsidP="00B7396C">
                      <w:pPr>
                        <w:spacing w:after="0"/>
                        <w:ind w:left="720"/>
                      </w:pPr>
                      <w:r w:rsidRPr="00B7396C">
                        <w:rPr>
                          <w:b/>
                          <w:bCs/>
                        </w:rPr>
                        <w:t>Answer</w:t>
                      </w:r>
                      <w:r>
                        <w:t xml:space="preserve">: Yes.  You can find the career path and other courses associated with it at </w:t>
                      </w:r>
                      <w:hyperlink r:id="rId14" w:history="1">
                        <w:r w:rsidR="00B06F52" w:rsidRPr="003B253D">
                          <w:rPr>
                            <w:rStyle w:val="Hyperlink"/>
                          </w:rPr>
                          <w:t>www.mile2.com</w:t>
                        </w:r>
                      </w:hyperlink>
                      <w:r>
                        <w:t>.</w:t>
                      </w:r>
                    </w:p>
                    <w:p w14:paraId="111D7C02" w14:textId="77777777" w:rsidR="00B7396C" w:rsidRDefault="00B7396C" w:rsidP="00B7396C">
                      <w:pPr>
                        <w:spacing w:after="0"/>
                      </w:pPr>
                    </w:p>
                    <w:p w14:paraId="11912315" w14:textId="0515D62F" w:rsidR="00B06F52" w:rsidRDefault="00B06F52" w:rsidP="00B7396C">
                      <w:pPr>
                        <w:spacing w:after="0"/>
                      </w:pPr>
                      <w:r w:rsidRPr="00936521">
                        <w:rPr>
                          <w:b/>
                          <w:bCs/>
                        </w:rPr>
                        <w:t>Question</w:t>
                      </w:r>
                      <w:r w:rsidR="0007778E" w:rsidRPr="00936521">
                        <w:rPr>
                          <w:b/>
                          <w:bCs/>
                        </w:rPr>
                        <w:t>:</w:t>
                      </w:r>
                      <w:r w:rsidR="0007778E">
                        <w:t xml:space="preserve">  Are all courses available as self-study courses?</w:t>
                      </w:r>
                    </w:p>
                    <w:p w14:paraId="31C66EB0" w14:textId="1709B9F0" w:rsidR="0007778E" w:rsidRDefault="0007778E" w:rsidP="00B7396C">
                      <w:pPr>
                        <w:spacing w:after="0"/>
                        <w:ind w:left="720"/>
                      </w:pPr>
                      <w:r w:rsidRPr="00B7396C">
                        <w:rPr>
                          <w:b/>
                          <w:bCs/>
                        </w:rPr>
                        <w:t>Answer</w:t>
                      </w:r>
                      <w:r>
                        <w:t>: Yes.  There is however 1 exception.  The Red Team vs Blue Team course is only available as a live class.</w:t>
                      </w:r>
                    </w:p>
                    <w:p w14:paraId="15747915" w14:textId="77777777" w:rsidR="00B7396C" w:rsidRDefault="00B7396C" w:rsidP="00B7396C">
                      <w:pPr>
                        <w:spacing w:after="0"/>
                      </w:pPr>
                    </w:p>
                    <w:p w14:paraId="5C5ACCCA" w14:textId="0593E1FE" w:rsidR="00936521" w:rsidRDefault="00936521" w:rsidP="00B7396C">
                      <w:pPr>
                        <w:spacing w:after="0"/>
                      </w:pPr>
                      <w:r w:rsidRPr="00936521">
                        <w:rPr>
                          <w:b/>
                          <w:bCs/>
                        </w:rPr>
                        <w:t>Question:</w:t>
                      </w:r>
                      <w:r>
                        <w:t xml:space="preserve">  Are Mile2 courses transferable/shareable?</w:t>
                      </w:r>
                    </w:p>
                    <w:p w14:paraId="15518759" w14:textId="543A211D" w:rsidR="00936521" w:rsidRDefault="00936521" w:rsidP="00B7396C">
                      <w:pPr>
                        <w:spacing w:after="0"/>
                        <w:ind w:left="720"/>
                      </w:pPr>
                      <w:r w:rsidRPr="00B7396C">
                        <w:rPr>
                          <w:b/>
                          <w:bCs/>
                        </w:rPr>
                        <w:t>Answer</w:t>
                      </w:r>
                      <w:r>
                        <w:t xml:space="preserve">: No.  </w:t>
                      </w:r>
                      <w:r w:rsidR="00CF0B1D">
                        <w:t>The course materials, videos, and exams are not meant to be shared or transferred.</w:t>
                      </w:r>
                    </w:p>
                  </w:txbxContent>
                </v:textbox>
              </v:shape>
            </w:pict>
          </mc:Fallback>
        </mc:AlternateContent>
      </w:r>
      <w:r w:rsidR="009C15E1" w:rsidRPr="005D6CF9">
        <w:rPr>
          <w:noProof/>
        </w:rPr>
        <mc:AlternateContent>
          <mc:Choice Requires="wps">
            <w:drawing>
              <wp:anchor distT="0" distB="0" distL="114300" distR="114300" simplePos="0" relativeHeight="251645952" behindDoc="0" locked="0" layoutInCell="1" allowOverlap="1" wp14:anchorId="0AB87234" wp14:editId="4C0509D2">
                <wp:simplePos x="0" y="0"/>
                <wp:positionH relativeFrom="column">
                  <wp:posOffset>1873250</wp:posOffset>
                </wp:positionH>
                <wp:positionV relativeFrom="paragraph">
                  <wp:posOffset>234950</wp:posOffset>
                </wp:positionV>
                <wp:extent cx="2165350" cy="556895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568950"/>
                        </a:xfrm>
                        <a:prstGeom prst="rect">
                          <a:avLst/>
                        </a:prstGeom>
                        <a:solidFill>
                          <a:schemeClr val="bg2"/>
                        </a:solidFill>
                        <a:ln w="6350">
                          <a:noFill/>
                        </a:ln>
                      </wps:spPr>
                      <wps:txbx>
                        <w:txbxContent>
                          <w:p w14:paraId="0FF25E42" w14:textId="77777777" w:rsidR="005D6CF9" w:rsidRDefault="005D6CF9" w:rsidP="00B7396C">
                            <w:pPr>
                              <w:spacing w:after="0"/>
                            </w:pPr>
                          </w:p>
                          <w:p w14:paraId="68EB2385" w14:textId="77777777" w:rsidR="00B7396C" w:rsidRDefault="00B7396C" w:rsidP="00B7396C">
                            <w:pPr>
                              <w:spacing w:after="0"/>
                            </w:pPr>
                          </w:p>
                          <w:p w14:paraId="2B80FA9F" w14:textId="440402C5" w:rsidR="005D6CF9" w:rsidRDefault="000208F2" w:rsidP="00B7396C">
                            <w:pPr>
                              <w:spacing w:after="0"/>
                            </w:pPr>
                            <w:r>
                              <w:t xml:space="preserve">The Certified Cybersecurity </w:t>
                            </w:r>
                            <w:r w:rsidR="00140BE1">
                              <w:t xml:space="preserve">Framework </w:t>
                            </w:r>
                            <w:r w:rsidR="00881761">
                              <w:t>Officer</w:t>
                            </w:r>
                            <w:r w:rsidR="00140BE1">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3C78B1F8" w14:textId="3ADD45CA" w:rsidR="0091127F" w:rsidRDefault="0091127F" w:rsidP="00B7396C">
                            <w:pPr>
                              <w:spacing w:after="0"/>
                            </w:pPr>
                            <w:r>
                              <w:t xml:space="preserve">A minimum grade of </w:t>
                            </w:r>
                            <w:r w:rsidR="009C15E1">
                              <w:t>70% is required for certification.</w:t>
                            </w:r>
                          </w:p>
                          <w:p w14:paraId="55CB2608" w14:textId="6D7EDDF7" w:rsidR="0061569B" w:rsidRDefault="0061569B" w:rsidP="00B7396C">
                            <w:pPr>
                              <w:spacing w:after="0"/>
                            </w:pPr>
                          </w:p>
                          <w:p w14:paraId="37163D80" w14:textId="6B421936" w:rsidR="0061569B" w:rsidRDefault="0061569B" w:rsidP="00B7396C">
                            <w:pPr>
                              <w:spacing w:after="0"/>
                            </w:pPr>
                          </w:p>
                          <w:p w14:paraId="505E4438" w14:textId="77777777" w:rsidR="003F4C17" w:rsidRDefault="003F4C17" w:rsidP="00B7396C">
                            <w:pPr>
                              <w:spacing w:after="0"/>
                            </w:pPr>
                          </w:p>
                          <w:p w14:paraId="706796D3" w14:textId="77777777" w:rsidR="003F4C17" w:rsidRDefault="003F4C17" w:rsidP="00B7396C">
                            <w:pPr>
                              <w:spacing w:after="0"/>
                            </w:pPr>
                          </w:p>
                          <w:p w14:paraId="20363145" w14:textId="77777777" w:rsidR="003F4C17" w:rsidRDefault="003F4C17" w:rsidP="00B7396C">
                            <w:pPr>
                              <w:spacing w:after="0"/>
                            </w:pPr>
                          </w:p>
                          <w:p w14:paraId="39925464" w14:textId="3DD7F09B" w:rsidR="0061569B" w:rsidRDefault="0061569B" w:rsidP="00B7396C">
                            <w:pPr>
                              <w:spacing w:after="0"/>
                            </w:pPr>
                            <w:r>
                              <w:t>All Mile2 certifications will be awarded a 3-year expiration date.</w:t>
                            </w:r>
                          </w:p>
                          <w:p w14:paraId="3DBC4902" w14:textId="77777777" w:rsidR="0061569B" w:rsidRDefault="0061569B" w:rsidP="00B7396C">
                            <w:pPr>
                              <w:spacing w:after="0"/>
                            </w:pPr>
                          </w:p>
                          <w:p w14:paraId="7B49B2E8" w14:textId="77777777" w:rsidR="0061569B" w:rsidRDefault="0061569B" w:rsidP="00B7396C">
                            <w:pPr>
                              <w:spacing w:after="0"/>
                            </w:pPr>
                            <w:r>
                              <w:t>There are two requirements to maintain Mile2 certification:</w:t>
                            </w:r>
                          </w:p>
                          <w:p w14:paraId="55615EAC" w14:textId="77777777" w:rsidR="0061569B" w:rsidRDefault="0061569B" w:rsidP="00B7396C">
                            <w:pPr>
                              <w:spacing w:after="0"/>
                            </w:pPr>
                          </w:p>
                          <w:p w14:paraId="1379D802" w14:textId="4C73869B" w:rsidR="0061569B" w:rsidRDefault="0061569B" w:rsidP="00B7396C">
                            <w:pPr>
                              <w:pStyle w:val="ListParagraph"/>
                              <w:numPr>
                                <w:ilvl w:val="0"/>
                                <w:numId w:val="3"/>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B7396C">
                            <w:pPr>
                              <w:pStyle w:val="ListParagraph"/>
                              <w:numPr>
                                <w:ilvl w:val="0"/>
                                <w:numId w:val="3"/>
                              </w:numPr>
                              <w:spacing w:after="0"/>
                              <w:rPr>
                                <w:sz w:val="20"/>
                                <w:szCs w:val="20"/>
                              </w:rPr>
                            </w:pPr>
                            <w:r>
                              <w:rPr>
                                <w:sz w:val="20"/>
                                <w:szCs w:val="20"/>
                              </w:rPr>
                              <w:t xml:space="preserve">Earn and submit 20 CEUs per year in your Mile2 account.  </w:t>
                            </w:r>
                          </w:p>
                          <w:p w14:paraId="61CE11EB" w14:textId="77777777" w:rsidR="0061569B" w:rsidRDefault="0061569B" w:rsidP="00B7396C">
                            <w:pPr>
                              <w:spacing w:after="0"/>
                            </w:pPr>
                          </w:p>
                          <w:p w14:paraId="29597803" w14:textId="77777777" w:rsidR="009C15E1" w:rsidRPr="000208F2" w:rsidRDefault="009C15E1" w:rsidP="00B7396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3" type="#_x0000_t202" style="position:absolute;margin-left:147.5pt;margin-top:18.5pt;width:170.5pt;height:4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" fillcolor="#e7e6e6 [3214]" stroked="f" strokeweight=".5pt">
                <v:textbox>
                  <w:txbxContent>
                    <w:p w14:paraId="0FF25E42" w14:textId="77777777" w:rsidR="005D6CF9" w:rsidRDefault="005D6CF9" w:rsidP="00B7396C">
                      <w:pPr>
                        <w:spacing w:after="0"/>
                      </w:pPr>
                    </w:p>
                    <w:p w14:paraId="68EB2385" w14:textId="77777777" w:rsidR="00B7396C" w:rsidRDefault="00B7396C" w:rsidP="00B7396C">
                      <w:pPr>
                        <w:spacing w:after="0"/>
                      </w:pPr>
                    </w:p>
                    <w:p w14:paraId="2B80FA9F" w14:textId="440402C5" w:rsidR="005D6CF9" w:rsidRDefault="000208F2" w:rsidP="00B7396C">
                      <w:pPr>
                        <w:spacing w:after="0"/>
                      </w:pPr>
                      <w:r>
                        <w:t xml:space="preserve">The Certified Cybersecurity </w:t>
                      </w:r>
                      <w:r w:rsidR="00140BE1">
                        <w:t xml:space="preserve">Framework </w:t>
                      </w:r>
                      <w:r w:rsidR="00881761">
                        <w:t>Officer</w:t>
                      </w:r>
                      <w:r w:rsidR="00140BE1">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3C78B1F8" w14:textId="3ADD45CA" w:rsidR="0091127F" w:rsidRDefault="0091127F" w:rsidP="00B7396C">
                      <w:pPr>
                        <w:spacing w:after="0"/>
                      </w:pPr>
                      <w:r>
                        <w:t xml:space="preserve">A minimum grade of </w:t>
                      </w:r>
                      <w:r w:rsidR="009C15E1">
                        <w:t>70% is required for certification.</w:t>
                      </w:r>
                    </w:p>
                    <w:p w14:paraId="55CB2608" w14:textId="6D7EDDF7" w:rsidR="0061569B" w:rsidRDefault="0061569B" w:rsidP="00B7396C">
                      <w:pPr>
                        <w:spacing w:after="0"/>
                      </w:pPr>
                    </w:p>
                    <w:p w14:paraId="37163D80" w14:textId="6B421936" w:rsidR="0061569B" w:rsidRDefault="0061569B" w:rsidP="00B7396C">
                      <w:pPr>
                        <w:spacing w:after="0"/>
                      </w:pPr>
                    </w:p>
                    <w:p w14:paraId="505E4438" w14:textId="77777777" w:rsidR="003F4C17" w:rsidRDefault="003F4C17" w:rsidP="00B7396C">
                      <w:pPr>
                        <w:spacing w:after="0"/>
                      </w:pPr>
                    </w:p>
                    <w:p w14:paraId="706796D3" w14:textId="77777777" w:rsidR="003F4C17" w:rsidRDefault="003F4C17" w:rsidP="00B7396C">
                      <w:pPr>
                        <w:spacing w:after="0"/>
                      </w:pPr>
                    </w:p>
                    <w:p w14:paraId="20363145" w14:textId="77777777" w:rsidR="003F4C17" w:rsidRDefault="003F4C17" w:rsidP="00B7396C">
                      <w:pPr>
                        <w:spacing w:after="0"/>
                      </w:pPr>
                    </w:p>
                    <w:p w14:paraId="39925464" w14:textId="3DD7F09B" w:rsidR="0061569B" w:rsidRDefault="0061569B" w:rsidP="00B7396C">
                      <w:pPr>
                        <w:spacing w:after="0"/>
                      </w:pPr>
                      <w:r>
                        <w:t>All Mile2 certifications will be awarded a 3-year expiration date.</w:t>
                      </w:r>
                    </w:p>
                    <w:p w14:paraId="3DBC4902" w14:textId="77777777" w:rsidR="0061569B" w:rsidRDefault="0061569B" w:rsidP="00B7396C">
                      <w:pPr>
                        <w:spacing w:after="0"/>
                      </w:pPr>
                    </w:p>
                    <w:p w14:paraId="7B49B2E8" w14:textId="77777777" w:rsidR="0061569B" w:rsidRDefault="0061569B" w:rsidP="00B7396C">
                      <w:pPr>
                        <w:spacing w:after="0"/>
                      </w:pPr>
                      <w:r>
                        <w:t>There are two requirements to maintain Mile2 certification:</w:t>
                      </w:r>
                    </w:p>
                    <w:p w14:paraId="55615EAC" w14:textId="77777777" w:rsidR="0061569B" w:rsidRDefault="0061569B" w:rsidP="00B7396C">
                      <w:pPr>
                        <w:spacing w:after="0"/>
                      </w:pPr>
                    </w:p>
                    <w:p w14:paraId="1379D802" w14:textId="4C73869B" w:rsidR="0061569B" w:rsidRDefault="0061569B" w:rsidP="00B7396C">
                      <w:pPr>
                        <w:pStyle w:val="ListParagraph"/>
                        <w:numPr>
                          <w:ilvl w:val="0"/>
                          <w:numId w:val="3"/>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B7396C">
                      <w:pPr>
                        <w:pStyle w:val="ListParagraph"/>
                        <w:numPr>
                          <w:ilvl w:val="0"/>
                          <w:numId w:val="3"/>
                        </w:numPr>
                        <w:spacing w:after="0"/>
                        <w:rPr>
                          <w:sz w:val="20"/>
                          <w:szCs w:val="20"/>
                        </w:rPr>
                      </w:pPr>
                      <w:r>
                        <w:rPr>
                          <w:sz w:val="20"/>
                          <w:szCs w:val="20"/>
                        </w:rPr>
                        <w:t xml:space="preserve">Earn and submit 20 CEUs per year in your Mile2 account.  </w:t>
                      </w:r>
                    </w:p>
                    <w:p w14:paraId="61CE11EB" w14:textId="77777777" w:rsidR="0061569B" w:rsidRDefault="0061569B" w:rsidP="00B7396C">
                      <w:pPr>
                        <w:spacing w:after="0"/>
                      </w:pPr>
                    </w:p>
                    <w:p w14:paraId="29597803" w14:textId="77777777" w:rsidR="009C15E1" w:rsidRPr="000208F2" w:rsidRDefault="009C15E1" w:rsidP="00B7396C">
                      <w:pPr>
                        <w:spacing w:after="0"/>
                      </w:pPr>
                    </w:p>
                  </w:txbxContent>
                </v:textbox>
              </v:shape>
            </w:pict>
          </mc:Fallback>
        </mc:AlternateContent>
      </w:r>
      <w:r w:rsidR="00CA737D" w:rsidRPr="005D6CF9">
        <w:rPr>
          <w:noProof/>
        </w:rPr>
        <mc:AlternateContent>
          <mc:Choice Requires="wps">
            <w:drawing>
              <wp:anchor distT="0" distB="0" distL="114300" distR="114300" simplePos="0" relativeHeight="251643904" behindDoc="0" locked="0" layoutInCell="1" allowOverlap="1" wp14:anchorId="1AA91923" wp14:editId="55E08D92">
                <wp:simplePos x="0" y="0"/>
                <wp:positionH relativeFrom="column">
                  <wp:posOffset>-381000</wp:posOffset>
                </wp:positionH>
                <wp:positionV relativeFrom="paragraph">
                  <wp:posOffset>228600</wp:posOffset>
                </wp:positionV>
                <wp:extent cx="2209800" cy="55753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2209800" cy="5575300"/>
                        </a:xfrm>
                        <a:prstGeom prst="rect">
                          <a:avLst/>
                        </a:prstGeom>
                        <a:solidFill>
                          <a:schemeClr val="bg2"/>
                        </a:solidFill>
                        <a:ln w="6350">
                          <a:noFill/>
                        </a:ln>
                      </wps:spPr>
                      <wps:txbx>
                        <w:txbxContent>
                          <w:p w14:paraId="18F0102F" w14:textId="77777777" w:rsidR="005D6CF9" w:rsidRDefault="005D6CF9" w:rsidP="00B7396C">
                            <w:pPr>
                              <w:spacing w:after="0"/>
                            </w:pPr>
                          </w:p>
                          <w:p w14:paraId="350B10B1" w14:textId="77777777" w:rsidR="00C871F1" w:rsidRDefault="00C871F1" w:rsidP="00B7396C">
                            <w:pPr>
                              <w:spacing w:after="0"/>
                            </w:pPr>
                          </w:p>
                          <w:p w14:paraId="4CA98D6D" w14:textId="12ABC44B" w:rsidR="001E6D13" w:rsidRDefault="00AE42C0" w:rsidP="00B7396C">
                            <w:pPr>
                              <w:spacing w:after="0"/>
                            </w:pPr>
                            <w:r>
                              <w:t xml:space="preserve">Upon completion, the Certified Cybersecurity </w:t>
                            </w:r>
                            <w:r w:rsidR="00075C40">
                              <w:t xml:space="preserve">Framework </w:t>
                            </w:r>
                            <w:r w:rsidR="00881761">
                              <w:t>Office</w:t>
                            </w:r>
                            <w:r w:rsidR="00075C40">
                              <w:t>r</w:t>
                            </w:r>
                            <w:r>
                              <w:t xml:space="preserve"> candidate will be able to competently take the </w:t>
                            </w:r>
                            <w:proofErr w:type="gramStart"/>
                            <w:r>
                              <w:t>C)CS</w:t>
                            </w:r>
                            <w:r w:rsidR="00075C40">
                              <w:t>F</w:t>
                            </w:r>
                            <w:r w:rsidR="00881761">
                              <w:t>O</w:t>
                            </w:r>
                            <w:proofErr w:type="gramEnd"/>
                            <w:r>
                              <w:t xml:space="preserve"> Exam</w:t>
                            </w:r>
                            <w:r w:rsidR="00A109DF">
                              <w:t>.  They will also be ready to prepare an organization for proactive defense against today’s hackers.</w:t>
                            </w:r>
                          </w:p>
                          <w:p w14:paraId="1191E7AC" w14:textId="77777777" w:rsidR="00CA737D" w:rsidRDefault="00CA737D" w:rsidP="00B7396C">
                            <w:pPr>
                              <w:spacing w:after="0"/>
                            </w:pPr>
                          </w:p>
                          <w:p w14:paraId="0B015A1E" w14:textId="4DEAFA7A" w:rsidR="00CA737D" w:rsidRDefault="00CA737D" w:rsidP="00B7396C">
                            <w:pPr>
                              <w:spacing w:after="0"/>
                            </w:pPr>
                          </w:p>
                          <w:p w14:paraId="4A980265" w14:textId="44A0C1FF" w:rsidR="00CA737D" w:rsidRDefault="00CA737D" w:rsidP="00B7396C">
                            <w:pPr>
                              <w:spacing w:after="0"/>
                            </w:pPr>
                          </w:p>
                          <w:p w14:paraId="2C5F2528" w14:textId="77777777" w:rsidR="003F4C17" w:rsidRDefault="003F4C17" w:rsidP="00B7396C">
                            <w:pPr>
                              <w:spacing w:after="0"/>
                            </w:pPr>
                          </w:p>
                          <w:p w14:paraId="6D89ED5D" w14:textId="77777777" w:rsidR="003F4C17" w:rsidRDefault="003F4C17" w:rsidP="00B7396C">
                            <w:pPr>
                              <w:spacing w:after="0"/>
                            </w:pPr>
                          </w:p>
                          <w:p w14:paraId="16DCFBBC" w14:textId="77777777" w:rsidR="003F4C17" w:rsidRDefault="003F4C17" w:rsidP="00B7396C">
                            <w:pPr>
                              <w:spacing w:after="0"/>
                            </w:pPr>
                          </w:p>
                          <w:p w14:paraId="67273C86" w14:textId="77777777" w:rsidR="003F4C17" w:rsidRDefault="003F4C17" w:rsidP="00B7396C">
                            <w:pPr>
                              <w:spacing w:after="0"/>
                            </w:pPr>
                          </w:p>
                          <w:p w14:paraId="14D2977B" w14:textId="77777777" w:rsidR="003F4C17" w:rsidRDefault="003F4C17" w:rsidP="00B7396C">
                            <w:pPr>
                              <w:spacing w:after="0"/>
                            </w:pPr>
                          </w:p>
                          <w:p w14:paraId="101101C5" w14:textId="77777777" w:rsidR="003F4C17" w:rsidRDefault="003F4C17" w:rsidP="00B7396C">
                            <w:pPr>
                              <w:spacing w:after="0"/>
                            </w:pPr>
                          </w:p>
                          <w:p w14:paraId="26E3C1D4" w14:textId="77777777" w:rsidR="003F4C17" w:rsidRDefault="003F4C17" w:rsidP="00B7396C">
                            <w:pPr>
                              <w:spacing w:after="0"/>
                            </w:pPr>
                          </w:p>
                          <w:p w14:paraId="41E54EC1" w14:textId="77777777" w:rsidR="003F4C17" w:rsidRDefault="003F4C17" w:rsidP="00B7396C">
                            <w:pPr>
                              <w:spacing w:after="0"/>
                            </w:pPr>
                          </w:p>
                          <w:p w14:paraId="67BD5FFB" w14:textId="77777777" w:rsidR="003F4C17" w:rsidRDefault="003F4C17" w:rsidP="00B7396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4" type="#_x0000_t202" style="position:absolute;margin-left:-30pt;margin-top:18pt;width:174pt;height:4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" fillcolor="#e7e6e6 [3214]" stroked="f" strokeweight=".5pt">
                <v:textbox>
                  <w:txbxContent>
                    <w:p w14:paraId="18F0102F" w14:textId="77777777" w:rsidR="005D6CF9" w:rsidRDefault="005D6CF9" w:rsidP="00B7396C">
                      <w:pPr>
                        <w:spacing w:after="0"/>
                      </w:pPr>
                    </w:p>
                    <w:p w14:paraId="350B10B1" w14:textId="77777777" w:rsidR="00C871F1" w:rsidRDefault="00C871F1" w:rsidP="00B7396C">
                      <w:pPr>
                        <w:spacing w:after="0"/>
                      </w:pPr>
                    </w:p>
                    <w:p w14:paraId="4CA98D6D" w14:textId="12ABC44B" w:rsidR="001E6D13" w:rsidRDefault="00AE42C0" w:rsidP="00B7396C">
                      <w:pPr>
                        <w:spacing w:after="0"/>
                      </w:pPr>
                      <w:r>
                        <w:t xml:space="preserve">Upon completion, the Certified Cybersecurity </w:t>
                      </w:r>
                      <w:r w:rsidR="00075C40">
                        <w:t xml:space="preserve">Framework </w:t>
                      </w:r>
                      <w:r w:rsidR="00881761">
                        <w:t>Office</w:t>
                      </w:r>
                      <w:r w:rsidR="00075C40">
                        <w:t>r</w:t>
                      </w:r>
                      <w:r>
                        <w:t xml:space="preserve"> candidate will be able to competently take the </w:t>
                      </w:r>
                      <w:proofErr w:type="gramStart"/>
                      <w:r>
                        <w:t>C)CS</w:t>
                      </w:r>
                      <w:r w:rsidR="00075C40">
                        <w:t>F</w:t>
                      </w:r>
                      <w:r w:rsidR="00881761">
                        <w:t>O</w:t>
                      </w:r>
                      <w:proofErr w:type="gramEnd"/>
                      <w:r>
                        <w:t xml:space="preserve"> Exam</w:t>
                      </w:r>
                      <w:r w:rsidR="00A109DF">
                        <w:t>.  They will also be ready to prepare an organization for proactive defense against today’s hackers.</w:t>
                      </w:r>
                    </w:p>
                    <w:p w14:paraId="1191E7AC" w14:textId="77777777" w:rsidR="00CA737D" w:rsidRDefault="00CA737D" w:rsidP="00B7396C">
                      <w:pPr>
                        <w:spacing w:after="0"/>
                      </w:pPr>
                    </w:p>
                    <w:p w14:paraId="0B015A1E" w14:textId="4DEAFA7A" w:rsidR="00CA737D" w:rsidRDefault="00CA737D" w:rsidP="00B7396C">
                      <w:pPr>
                        <w:spacing w:after="0"/>
                      </w:pPr>
                    </w:p>
                    <w:p w14:paraId="4A980265" w14:textId="44A0C1FF" w:rsidR="00CA737D" w:rsidRDefault="00CA737D" w:rsidP="00B7396C">
                      <w:pPr>
                        <w:spacing w:after="0"/>
                      </w:pPr>
                    </w:p>
                    <w:p w14:paraId="2C5F2528" w14:textId="77777777" w:rsidR="003F4C17" w:rsidRDefault="003F4C17" w:rsidP="00B7396C">
                      <w:pPr>
                        <w:spacing w:after="0"/>
                      </w:pPr>
                    </w:p>
                    <w:p w14:paraId="6D89ED5D" w14:textId="77777777" w:rsidR="003F4C17" w:rsidRDefault="003F4C17" w:rsidP="00B7396C">
                      <w:pPr>
                        <w:spacing w:after="0"/>
                      </w:pPr>
                    </w:p>
                    <w:p w14:paraId="16DCFBBC" w14:textId="77777777" w:rsidR="003F4C17" w:rsidRDefault="003F4C17" w:rsidP="00B7396C">
                      <w:pPr>
                        <w:spacing w:after="0"/>
                      </w:pPr>
                    </w:p>
                    <w:p w14:paraId="67273C86" w14:textId="77777777" w:rsidR="003F4C17" w:rsidRDefault="003F4C17" w:rsidP="00B7396C">
                      <w:pPr>
                        <w:spacing w:after="0"/>
                      </w:pPr>
                    </w:p>
                    <w:p w14:paraId="14D2977B" w14:textId="77777777" w:rsidR="003F4C17" w:rsidRDefault="003F4C17" w:rsidP="00B7396C">
                      <w:pPr>
                        <w:spacing w:after="0"/>
                      </w:pPr>
                    </w:p>
                    <w:p w14:paraId="101101C5" w14:textId="77777777" w:rsidR="003F4C17" w:rsidRDefault="003F4C17" w:rsidP="00B7396C">
                      <w:pPr>
                        <w:spacing w:after="0"/>
                      </w:pPr>
                    </w:p>
                    <w:p w14:paraId="26E3C1D4" w14:textId="77777777" w:rsidR="003F4C17" w:rsidRDefault="003F4C17" w:rsidP="00B7396C">
                      <w:pPr>
                        <w:spacing w:after="0"/>
                      </w:pPr>
                    </w:p>
                    <w:p w14:paraId="41E54EC1" w14:textId="77777777" w:rsidR="003F4C17" w:rsidRDefault="003F4C17" w:rsidP="00B7396C">
                      <w:pPr>
                        <w:spacing w:after="0"/>
                      </w:pPr>
                    </w:p>
                    <w:p w14:paraId="67BD5FFB" w14:textId="77777777" w:rsidR="003F4C17" w:rsidRDefault="003F4C17" w:rsidP="00B7396C">
                      <w:pPr>
                        <w:spacing w:after="0"/>
                      </w:pPr>
                    </w:p>
                  </w:txbxContent>
                </v:textbox>
              </v:shape>
            </w:pict>
          </mc:Fallback>
        </mc:AlternateContent>
      </w:r>
      <w:r w:rsidR="005D6CF9" w:rsidRPr="005D6CF9">
        <w:rPr>
          <w:noProof/>
        </w:rPr>
        <mc:AlternateContent>
          <mc:Choice Requires="wps">
            <w:drawing>
              <wp:anchor distT="0" distB="0" distL="114300" distR="114300" simplePos="0" relativeHeight="251642880" behindDoc="0" locked="0" layoutInCell="1" allowOverlap="1" wp14:anchorId="09CB392E" wp14:editId="2DE4E4CC">
                <wp:simplePos x="0" y="0"/>
                <wp:positionH relativeFrom="column">
                  <wp:posOffset>-393700</wp:posOffset>
                </wp:positionH>
                <wp:positionV relativeFrom="paragraph">
                  <wp:posOffset>145415</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7DA21" id="Rectangle 46" o:spid="_x0000_s1026" style="position:absolute;margin-left:-31pt;margin-top:11.45pt;width:525pt;height: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" fillcolor="#374063" strokecolor="#1f3763 [1604]" strokeweight="1pt"/>
            </w:pict>
          </mc:Fallback>
        </mc:AlternateContent>
      </w:r>
    </w:p>
    <w:p w14:paraId="632C6AC3" w14:textId="5983980D" w:rsidR="00345262" w:rsidRDefault="00345262" w:rsidP="00EA48B5"/>
    <w:p w14:paraId="7625A9EA" w14:textId="0B54F23D" w:rsidR="00345262" w:rsidRDefault="00A450A0" w:rsidP="00EA48B5">
      <w:r>
        <w:rPr>
          <w:noProof/>
        </w:rPr>
        <mc:AlternateContent>
          <mc:Choice Requires="wps">
            <w:drawing>
              <wp:anchor distT="0" distB="0" distL="114300" distR="114300" simplePos="0" relativeHeight="251668480" behindDoc="0" locked="0" layoutInCell="1" allowOverlap="1" wp14:anchorId="5D9708AB" wp14:editId="6395933F">
                <wp:simplePos x="0" y="0"/>
                <wp:positionH relativeFrom="column">
                  <wp:posOffset>-31750</wp:posOffset>
                </wp:positionH>
                <wp:positionV relativeFrom="paragraph">
                  <wp:posOffset>5251450</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45" type="#_x0000_t202" style="position:absolute;margin-left:-2.5pt;margin-top:413.5pt;width:477.5pt;height:3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r w:rsidR="00823871">
        <w:rPr>
          <w:noProof/>
        </w:rPr>
        <mc:AlternateContent>
          <mc:Choice Requires="wps">
            <w:drawing>
              <wp:anchor distT="0" distB="0" distL="114300" distR="114300" simplePos="0" relativeHeight="251666432" behindDoc="0" locked="0" layoutInCell="1" allowOverlap="1" wp14:anchorId="6B18A0E8" wp14:editId="1D5A7E1C">
                <wp:simplePos x="0" y="0"/>
                <wp:positionH relativeFrom="column">
                  <wp:posOffset>2120900</wp:posOffset>
                </wp:positionH>
                <wp:positionV relativeFrom="paragraph">
                  <wp:posOffset>5645150</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46" type="#_x0000_t202" style="position:absolute;margin-left:167pt;margin-top:444.5pt;width:147.5pt;height:13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CW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4E3425">
        <w:rPr>
          <w:noProof/>
        </w:rPr>
        <mc:AlternateContent>
          <mc:Choice Requires="wps">
            <w:drawing>
              <wp:anchor distT="0" distB="0" distL="114300" distR="114300" simplePos="0" relativeHeight="251667456" behindDoc="0" locked="0" layoutInCell="1" allowOverlap="1" wp14:anchorId="32A6EE6A" wp14:editId="05A85CB2">
                <wp:simplePos x="0" y="0"/>
                <wp:positionH relativeFrom="column">
                  <wp:posOffset>4292600</wp:posOffset>
                </wp:positionH>
                <wp:positionV relativeFrom="paragraph">
                  <wp:posOffset>5632450</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47" type="#_x0000_t202" style="position:absolute;margin-left:338pt;margin-top:443.5pt;width:147.5pt;height:13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9DLg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8D3942">
        <w:rPr>
          <w:noProof/>
        </w:rPr>
        <mc:AlternateContent>
          <mc:Choice Requires="wps">
            <w:drawing>
              <wp:anchor distT="0" distB="0" distL="114300" distR="114300" simplePos="0" relativeHeight="251665408" behindDoc="0" locked="0" layoutInCell="1" allowOverlap="1" wp14:anchorId="1132EECF" wp14:editId="441DA613">
                <wp:simplePos x="0" y="0"/>
                <wp:positionH relativeFrom="column">
                  <wp:posOffset>-114300</wp:posOffset>
                </wp:positionH>
                <wp:positionV relativeFrom="paragraph">
                  <wp:posOffset>5651500</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48" type="#_x0000_t202" style="position:absolute;margin-left:-9pt;margin-top:445pt;width:147.5pt;height:13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7F8CED7B" w14:textId="3EE69DFA" w:rsidR="00C23030" w:rsidRPr="00C23030" w:rsidRDefault="00C23030" w:rsidP="00C23030"/>
    <w:p w14:paraId="7644453A" w14:textId="51B33D74" w:rsidR="00C23030" w:rsidRPr="00C23030" w:rsidRDefault="00C23030" w:rsidP="00C23030"/>
    <w:p w14:paraId="67C4096F" w14:textId="475B2517" w:rsidR="00C23030" w:rsidRPr="00C23030" w:rsidRDefault="00C23030" w:rsidP="00C23030"/>
    <w:p w14:paraId="41F78074" w14:textId="452BA920" w:rsidR="00C23030" w:rsidRPr="00C23030" w:rsidRDefault="00C23030" w:rsidP="00C23030"/>
    <w:p w14:paraId="75C3895D" w14:textId="7958D161" w:rsidR="00C23030" w:rsidRPr="00C23030" w:rsidRDefault="00C23030" w:rsidP="00C23030"/>
    <w:p w14:paraId="7A891D74" w14:textId="1DFFF0A9" w:rsidR="00C23030" w:rsidRPr="00C23030" w:rsidRDefault="00C23030" w:rsidP="00C23030"/>
    <w:p w14:paraId="099E0DDB" w14:textId="6815D8DA" w:rsidR="00C23030" w:rsidRPr="00C23030" w:rsidRDefault="003F4C17" w:rsidP="00C23030">
      <w:r>
        <w:rPr>
          <w:noProof/>
        </w:rPr>
        <mc:AlternateContent>
          <mc:Choice Requires="wps">
            <w:drawing>
              <wp:anchor distT="0" distB="0" distL="114300" distR="114300" simplePos="0" relativeHeight="251669504" behindDoc="0" locked="0" layoutInCell="1" allowOverlap="1" wp14:anchorId="7DF88F7B" wp14:editId="17781B2A">
                <wp:simplePos x="0" y="0"/>
                <wp:positionH relativeFrom="column">
                  <wp:posOffset>-361950</wp:posOffset>
                </wp:positionH>
                <wp:positionV relativeFrom="paragraph">
                  <wp:posOffset>188595</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9" type="#_x0000_t202" style="position:absolute;margin-left:-28.5pt;margin-top:14.85pt;width:171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BX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r w:rsidRPr="005D6CF9">
        <w:rPr>
          <w:noProof/>
        </w:rPr>
        <mc:AlternateContent>
          <mc:Choice Requires="wps">
            <w:drawing>
              <wp:anchor distT="0" distB="0" distL="114300" distR="114300" simplePos="0" relativeHeight="251664384" behindDoc="0" locked="0" layoutInCell="1" allowOverlap="1" wp14:anchorId="5ADDD4CB" wp14:editId="75B6E422">
                <wp:simplePos x="0" y="0"/>
                <wp:positionH relativeFrom="column">
                  <wp:posOffset>1860550</wp:posOffset>
                </wp:positionH>
                <wp:positionV relativeFrom="paragraph">
                  <wp:posOffset>186055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50" type="#_x0000_t202" style="position:absolute;margin-left:146.5pt;margin-top:14.65pt;width:171pt;height: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767E587E" w:rsidR="00C23030" w:rsidRPr="00C23030" w:rsidRDefault="00C23030" w:rsidP="00C23030"/>
    <w:p w14:paraId="68AF0EDD" w14:textId="0AB9623B" w:rsidR="00C23030" w:rsidRPr="00C23030" w:rsidRDefault="003F4C17" w:rsidP="00C23030">
      <w:r>
        <w:rPr>
          <w:noProof/>
        </w:rPr>
        <mc:AlternateContent>
          <mc:Choice Requires="wps">
            <w:drawing>
              <wp:anchor distT="0" distB="0" distL="114300" distR="114300" simplePos="0" relativeHeight="251671552" behindDoc="0" locked="0" layoutInCell="1" allowOverlap="1" wp14:anchorId="63E8078A" wp14:editId="30CDD216">
                <wp:simplePos x="0" y="0"/>
                <wp:positionH relativeFrom="column">
                  <wp:posOffset>762000</wp:posOffset>
                </wp:positionH>
                <wp:positionV relativeFrom="paragraph">
                  <wp:posOffset>61595</wp:posOffset>
                </wp:positionV>
                <wp:extent cx="695960" cy="603504"/>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03504"/>
                        </a:xfrm>
                        <a:prstGeom prst="rect">
                          <a:avLst/>
                        </a:prstGeom>
                        <a:noFill/>
                        <a:ln w="6350">
                          <a:noFill/>
                        </a:ln>
                      </wps:spPr>
                      <wps:txbx>
                        <w:txbxContent>
                          <w:p w14:paraId="6AC7E957" w14:textId="6780B21E" w:rsidR="00102F98" w:rsidRDefault="00102F98">
                            <w:r>
                              <w:rPr>
                                <w:noProof/>
                              </w:rPr>
                              <w:drawing>
                                <wp:inline distT="0" distB="0" distL="0" distR="0" wp14:anchorId="35F6E029" wp14:editId="58526C7C">
                                  <wp:extent cx="506730" cy="506730"/>
                                  <wp:effectExtent l="0" t="0" r="7620" b="7620"/>
                                  <wp:docPr id="1684882496" name="Picture 168488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8078A" id="Text Box 74" o:spid="_x0000_s1051" type="#_x0000_t202" style="position:absolute;margin-left:60pt;margin-top:4.85pt;width:54.8pt;height: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" filled="f" stroked="f" strokeweight=".5pt">
                <v:textbox>
                  <w:txbxContent>
                    <w:p w14:paraId="6AC7E957" w14:textId="6780B21E" w:rsidR="00102F98" w:rsidRDefault="00102F98">
                      <w:r>
                        <w:rPr>
                          <w:noProof/>
                        </w:rPr>
                        <w:drawing>
                          <wp:inline distT="0" distB="0" distL="0" distR="0" wp14:anchorId="35F6E029" wp14:editId="58526C7C">
                            <wp:extent cx="506730" cy="506730"/>
                            <wp:effectExtent l="0" t="0" r="7620" b="7620"/>
                            <wp:docPr id="1684882496" name="Picture 168488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C9CF778" wp14:editId="29707D2D">
                <wp:simplePos x="0" y="0"/>
                <wp:positionH relativeFrom="column">
                  <wp:posOffset>-66675</wp:posOffset>
                </wp:positionH>
                <wp:positionV relativeFrom="paragraph">
                  <wp:posOffset>64770</wp:posOffset>
                </wp:positionV>
                <wp:extent cx="695960" cy="600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00075"/>
                        </a:xfrm>
                        <a:prstGeom prst="rect">
                          <a:avLst/>
                        </a:prstGeom>
                        <a:noFill/>
                        <a:ln w="6350">
                          <a:noFill/>
                        </a:ln>
                      </wps:spPr>
                      <wps:txbx>
                        <w:txbxContent>
                          <w:p w14:paraId="3F44B082" w14:textId="3F65DA40" w:rsidR="0005711F" w:rsidRDefault="0005711F">
                            <w:r>
                              <w:rPr>
                                <w:noProof/>
                              </w:rPr>
                              <w:drawing>
                                <wp:inline distT="0" distB="0" distL="0" distR="0" wp14:anchorId="6D5D154D" wp14:editId="7E968463">
                                  <wp:extent cx="506730" cy="506730"/>
                                  <wp:effectExtent l="0" t="0" r="7620" b="7620"/>
                                  <wp:docPr id="1132043836" name="Picture 11320438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F778" id="Text Box 29" o:spid="_x0000_s1052" type="#_x0000_t202" style="position:absolute;margin-left:-5.25pt;margin-top:5.1pt;width:54.8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" filled="f" stroked="f" strokeweight=".5pt">
                <v:textbox>
                  <w:txbxContent>
                    <w:p w14:paraId="3F44B082" w14:textId="3F65DA40" w:rsidR="0005711F" w:rsidRDefault="0005711F">
                      <w:r>
                        <w:rPr>
                          <w:noProof/>
                        </w:rPr>
                        <w:drawing>
                          <wp:inline distT="0" distB="0" distL="0" distR="0" wp14:anchorId="6D5D154D" wp14:editId="7E968463">
                            <wp:extent cx="506730" cy="506730"/>
                            <wp:effectExtent l="0" t="0" r="7620" b="7620"/>
                            <wp:docPr id="1132043836" name="Picture 11320438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2EDB2D9C" w14:textId="2B1D06F4" w:rsidR="00C23030" w:rsidRPr="00C23030" w:rsidRDefault="00C23030" w:rsidP="00C23030"/>
    <w:p w14:paraId="00F64B27" w14:textId="002A4F8E" w:rsidR="00C23030" w:rsidRPr="00C23030" w:rsidRDefault="003F4C17" w:rsidP="00C23030">
      <w:r>
        <w:rPr>
          <w:noProof/>
        </w:rPr>
        <mc:AlternateContent>
          <mc:Choice Requires="wps">
            <w:drawing>
              <wp:anchor distT="0" distB="0" distL="114300" distR="114300" simplePos="0" relativeHeight="251672576" behindDoc="0" locked="0" layoutInCell="1" allowOverlap="1" wp14:anchorId="117733AC" wp14:editId="63016CC2">
                <wp:simplePos x="0" y="0"/>
                <wp:positionH relativeFrom="column">
                  <wp:posOffset>761365</wp:posOffset>
                </wp:positionH>
                <wp:positionV relativeFrom="paragraph">
                  <wp:posOffset>227965</wp:posOffset>
                </wp:positionV>
                <wp:extent cx="695960" cy="603504"/>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03504"/>
                        </a:xfrm>
                        <a:prstGeom prst="rect">
                          <a:avLst/>
                        </a:prstGeom>
                        <a:noFill/>
                        <a:ln w="6350">
                          <a:noFill/>
                        </a:ln>
                      </wps:spPr>
                      <wps:txbx>
                        <w:txbxContent>
                          <w:p w14:paraId="2836B717" w14:textId="19E1C303"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733AC" id="Text Box 75" o:spid="_x0000_s1053" type="#_x0000_t202" style="position:absolute;margin-left:59.95pt;margin-top:17.95pt;width:54.8pt;height: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" filled="f" stroked="f" strokeweight=".5pt">
                <v:textbox>
                  <w:txbxContent>
                    <w:p w14:paraId="2836B717" w14:textId="19E1C303"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8D59C66" wp14:editId="2793CC97">
                <wp:simplePos x="0" y="0"/>
                <wp:positionH relativeFrom="column">
                  <wp:posOffset>-67945</wp:posOffset>
                </wp:positionH>
                <wp:positionV relativeFrom="paragraph">
                  <wp:posOffset>227965</wp:posOffset>
                </wp:positionV>
                <wp:extent cx="695960" cy="603504"/>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03504"/>
                        </a:xfrm>
                        <a:prstGeom prst="rect">
                          <a:avLst/>
                        </a:prstGeom>
                        <a:noFill/>
                        <a:ln w="6350">
                          <a:noFill/>
                        </a:ln>
                      </wps:spPr>
                      <wps:txbx>
                        <w:txbxContent>
                          <w:p w14:paraId="74301B26" w14:textId="5CE5303E"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59C66" id="Text Box 77" o:spid="_x0000_s1054" type="#_x0000_t202" style="position:absolute;margin-left:-5.35pt;margin-top:17.95pt;width:54.8pt;height:4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" filled="f" stroked="f" strokeweight=".5pt">
                <v:textbox>
                  <w:txbxContent>
                    <w:p w14:paraId="74301B26" w14:textId="5CE5303E"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3AEE0884" w14:textId="5BF27974" w:rsidR="00C23030" w:rsidRPr="00C23030" w:rsidRDefault="00C23030" w:rsidP="00C23030"/>
    <w:p w14:paraId="4499FCD4" w14:textId="56182F3A" w:rsidR="00C23030" w:rsidRPr="00C23030" w:rsidRDefault="00C23030" w:rsidP="00C23030"/>
    <w:p w14:paraId="28A4B26C" w14:textId="75F14726" w:rsidR="00C23030" w:rsidRPr="00C23030" w:rsidRDefault="00C23030" w:rsidP="00C23030"/>
    <w:p w14:paraId="125B3533" w14:textId="35395590" w:rsidR="00C23030" w:rsidRPr="00C23030" w:rsidRDefault="00C23030" w:rsidP="00C23030"/>
    <w:p w14:paraId="4138CD4B" w14:textId="38A43AFA" w:rsidR="00C23030" w:rsidRPr="00C23030" w:rsidRDefault="00C23030" w:rsidP="00C23030"/>
    <w:p w14:paraId="1F576037" w14:textId="7612F0C6" w:rsidR="00C23030" w:rsidRPr="00C23030" w:rsidRDefault="00C23030" w:rsidP="00C23030"/>
    <w:p w14:paraId="4FABD11E" w14:textId="0D82490A" w:rsidR="00C23030" w:rsidRPr="00C23030" w:rsidRDefault="00C23030" w:rsidP="00C23030"/>
    <w:p w14:paraId="5A38AFA4" w14:textId="4BB70A75" w:rsidR="00C23030" w:rsidRPr="00C23030" w:rsidRDefault="00C23030" w:rsidP="00C23030"/>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6A8CFBAA" w14:textId="534394CE" w:rsidR="006E0F4B" w:rsidRPr="00C23030" w:rsidRDefault="006E0F4B" w:rsidP="006E0F4B">
      <w:pPr>
        <w:tabs>
          <w:tab w:val="left" w:pos="6495"/>
        </w:tabs>
      </w:pPr>
    </w:p>
    <w:sectPr w:rsidR="006E0F4B" w:rsidRPr="00C23030" w:rsidSect="00650503">
      <w:headerReference w:type="default" r:id="rId22"/>
      <w:footerReference w:type="default" r:id="rId23"/>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BFA0E" w14:textId="77777777" w:rsidR="00DE423A" w:rsidRDefault="00DE423A" w:rsidP="00EA48B5">
      <w:pPr>
        <w:spacing w:after="0" w:line="240" w:lineRule="auto"/>
      </w:pPr>
      <w:r>
        <w:separator/>
      </w:r>
    </w:p>
  </w:endnote>
  <w:endnote w:type="continuationSeparator" w:id="0">
    <w:p w14:paraId="29553F39" w14:textId="77777777" w:rsidR="00DE423A" w:rsidRDefault="00DE423A"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Condensed-Bol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CF4ADA" w:rsidRDefault="007644C9">
                          <w:pPr>
                            <w:rPr>
                              <w:rFonts w:ascii="Arial" w:hAnsi="Arial" w:cs="Arial"/>
                              <w:color w:val="374063"/>
                              <w:lang w:val="es-ES"/>
                            </w:rPr>
                          </w:pPr>
                          <w:hyperlink r:id="rId1" w:history="1">
                            <w:r w:rsidR="00D94FB4" w:rsidRPr="00CF4ADA">
                              <w:rPr>
                                <w:rStyle w:val="Hyperlink"/>
                                <w:rFonts w:ascii="Arial" w:hAnsi="Arial" w:cs="Arial"/>
                                <w:sz w:val="20"/>
                                <w:szCs w:val="20"/>
                                <w:lang w:val="es-ES"/>
                              </w:rPr>
                              <w:t>www.mile2.com</w:t>
                            </w:r>
                          </w:hyperlink>
                          <w:r w:rsidR="00F27700" w:rsidRPr="00CF4ADA">
                            <w:rPr>
                              <w:rFonts w:ascii="Arial" w:hAnsi="Arial" w:cs="Arial"/>
                              <w:color w:val="374063"/>
                              <w:sz w:val="20"/>
                              <w:szCs w:val="20"/>
                              <w:lang w:val="es-ES"/>
                            </w:rPr>
                            <w:tab/>
                          </w:r>
                          <w:r w:rsidR="00F27700" w:rsidRPr="00CF4ADA">
                            <w:rPr>
                              <w:rFonts w:ascii="Arial" w:hAnsi="Arial" w:cs="Arial"/>
                              <w:color w:val="374063"/>
                              <w:sz w:val="20"/>
                              <w:szCs w:val="20"/>
                              <w:lang w:val="es-ES"/>
                            </w:rPr>
                            <w:tab/>
                            <w:t xml:space="preserve">10213 </w:t>
                          </w:r>
                          <w:proofErr w:type="spellStart"/>
                          <w:r w:rsidR="00F27700" w:rsidRPr="00CF4ADA">
                            <w:rPr>
                              <w:rFonts w:ascii="Arial" w:hAnsi="Arial" w:cs="Arial"/>
                              <w:color w:val="374063"/>
                              <w:sz w:val="20"/>
                              <w:szCs w:val="20"/>
                              <w:lang w:val="es-ES"/>
                            </w:rPr>
                            <w:t>Wilsky</w:t>
                          </w:r>
                          <w:proofErr w:type="spellEnd"/>
                          <w:r w:rsidR="00F27700" w:rsidRPr="00CF4ADA">
                            <w:rPr>
                              <w:rFonts w:ascii="Arial" w:hAnsi="Arial" w:cs="Arial"/>
                              <w:color w:val="374063"/>
                              <w:sz w:val="20"/>
                              <w:szCs w:val="20"/>
                              <w:lang w:val="es-ES"/>
                            </w:rPr>
                            <w:t xml:space="preserve"> </w:t>
                          </w:r>
                          <w:proofErr w:type="spellStart"/>
                          <w:r w:rsidR="00F27700" w:rsidRPr="00CF4ADA">
                            <w:rPr>
                              <w:rFonts w:ascii="Arial" w:hAnsi="Arial" w:cs="Arial"/>
                              <w:color w:val="374063"/>
                              <w:sz w:val="20"/>
                              <w:szCs w:val="20"/>
                              <w:lang w:val="es-ES"/>
                            </w:rPr>
                            <w:t>Blvd</w:t>
                          </w:r>
                          <w:proofErr w:type="spellEnd"/>
                          <w:r w:rsidR="00F27700" w:rsidRPr="00CF4ADA">
                            <w:rPr>
                              <w:rFonts w:ascii="Arial" w:hAnsi="Arial" w:cs="Arial"/>
                              <w:color w:val="374063"/>
                              <w:sz w:val="20"/>
                              <w:szCs w:val="20"/>
                              <w:lang w:val="es-ES"/>
                            </w:rPr>
                            <w:t>, Tampa, FL 33625</w:t>
                          </w:r>
                          <w:r w:rsidR="00F27700" w:rsidRPr="00CF4ADA">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57"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m8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Cqs99buG6oA0OOgU4i1fKKx1yXx4YQ4lgZ2jzMMzLlID3gVHi5ItuF9/24/5OCmMUtKgxErqf+6Y&#10;E5To7wZneN8fjaImkzMa3w7QcdeR9XXE7Oo5IAF9fFCWJzPmB30ypYP6DV/DLN6KIWY43l3ScDLn&#10;oRM+viYuZrOUhCq0LCzNyvIIHQmPk3ht35izx3EFHPQTnMTIig9T63LjSQOzXQCp0kgjzx2rR/pR&#10;wUkUx9cWn8i1n7Iu/4TpbwA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rMcZvD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CF4ADA" w:rsidRDefault="007644C9">
                    <w:pPr>
                      <w:rPr>
                        <w:rFonts w:ascii="Arial" w:hAnsi="Arial" w:cs="Arial"/>
                        <w:color w:val="374063"/>
                        <w:lang w:val="es-ES"/>
                      </w:rPr>
                    </w:pPr>
                    <w:hyperlink r:id="rId2" w:history="1">
                      <w:r w:rsidR="00D94FB4" w:rsidRPr="00CF4ADA">
                        <w:rPr>
                          <w:rStyle w:val="Hyperlink"/>
                          <w:rFonts w:ascii="Arial" w:hAnsi="Arial" w:cs="Arial"/>
                          <w:sz w:val="20"/>
                          <w:szCs w:val="20"/>
                          <w:lang w:val="es-ES"/>
                        </w:rPr>
                        <w:t>www.mile2.com</w:t>
                      </w:r>
                    </w:hyperlink>
                    <w:r w:rsidR="00F27700" w:rsidRPr="00CF4ADA">
                      <w:rPr>
                        <w:rFonts w:ascii="Arial" w:hAnsi="Arial" w:cs="Arial"/>
                        <w:color w:val="374063"/>
                        <w:sz w:val="20"/>
                        <w:szCs w:val="20"/>
                        <w:lang w:val="es-ES"/>
                      </w:rPr>
                      <w:tab/>
                    </w:r>
                    <w:r w:rsidR="00F27700" w:rsidRPr="00CF4ADA">
                      <w:rPr>
                        <w:rFonts w:ascii="Arial" w:hAnsi="Arial" w:cs="Arial"/>
                        <w:color w:val="374063"/>
                        <w:sz w:val="20"/>
                        <w:szCs w:val="20"/>
                        <w:lang w:val="es-ES"/>
                      </w:rPr>
                      <w:tab/>
                      <w:t xml:space="preserve">10213 </w:t>
                    </w:r>
                    <w:proofErr w:type="spellStart"/>
                    <w:r w:rsidR="00F27700" w:rsidRPr="00CF4ADA">
                      <w:rPr>
                        <w:rFonts w:ascii="Arial" w:hAnsi="Arial" w:cs="Arial"/>
                        <w:color w:val="374063"/>
                        <w:sz w:val="20"/>
                        <w:szCs w:val="20"/>
                        <w:lang w:val="es-ES"/>
                      </w:rPr>
                      <w:t>Wilsky</w:t>
                    </w:r>
                    <w:proofErr w:type="spellEnd"/>
                    <w:r w:rsidR="00F27700" w:rsidRPr="00CF4ADA">
                      <w:rPr>
                        <w:rFonts w:ascii="Arial" w:hAnsi="Arial" w:cs="Arial"/>
                        <w:color w:val="374063"/>
                        <w:sz w:val="20"/>
                        <w:szCs w:val="20"/>
                        <w:lang w:val="es-ES"/>
                      </w:rPr>
                      <w:t xml:space="preserve"> </w:t>
                    </w:r>
                    <w:proofErr w:type="spellStart"/>
                    <w:r w:rsidR="00F27700" w:rsidRPr="00CF4ADA">
                      <w:rPr>
                        <w:rFonts w:ascii="Arial" w:hAnsi="Arial" w:cs="Arial"/>
                        <w:color w:val="374063"/>
                        <w:sz w:val="20"/>
                        <w:szCs w:val="20"/>
                        <w:lang w:val="es-ES"/>
                      </w:rPr>
                      <w:t>Blvd</w:t>
                    </w:r>
                    <w:proofErr w:type="spellEnd"/>
                    <w:r w:rsidR="00F27700" w:rsidRPr="00CF4ADA">
                      <w:rPr>
                        <w:rFonts w:ascii="Arial" w:hAnsi="Arial" w:cs="Arial"/>
                        <w:color w:val="374063"/>
                        <w:sz w:val="20"/>
                        <w:szCs w:val="20"/>
                        <w:lang w:val="es-ES"/>
                      </w:rPr>
                      <w:t>, Tampa, FL 33625</w:t>
                    </w:r>
                    <w:r w:rsidR="00F27700" w:rsidRPr="00CF4ADA">
                      <w:rPr>
                        <w:rFonts w:ascii="Arial" w:hAnsi="Arial" w:cs="Arial"/>
                        <w:color w:val="374063"/>
                        <w:sz w:val="20"/>
                        <w:szCs w:val="20"/>
                        <w:lang w:val="es-ES"/>
                      </w:rPr>
                      <w:tab/>
                      <w:t xml:space="preserve">    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58"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e97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Q/mHawdvULVoPpMwrRy0sNAK9FpDsRQFNAA+nRLY7GONRyo8VZ&#10;68LPP72neMAFL2db0L7i8cdGBMWZubLg1ef5YoG0lC8LLDbB/9azfuuxm+7cQVlziNzLbKZ4MpPZ&#10;BNc9QqGrVBUuYSVqV5wm85wGMULhUq1WOQjK8IKu7b2X07YTPR76RxH8yCEC+W7cJBBRvqPSEDug&#10;vtqQa3TmWcJ5QHWEH6rKTB2/AEm2b+856vU7tfwF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wnve2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5FE1A"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4EBED" w14:textId="77777777" w:rsidR="00DE423A" w:rsidRDefault="00DE423A" w:rsidP="00EA48B5">
      <w:pPr>
        <w:spacing w:after="0" w:line="240" w:lineRule="auto"/>
      </w:pPr>
      <w:r>
        <w:separator/>
      </w:r>
    </w:p>
  </w:footnote>
  <w:footnote w:type="continuationSeparator" w:id="0">
    <w:p w14:paraId="0EDC7649" w14:textId="77777777" w:rsidR="00DE423A" w:rsidRDefault="00DE423A"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77777777" w:rsidR="00EA48B5" w:rsidRDefault="00F27700">
    <w:pPr>
      <w:pStyle w:val="Header"/>
    </w:pPr>
    <w:r>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D4BF9" id="_x0000_t202" coordsize="21600,21600" o:spt="202" path="m,l,21600r21600,l21600,xe">
              <v:stroke joinstyle="miter"/>
              <v:path gradientshapeok="t" o:connecttype="rect"/>
            </v:shapetype>
            <v:shape id="Text Box 5" o:spid="_x0000_s1055"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" stroked="f" strokeweight=".5pt">
              <v:fill r:id="rId2" o:title="" recolor="t" rotate="t" type="frame"/>
              <v:textbox>
                <w:txbxContent>
                  <w:p w14:paraId="44363F48" w14:textId="77777777" w:rsidR="00F27700" w:rsidRDefault="00F27700" w:rsidP="00F27700"/>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289813"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6"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1E6"/>
    <w:multiLevelType w:val="multilevel"/>
    <w:tmpl w:val="46988C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93269FC"/>
    <w:multiLevelType w:val="multilevel"/>
    <w:tmpl w:val="6EEA752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E656ECB"/>
    <w:multiLevelType w:val="multilevel"/>
    <w:tmpl w:val="52BA0CF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F434209"/>
    <w:multiLevelType w:val="multilevel"/>
    <w:tmpl w:val="431035D4"/>
    <w:lvl w:ilvl="0">
      <w:start w:val="1"/>
      <w:numFmt w:val="lowerLetter"/>
      <w:lvlText w:val="%1."/>
      <w:lvlJc w:val="left"/>
      <w:pPr>
        <w:tabs>
          <w:tab w:val="num" w:pos="2520"/>
        </w:tabs>
        <w:ind w:left="2520" w:hanging="360"/>
      </w:pPr>
    </w:lvl>
    <w:lvl w:ilvl="1" w:tentative="1">
      <w:start w:val="1"/>
      <w:numFmt w:val="lowerLetter"/>
      <w:lvlText w:val="%2."/>
      <w:lvlJc w:val="left"/>
      <w:pPr>
        <w:tabs>
          <w:tab w:val="num" w:pos="3240"/>
        </w:tabs>
        <w:ind w:left="324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Letter"/>
      <w:lvlText w:val="%6."/>
      <w:lvlJc w:val="left"/>
      <w:pPr>
        <w:tabs>
          <w:tab w:val="num" w:pos="6120"/>
        </w:tabs>
        <w:ind w:left="6120" w:hanging="360"/>
      </w:pPr>
    </w:lvl>
    <w:lvl w:ilvl="6" w:tentative="1">
      <w:start w:val="1"/>
      <w:numFmt w:val="lowerLetter"/>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Letter"/>
      <w:lvlText w:val="%9."/>
      <w:lvlJc w:val="left"/>
      <w:pPr>
        <w:tabs>
          <w:tab w:val="num" w:pos="8280"/>
        </w:tabs>
        <w:ind w:left="8280" w:hanging="360"/>
      </w:pPr>
    </w:lvl>
  </w:abstractNum>
  <w:abstractNum w:abstractNumId="4" w15:restartNumberingAfterBreak="0">
    <w:nsid w:val="124A4427"/>
    <w:multiLevelType w:val="multilevel"/>
    <w:tmpl w:val="91B2CBBC"/>
    <w:lvl w:ilvl="0">
      <w:start w:val="1"/>
      <w:numFmt w:val="lowerLetter"/>
      <w:lvlText w:val="%1."/>
      <w:lvlJc w:val="left"/>
      <w:pPr>
        <w:tabs>
          <w:tab w:val="num" w:pos="2520"/>
        </w:tabs>
        <w:ind w:left="2520" w:hanging="360"/>
      </w:pPr>
    </w:lvl>
    <w:lvl w:ilvl="1" w:tentative="1">
      <w:start w:val="1"/>
      <w:numFmt w:val="lowerLetter"/>
      <w:lvlText w:val="%2."/>
      <w:lvlJc w:val="left"/>
      <w:pPr>
        <w:tabs>
          <w:tab w:val="num" w:pos="3240"/>
        </w:tabs>
        <w:ind w:left="324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Letter"/>
      <w:lvlText w:val="%6."/>
      <w:lvlJc w:val="left"/>
      <w:pPr>
        <w:tabs>
          <w:tab w:val="num" w:pos="6120"/>
        </w:tabs>
        <w:ind w:left="6120" w:hanging="360"/>
      </w:pPr>
    </w:lvl>
    <w:lvl w:ilvl="6" w:tentative="1">
      <w:start w:val="1"/>
      <w:numFmt w:val="lowerLetter"/>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Letter"/>
      <w:lvlText w:val="%9."/>
      <w:lvlJc w:val="left"/>
      <w:pPr>
        <w:tabs>
          <w:tab w:val="num" w:pos="8280"/>
        </w:tabs>
        <w:ind w:left="8280" w:hanging="360"/>
      </w:pPr>
    </w:lvl>
  </w:abstractNum>
  <w:abstractNum w:abstractNumId="5" w15:restartNumberingAfterBreak="0">
    <w:nsid w:val="174B52FA"/>
    <w:multiLevelType w:val="multilevel"/>
    <w:tmpl w:val="1B26FE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960F6B"/>
    <w:multiLevelType w:val="multilevel"/>
    <w:tmpl w:val="8FC29622"/>
    <w:lvl w:ilvl="0">
      <w:start w:val="5"/>
      <w:numFmt w:val="lowerRoman"/>
      <w:lvlText w:val="%1."/>
      <w:lvlJc w:val="right"/>
      <w:pPr>
        <w:tabs>
          <w:tab w:val="num" w:pos="720"/>
        </w:tabs>
        <w:ind w:left="720" w:hanging="360"/>
      </w:pPr>
    </w:lvl>
    <w:lvl w:ilvl="1">
      <w:start w:val="1"/>
      <w:numFmt w:val="lowerLetter"/>
      <w:lvlText w:val="%2."/>
      <w:lvlJc w:val="left"/>
      <w:pPr>
        <w:ind w:left="1440" w:hanging="360"/>
      </w:pPr>
      <w:rPr>
        <w:rFonts w:hint="default"/>
        <w:color w:val="17365D"/>
      </w:rPr>
    </w:lvl>
    <w:lvl w:ilvl="2">
      <w:start w:val="1"/>
      <w:numFmt w:val="lowerLetter"/>
      <w:lvlText w:val="%3."/>
      <w:lvlJc w:val="right"/>
      <w:pPr>
        <w:tabs>
          <w:tab w:val="num" w:pos="2160"/>
        </w:tabs>
        <w:ind w:left="2160" w:hanging="360"/>
      </w:pPr>
      <w:rPr>
        <w:rFonts w:ascii="Calibri" w:eastAsia="Times New Roman" w:hAnsi="Calibri" w:cs="Calibri"/>
      </w:r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9BF6F1C"/>
    <w:multiLevelType w:val="hybridMultilevel"/>
    <w:tmpl w:val="67B4D434"/>
    <w:lvl w:ilvl="0" w:tplc="C43E1378">
      <w:start w:val="1"/>
      <w:numFmt w:val="lowerLetter"/>
      <w:lvlText w:val="%1."/>
      <w:lvlJc w:val="left"/>
      <w:pPr>
        <w:ind w:left="2520" w:hanging="360"/>
      </w:pPr>
      <w:rPr>
        <w:rFonts w:hint="default"/>
        <w:color w:val="17365D"/>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9C562BD"/>
    <w:multiLevelType w:val="hybridMultilevel"/>
    <w:tmpl w:val="66482DB8"/>
    <w:lvl w:ilvl="0" w:tplc="1916C1D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A4E4B01"/>
    <w:multiLevelType w:val="hybridMultilevel"/>
    <w:tmpl w:val="AFE8F014"/>
    <w:lvl w:ilvl="0" w:tplc="23605D5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D5E5A"/>
    <w:multiLevelType w:val="multilevel"/>
    <w:tmpl w:val="D76008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3D4568"/>
    <w:multiLevelType w:val="multilevel"/>
    <w:tmpl w:val="D4F423A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7E112F1"/>
    <w:multiLevelType w:val="multilevel"/>
    <w:tmpl w:val="B6A4335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28DA7FF2"/>
    <w:multiLevelType w:val="multilevel"/>
    <w:tmpl w:val="60DC55A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29AF6693"/>
    <w:multiLevelType w:val="multilevel"/>
    <w:tmpl w:val="C55600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E5818DD"/>
    <w:multiLevelType w:val="multilevel"/>
    <w:tmpl w:val="35A0AC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310A0EF3"/>
    <w:multiLevelType w:val="multilevel"/>
    <w:tmpl w:val="61DC8C7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11B263B"/>
    <w:multiLevelType w:val="hybridMultilevel"/>
    <w:tmpl w:val="D6E8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A5123"/>
    <w:multiLevelType w:val="multilevel"/>
    <w:tmpl w:val="C35AD6C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9CB6C9E"/>
    <w:multiLevelType w:val="hybridMultilevel"/>
    <w:tmpl w:val="EDCEBBDA"/>
    <w:lvl w:ilvl="0" w:tplc="3560ECB2">
      <w:start w:val="1"/>
      <w:numFmt w:val="lowerLetter"/>
      <w:lvlText w:val="%1."/>
      <w:lvlJc w:val="left"/>
      <w:pPr>
        <w:ind w:left="2520" w:hanging="360"/>
      </w:pPr>
      <w:rPr>
        <w:rFonts w:hint="default"/>
        <w:color w:val="17365D"/>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BD47D8C"/>
    <w:multiLevelType w:val="multilevel"/>
    <w:tmpl w:val="75FCB75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D3C6E55"/>
    <w:multiLevelType w:val="multilevel"/>
    <w:tmpl w:val="2874686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404C5BE7"/>
    <w:multiLevelType w:val="multilevel"/>
    <w:tmpl w:val="D74E71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40995ED8"/>
    <w:multiLevelType w:val="multilevel"/>
    <w:tmpl w:val="8F46E3C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1CD2A00"/>
    <w:multiLevelType w:val="multilevel"/>
    <w:tmpl w:val="05A6FA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4622562"/>
    <w:multiLevelType w:val="multilevel"/>
    <w:tmpl w:val="D360906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5784F05"/>
    <w:multiLevelType w:val="hybridMultilevel"/>
    <w:tmpl w:val="72A22F32"/>
    <w:lvl w:ilvl="0" w:tplc="398895DA">
      <w:start w:val="1"/>
      <w:numFmt w:val="lowerLetter"/>
      <w:lvlText w:val="%1."/>
      <w:lvlJc w:val="left"/>
      <w:pPr>
        <w:ind w:left="2520" w:hanging="360"/>
      </w:pPr>
      <w:rPr>
        <w:rFonts w:hint="default"/>
        <w:color w:val="17365D"/>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49B01A5E"/>
    <w:multiLevelType w:val="multilevel"/>
    <w:tmpl w:val="58CCF43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AE27F37"/>
    <w:multiLevelType w:val="multilevel"/>
    <w:tmpl w:val="742E8FE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CA10C5B"/>
    <w:multiLevelType w:val="multilevel"/>
    <w:tmpl w:val="7D908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F750C32"/>
    <w:multiLevelType w:val="multilevel"/>
    <w:tmpl w:val="9C5AABC2"/>
    <w:lvl w:ilvl="0">
      <w:start w:val="1"/>
      <w:numFmt w:val="lowerLetter"/>
      <w:lvlText w:val="%1."/>
      <w:lvlJc w:val="left"/>
      <w:pPr>
        <w:tabs>
          <w:tab w:val="num" w:pos="2520"/>
        </w:tabs>
        <w:ind w:left="2520" w:hanging="360"/>
      </w:pPr>
    </w:lvl>
    <w:lvl w:ilvl="1">
      <w:start w:val="1"/>
      <w:numFmt w:val="lowerLetter"/>
      <w:lvlText w:val="%2."/>
      <w:lvlJc w:val="left"/>
      <w:pPr>
        <w:tabs>
          <w:tab w:val="num" w:pos="3240"/>
        </w:tabs>
        <w:ind w:left="324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Letter"/>
      <w:lvlText w:val="%6."/>
      <w:lvlJc w:val="left"/>
      <w:pPr>
        <w:tabs>
          <w:tab w:val="num" w:pos="6120"/>
        </w:tabs>
        <w:ind w:left="6120" w:hanging="360"/>
      </w:pPr>
    </w:lvl>
    <w:lvl w:ilvl="6" w:tentative="1">
      <w:start w:val="1"/>
      <w:numFmt w:val="lowerLetter"/>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Letter"/>
      <w:lvlText w:val="%9."/>
      <w:lvlJc w:val="left"/>
      <w:pPr>
        <w:tabs>
          <w:tab w:val="num" w:pos="8280"/>
        </w:tabs>
        <w:ind w:left="8280" w:hanging="360"/>
      </w:pPr>
    </w:lvl>
  </w:abstractNum>
  <w:abstractNum w:abstractNumId="31" w15:restartNumberingAfterBreak="0">
    <w:nsid w:val="53DD0AD7"/>
    <w:multiLevelType w:val="multilevel"/>
    <w:tmpl w:val="0298C1C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54E231C2"/>
    <w:multiLevelType w:val="multilevel"/>
    <w:tmpl w:val="2474CE3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62A3EDA"/>
    <w:multiLevelType w:val="multilevel"/>
    <w:tmpl w:val="FE1AF64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6391D8A"/>
    <w:multiLevelType w:val="multilevel"/>
    <w:tmpl w:val="C4187DA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5E901165"/>
    <w:multiLevelType w:val="multilevel"/>
    <w:tmpl w:val="22E64C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610D0C5E"/>
    <w:multiLevelType w:val="multilevel"/>
    <w:tmpl w:val="6542F29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63807A41"/>
    <w:multiLevelType w:val="hybridMultilevel"/>
    <w:tmpl w:val="38A6A232"/>
    <w:lvl w:ilvl="0" w:tplc="90FA5766">
      <w:start w:val="1"/>
      <w:numFmt w:val="lowerLetter"/>
      <w:lvlText w:val="%1."/>
      <w:lvlJc w:val="left"/>
      <w:pPr>
        <w:ind w:left="2520" w:hanging="360"/>
      </w:pPr>
      <w:rPr>
        <w:rFonts w:hint="default"/>
        <w:color w:val="17365D"/>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6A227430"/>
    <w:multiLevelType w:val="multilevel"/>
    <w:tmpl w:val="5D4CB0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07F1199"/>
    <w:multiLevelType w:val="multilevel"/>
    <w:tmpl w:val="8C2E31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08D133A"/>
    <w:multiLevelType w:val="multilevel"/>
    <w:tmpl w:val="942E3B3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73DE61DE"/>
    <w:multiLevelType w:val="multilevel"/>
    <w:tmpl w:val="273EC340"/>
    <w:lvl w:ilvl="0">
      <w:start w:val="3"/>
      <w:numFmt w:val="lowerLetter"/>
      <w:lvlText w:val="%1."/>
      <w:lvlJc w:val="left"/>
      <w:pPr>
        <w:tabs>
          <w:tab w:val="num" w:pos="2520"/>
        </w:tabs>
        <w:ind w:left="2520" w:hanging="360"/>
      </w:pPr>
    </w:lvl>
    <w:lvl w:ilvl="1" w:tentative="1">
      <w:start w:val="1"/>
      <w:numFmt w:val="lowerLetter"/>
      <w:lvlText w:val="%2."/>
      <w:lvlJc w:val="left"/>
      <w:pPr>
        <w:tabs>
          <w:tab w:val="num" w:pos="3240"/>
        </w:tabs>
        <w:ind w:left="324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Letter"/>
      <w:lvlText w:val="%6."/>
      <w:lvlJc w:val="left"/>
      <w:pPr>
        <w:tabs>
          <w:tab w:val="num" w:pos="6120"/>
        </w:tabs>
        <w:ind w:left="6120" w:hanging="360"/>
      </w:pPr>
    </w:lvl>
    <w:lvl w:ilvl="6" w:tentative="1">
      <w:start w:val="1"/>
      <w:numFmt w:val="lowerLetter"/>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Letter"/>
      <w:lvlText w:val="%9."/>
      <w:lvlJc w:val="left"/>
      <w:pPr>
        <w:tabs>
          <w:tab w:val="num" w:pos="8280"/>
        </w:tabs>
        <w:ind w:left="8280" w:hanging="360"/>
      </w:pPr>
    </w:lvl>
  </w:abstractNum>
  <w:abstractNum w:abstractNumId="42"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14092E"/>
    <w:multiLevelType w:val="multilevel"/>
    <w:tmpl w:val="A03212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8B80635"/>
    <w:multiLevelType w:val="multilevel"/>
    <w:tmpl w:val="ABB861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8E41FAE"/>
    <w:multiLevelType w:val="multilevel"/>
    <w:tmpl w:val="33ACC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A4862E4"/>
    <w:multiLevelType w:val="multilevel"/>
    <w:tmpl w:val="386A9E1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7E6375BB"/>
    <w:multiLevelType w:val="multilevel"/>
    <w:tmpl w:val="9E20C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F8F6E5F"/>
    <w:multiLevelType w:val="multilevel"/>
    <w:tmpl w:val="13B8D75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FCA4384"/>
    <w:multiLevelType w:val="multilevel"/>
    <w:tmpl w:val="A264887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756243356">
    <w:abstractNumId w:val="17"/>
  </w:num>
  <w:num w:numId="2" w16cid:durableId="565846735">
    <w:abstractNumId w:val="9"/>
  </w:num>
  <w:num w:numId="3" w16cid:durableId="1622955300">
    <w:abstractNumId w:val="42"/>
  </w:num>
  <w:num w:numId="4" w16cid:durableId="1029182786">
    <w:abstractNumId w:val="5"/>
  </w:num>
  <w:num w:numId="5" w16cid:durableId="1118110762">
    <w:abstractNumId w:val="15"/>
  </w:num>
  <w:num w:numId="6" w16cid:durableId="708381201">
    <w:abstractNumId w:val="14"/>
  </w:num>
  <w:num w:numId="7" w16cid:durableId="481316290">
    <w:abstractNumId w:val="28"/>
  </w:num>
  <w:num w:numId="8" w16cid:durableId="485971277">
    <w:abstractNumId w:val="16"/>
  </w:num>
  <w:num w:numId="9" w16cid:durableId="1265263284">
    <w:abstractNumId w:val="12"/>
  </w:num>
  <w:num w:numId="10" w16cid:durableId="740366974">
    <w:abstractNumId w:val="49"/>
  </w:num>
  <w:num w:numId="11" w16cid:durableId="1308629930">
    <w:abstractNumId w:val="11"/>
  </w:num>
  <w:num w:numId="12" w16cid:durableId="1068654634">
    <w:abstractNumId w:val="36"/>
  </w:num>
  <w:num w:numId="13" w16cid:durableId="83576214">
    <w:abstractNumId w:val="33"/>
  </w:num>
  <w:num w:numId="14" w16cid:durableId="449935652">
    <w:abstractNumId w:val="38"/>
  </w:num>
  <w:num w:numId="15" w16cid:durableId="1244954523">
    <w:abstractNumId w:val="40"/>
  </w:num>
  <w:num w:numId="16" w16cid:durableId="234904013">
    <w:abstractNumId w:val="31"/>
  </w:num>
  <w:num w:numId="17" w16cid:durableId="949314907">
    <w:abstractNumId w:val="46"/>
  </w:num>
  <w:num w:numId="18" w16cid:durableId="1661423904">
    <w:abstractNumId w:val="39"/>
  </w:num>
  <w:num w:numId="19" w16cid:durableId="763262422">
    <w:abstractNumId w:val="0"/>
  </w:num>
  <w:num w:numId="20" w16cid:durableId="2114280118">
    <w:abstractNumId w:val="22"/>
  </w:num>
  <w:num w:numId="21" w16cid:durableId="1018198267">
    <w:abstractNumId w:val="34"/>
  </w:num>
  <w:num w:numId="22" w16cid:durableId="1164852530">
    <w:abstractNumId w:val="32"/>
  </w:num>
  <w:num w:numId="23" w16cid:durableId="280187034">
    <w:abstractNumId w:val="29"/>
  </w:num>
  <w:num w:numId="24" w16cid:durableId="58793737">
    <w:abstractNumId w:val="10"/>
  </w:num>
  <w:num w:numId="25" w16cid:durableId="1526482444">
    <w:abstractNumId w:val="25"/>
  </w:num>
  <w:num w:numId="26" w16cid:durableId="1363558167">
    <w:abstractNumId w:val="23"/>
  </w:num>
  <w:num w:numId="27" w16cid:durableId="1432817794">
    <w:abstractNumId w:val="48"/>
  </w:num>
  <w:num w:numId="28" w16cid:durableId="139807718">
    <w:abstractNumId w:val="18"/>
  </w:num>
  <w:num w:numId="29" w16cid:durableId="1508397943">
    <w:abstractNumId w:val="43"/>
  </w:num>
  <w:num w:numId="30" w16cid:durableId="798453424">
    <w:abstractNumId w:val="3"/>
  </w:num>
  <w:num w:numId="31" w16cid:durableId="1425955917">
    <w:abstractNumId w:val="2"/>
  </w:num>
  <w:num w:numId="32" w16cid:durableId="1287354865">
    <w:abstractNumId w:val="20"/>
  </w:num>
  <w:num w:numId="33" w16cid:durableId="1630627919">
    <w:abstractNumId w:val="41"/>
  </w:num>
  <w:num w:numId="34" w16cid:durableId="322129936">
    <w:abstractNumId w:val="24"/>
  </w:num>
  <w:num w:numId="35" w16cid:durableId="1903178283">
    <w:abstractNumId w:val="30"/>
  </w:num>
  <w:num w:numId="36" w16cid:durableId="1016272167">
    <w:abstractNumId w:val="44"/>
  </w:num>
  <w:num w:numId="37" w16cid:durableId="1210848560">
    <w:abstractNumId w:val="47"/>
  </w:num>
  <w:num w:numId="38" w16cid:durableId="591820019">
    <w:abstractNumId w:val="4"/>
  </w:num>
  <w:num w:numId="39" w16cid:durableId="344673176">
    <w:abstractNumId w:val="27"/>
  </w:num>
  <w:num w:numId="40" w16cid:durableId="1471942124">
    <w:abstractNumId w:val="45"/>
  </w:num>
  <w:num w:numId="41" w16cid:durableId="18314262">
    <w:abstractNumId w:val="35"/>
  </w:num>
  <w:num w:numId="42" w16cid:durableId="1129130849">
    <w:abstractNumId w:val="13"/>
  </w:num>
  <w:num w:numId="43" w16cid:durableId="1795562992">
    <w:abstractNumId w:val="1"/>
  </w:num>
  <w:num w:numId="44" w16cid:durableId="845483686">
    <w:abstractNumId w:val="21"/>
  </w:num>
  <w:num w:numId="45" w16cid:durableId="1064646480">
    <w:abstractNumId w:val="6"/>
  </w:num>
  <w:num w:numId="46" w16cid:durableId="1366440792">
    <w:abstractNumId w:val="7"/>
  </w:num>
  <w:num w:numId="47" w16cid:durableId="14819216">
    <w:abstractNumId w:val="19"/>
  </w:num>
  <w:num w:numId="48" w16cid:durableId="1593928427">
    <w:abstractNumId w:val="26"/>
  </w:num>
  <w:num w:numId="49" w16cid:durableId="31730125">
    <w:abstractNumId w:val="37"/>
  </w:num>
  <w:num w:numId="50" w16cid:durableId="16945014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208F2"/>
    <w:rsid w:val="00025CEA"/>
    <w:rsid w:val="00043AD7"/>
    <w:rsid w:val="00053692"/>
    <w:rsid w:val="0005711F"/>
    <w:rsid w:val="000655CA"/>
    <w:rsid w:val="00075C40"/>
    <w:rsid w:val="0007778E"/>
    <w:rsid w:val="00080EB1"/>
    <w:rsid w:val="000A4A40"/>
    <w:rsid w:val="000A5EEB"/>
    <w:rsid w:val="000B27AB"/>
    <w:rsid w:val="000B7C31"/>
    <w:rsid w:val="000C54F0"/>
    <w:rsid w:val="000D1F6A"/>
    <w:rsid w:val="000E202D"/>
    <w:rsid w:val="000E649C"/>
    <w:rsid w:val="00102F98"/>
    <w:rsid w:val="00116024"/>
    <w:rsid w:val="00123ABE"/>
    <w:rsid w:val="00140BE1"/>
    <w:rsid w:val="00142983"/>
    <w:rsid w:val="00142F1D"/>
    <w:rsid w:val="001469D6"/>
    <w:rsid w:val="00150965"/>
    <w:rsid w:val="001521A1"/>
    <w:rsid w:val="00164D00"/>
    <w:rsid w:val="0016716D"/>
    <w:rsid w:val="00171E3E"/>
    <w:rsid w:val="001731DC"/>
    <w:rsid w:val="00190E23"/>
    <w:rsid w:val="001C457E"/>
    <w:rsid w:val="001E4957"/>
    <w:rsid w:val="001E6D13"/>
    <w:rsid w:val="00217E23"/>
    <w:rsid w:val="00262F54"/>
    <w:rsid w:val="002A3890"/>
    <w:rsid w:val="002A73BE"/>
    <w:rsid w:val="002D2F03"/>
    <w:rsid w:val="002E42E8"/>
    <w:rsid w:val="00323E35"/>
    <w:rsid w:val="00325664"/>
    <w:rsid w:val="003370DA"/>
    <w:rsid w:val="00345262"/>
    <w:rsid w:val="003530E4"/>
    <w:rsid w:val="00366B02"/>
    <w:rsid w:val="00396372"/>
    <w:rsid w:val="003F43AB"/>
    <w:rsid w:val="003F4C17"/>
    <w:rsid w:val="004057C1"/>
    <w:rsid w:val="00454856"/>
    <w:rsid w:val="00457294"/>
    <w:rsid w:val="00466391"/>
    <w:rsid w:val="00480883"/>
    <w:rsid w:val="00484D25"/>
    <w:rsid w:val="00497C0F"/>
    <w:rsid w:val="004A501C"/>
    <w:rsid w:val="004E1DDE"/>
    <w:rsid w:val="004E3425"/>
    <w:rsid w:val="004E64EB"/>
    <w:rsid w:val="00503149"/>
    <w:rsid w:val="00510686"/>
    <w:rsid w:val="0054191A"/>
    <w:rsid w:val="005443AF"/>
    <w:rsid w:val="00571AE9"/>
    <w:rsid w:val="005955AE"/>
    <w:rsid w:val="005A29F5"/>
    <w:rsid w:val="005D6CF9"/>
    <w:rsid w:val="005F0008"/>
    <w:rsid w:val="005F01F6"/>
    <w:rsid w:val="006102E0"/>
    <w:rsid w:val="006126CE"/>
    <w:rsid w:val="00613B7F"/>
    <w:rsid w:val="0061569B"/>
    <w:rsid w:val="006365D2"/>
    <w:rsid w:val="006432B7"/>
    <w:rsid w:val="00650503"/>
    <w:rsid w:val="006613E9"/>
    <w:rsid w:val="006B489E"/>
    <w:rsid w:val="006D0B77"/>
    <w:rsid w:val="006D166A"/>
    <w:rsid w:val="006E0F4B"/>
    <w:rsid w:val="006E7246"/>
    <w:rsid w:val="007049BF"/>
    <w:rsid w:val="007105A8"/>
    <w:rsid w:val="007259EE"/>
    <w:rsid w:val="007644C9"/>
    <w:rsid w:val="00777117"/>
    <w:rsid w:val="00790FA0"/>
    <w:rsid w:val="007A42DF"/>
    <w:rsid w:val="007A4A17"/>
    <w:rsid w:val="00802ECC"/>
    <w:rsid w:val="00810501"/>
    <w:rsid w:val="00812D4D"/>
    <w:rsid w:val="00816E9B"/>
    <w:rsid w:val="008223AB"/>
    <w:rsid w:val="00823871"/>
    <w:rsid w:val="0085622F"/>
    <w:rsid w:val="0086656A"/>
    <w:rsid w:val="00866AB4"/>
    <w:rsid w:val="00881761"/>
    <w:rsid w:val="00882C20"/>
    <w:rsid w:val="00894C9F"/>
    <w:rsid w:val="008A5DDB"/>
    <w:rsid w:val="008B36CE"/>
    <w:rsid w:val="008C1C03"/>
    <w:rsid w:val="008D3942"/>
    <w:rsid w:val="008F459B"/>
    <w:rsid w:val="008F51C8"/>
    <w:rsid w:val="008F782D"/>
    <w:rsid w:val="0091127F"/>
    <w:rsid w:val="00912491"/>
    <w:rsid w:val="00933646"/>
    <w:rsid w:val="00934C49"/>
    <w:rsid w:val="00936521"/>
    <w:rsid w:val="009662BB"/>
    <w:rsid w:val="00970D36"/>
    <w:rsid w:val="009A3D91"/>
    <w:rsid w:val="009A5591"/>
    <w:rsid w:val="009C15E1"/>
    <w:rsid w:val="009D446D"/>
    <w:rsid w:val="009F1F8F"/>
    <w:rsid w:val="009F5C14"/>
    <w:rsid w:val="00A06FE1"/>
    <w:rsid w:val="00A1010E"/>
    <w:rsid w:val="00A109DF"/>
    <w:rsid w:val="00A450A0"/>
    <w:rsid w:val="00AA4A02"/>
    <w:rsid w:val="00AD53E6"/>
    <w:rsid w:val="00AE42C0"/>
    <w:rsid w:val="00B058C5"/>
    <w:rsid w:val="00B06F52"/>
    <w:rsid w:val="00B71DFB"/>
    <w:rsid w:val="00B7396C"/>
    <w:rsid w:val="00B75E3F"/>
    <w:rsid w:val="00B768E6"/>
    <w:rsid w:val="00B92F2E"/>
    <w:rsid w:val="00B9574E"/>
    <w:rsid w:val="00BD1F3E"/>
    <w:rsid w:val="00BD6000"/>
    <w:rsid w:val="00BE0AEA"/>
    <w:rsid w:val="00C04886"/>
    <w:rsid w:val="00C04CC6"/>
    <w:rsid w:val="00C23030"/>
    <w:rsid w:val="00C33565"/>
    <w:rsid w:val="00C56FFA"/>
    <w:rsid w:val="00C84B5B"/>
    <w:rsid w:val="00C865E0"/>
    <w:rsid w:val="00C871F1"/>
    <w:rsid w:val="00CA568B"/>
    <w:rsid w:val="00CA737D"/>
    <w:rsid w:val="00CC2441"/>
    <w:rsid w:val="00CE0649"/>
    <w:rsid w:val="00CE3FDC"/>
    <w:rsid w:val="00CF0B1D"/>
    <w:rsid w:val="00CF0D4F"/>
    <w:rsid w:val="00CF4ADA"/>
    <w:rsid w:val="00CF7314"/>
    <w:rsid w:val="00D51E56"/>
    <w:rsid w:val="00D53091"/>
    <w:rsid w:val="00D57A48"/>
    <w:rsid w:val="00D778FD"/>
    <w:rsid w:val="00D9076E"/>
    <w:rsid w:val="00D94FB4"/>
    <w:rsid w:val="00DB0720"/>
    <w:rsid w:val="00DB461F"/>
    <w:rsid w:val="00DE423A"/>
    <w:rsid w:val="00E43399"/>
    <w:rsid w:val="00E445F1"/>
    <w:rsid w:val="00E75E8E"/>
    <w:rsid w:val="00E84035"/>
    <w:rsid w:val="00E9594C"/>
    <w:rsid w:val="00EA48B5"/>
    <w:rsid w:val="00EA4E2B"/>
    <w:rsid w:val="00EA76A3"/>
    <w:rsid w:val="00EB6929"/>
    <w:rsid w:val="00EC6494"/>
    <w:rsid w:val="00EF62EF"/>
    <w:rsid w:val="00F27700"/>
    <w:rsid w:val="00F450F7"/>
    <w:rsid w:val="00F57285"/>
    <w:rsid w:val="00F61699"/>
    <w:rsid w:val="00F623AC"/>
    <w:rsid w:val="00F74BE1"/>
    <w:rsid w:val="00F86D23"/>
    <w:rsid w:val="00F946BF"/>
    <w:rsid w:val="00FD2DC2"/>
    <w:rsid w:val="00FE4042"/>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C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ile2.com"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le2.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01c888-57f5-4a51-baa4-ffb9028fe56c">
      <Terms xmlns="http://schemas.microsoft.com/office/infopath/2007/PartnerControls"/>
    </lcf76f155ced4ddcb4097134ff3c332f>
    <TaxCatchAll xmlns="1d6034bd-829b-4c88-8318-301085d1453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1125033A5D1C439067C103218850C5" ma:contentTypeVersion="14" ma:contentTypeDescription="Create a new document." ma:contentTypeScope="" ma:versionID="e79bcf208b2b2bf41b64d9a057a03619">
  <xsd:schema xmlns:xsd="http://www.w3.org/2001/XMLSchema" xmlns:xs="http://www.w3.org/2001/XMLSchema" xmlns:p="http://schemas.microsoft.com/office/2006/metadata/properties" xmlns:ns2="1d6034bd-829b-4c88-8318-301085d14537" xmlns:ns3="4f01c888-57f5-4a51-baa4-ffb9028fe56c" targetNamespace="http://schemas.microsoft.com/office/2006/metadata/properties" ma:root="true" ma:fieldsID="d16dba6506d27e964d4bae8dd742db8f" ns2:_="" ns3:_="">
    <xsd:import namespace="1d6034bd-829b-4c88-8318-301085d14537"/>
    <xsd:import namespace="4f01c888-57f5-4a51-baa4-ffb9028fe5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034bd-829b-4c88-8318-301085d145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ba4fb5b-4009-49ff-bee5-8e6c29ba990f}" ma:internalName="TaxCatchAll" ma:showField="CatchAllData" ma:web="1d6034bd-829b-4c88-8318-301085d145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1c888-57f5-4a51-baa4-ffb9028fe56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e177cc2-02f5-4524-b3db-04b2484b7d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23D17-84E8-43EE-A1E2-B711283C798B}">
  <ds:schemaRefs>
    <ds:schemaRef ds:uri="http://schemas.microsoft.com/office/2006/metadata/properties"/>
    <ds:schemaRef ds:uri="http://schemas.microsoft.com/office/infopath/2007/PartnerControls"/>
    <ds:schemaRef ds:uri="4f01c888-57f5-4a51-baa4-ffb9028fe56c"/>
    <ds:schemaRef ds:uri="1d6034bd-829b-4c88-8318-301085d14537"/>
  </ds:schemaRefs>
</ds:datastoreItem>
</file>

<file path=customXml/itemProps2.xml><?xml version="1.0" encoding="utf-8"?>
<ds:datastoreItem xmlns:ds="http://schemas.openxmlformats.org/officeDocument/2006/customXml" ds:itemID="{C975A4B4-FF6D-4C95-AC18-FF6371625D5F}">
  <ds:schemaRefs>
    <ds:schemaRef ds:uri="http://schemas.microsoft.com/sharepoint/v3/contenttype/forms"/>
  </ds:schemaRefs>
</ds:datastoreItem>
</file>

<file path=customXml/itemProps3.xml><?xml version="1.0" encoding="utf-8"?>
<ds:datastoreItem xmlns:ds="http://schemas.openxmlformats.org/officeDocument/2006/customXml" ds:itemID="{5646642D-7DFA-4BFA-BA2B-2437924E8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6034bd-829b-4c88-8318-301085d14537"/>
    <ds:schemaRef ds:uri="4f01c888-57f5-4a51-baa4-ffb9028fe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2A00C3-C6DC-4F02-93E6-05D66A1A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Mile2 template.dotx</Template>
  <TotalTime>66</TotalTime>
  <Pages>2</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Manny Varela</cp:lastModifiedBy>
  <cp:revision>25</cp:revision>
  <dcterms:created xsi:type="dcterms:W3CDTF">2022-10-25T16:32:00Z</dcterms:created>
  <dcterms:modified xsi:type="dcterms:W3CDTF">2023-09-01T14:18:00Z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0x010100EB1125033A5D1C439067C103218850C5</vt:lpwstr>
  </property>
  <property fmtid="{D5CDD505-2E9C-101B-9397-08002B2CF9AE}" pid="3" name="MediaServiceImageTags">
    <vt:lpwstr/>
  </property>
</Properties>
</file>