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69881" w14:textId="1311E5C2" w:rsidR="00EA48B5" w:rsidRDefault="00866AB4" w:rsidP="00EA48B5">
      <w:r>
        <w:rPr>
          <w:noProof/>
        </w:rPr>
        <mc:AlternateContent>
          <mc:Choice Requires="wps">
            <w:drawing>
              <wp:anchor distT="0" distB="0" distL="114300" distR="114300" simplePos="0" relativeHeight="251666432" behindDoc="0" locked="0" layoutInCell="1" allowOverlap="1" wp14:anchorId="4AFF9F60" wp14:editId="454867FA">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D51E56">
        <w:rPr>
          <w:noProof/>
        </w:rPr>
        <mc:AlternateContent>
          <mc:Choice Requires="wps">
            <w:drawing>
              <wp:anchor distT="0" distB="0" distL="114300" distR="114300" simplePos="0" relativeHeight="251664384" behindDoc="0" locked="0" layoutInCell="1" allowOverlap="1" wp14:anchorId="5078B102" wp14:editId="30A80D82">
                <wp:simplePos x="0" y="0"/>
                <wp:positionH relativeFrom="column">
                  <wp:posOffset>4679950</wp:posOffset>
                </wp:positionH>
                <wp:positionV relativeFrom="paragraph">
                  <wp:posOffset>25400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6BF256CD" w:rsidR="00D51E56" w:rsidRDefault="00A06FE1">
                            <w:r>
                              <w:rPr>
                                <w:noProof/>
                              </w:rPr>
                              <w:drawing>
                                <wp:inline distT="0" distB="0" distL="0" distR="0" wp14:anchorId="4AF8E6F1" wp14:editId="70EBB991">
                                  <wp:extent cx="1269685" cy="10128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269685" cy="1012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8B102" id="_x0000_t202" coordsize="21600,21600" o:spt="202" path="m,l,21600r21600,l21600,xe">
                <v:stroke joinstyle="miter"/>
                <v:path gradientshapeok="t" o:connecttype="rect"/>
              </v:shapetype>
              <v:shape id="Text Box 14" o:spid="_x0000_s1027" type="#_x0000_t202" style="position:absolute;margin-left:368.5pt;margin-top:2pt;width:115.5pt;height: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" fillcolor="white [3201]" stroked="f" strokeweight=".5pt">
                <v:textbox>
                  <w:txbxContent>
                    <w:p w14:paraId="3C6B25C4" w14:textId="6BF256CD" w:rsidR="00D51E56" w:rsidRDefault="00A06FE1">
                      <w:r>
                        <w:rPr>
                          <w:noProof/>
                        </w:rPr>
                        <w:drawing>
                          <wp:inline distT="0" distB="0" distL="0" distR="0" wp14:anchorId="4AF8E6F1" wp14:editId="70EBB991">
                            <wp:extent cx="1269685" cy="10128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269685" cy="1012825"/>
                                    </a:xfrm>
                                    <a:prstGeom prst="rect">
                                      <a:avLst/>
                                    </a:prstGeom>
                                  </pic:spPr>
                                </pic:pic>
                              </a:graphicData>
                            </a:graphic>
                          </wp:inline>
                        </w:drawing>
                      </w:r>
                    </w:p>
                  </w:txbxContent>
                </v:textbox>
              </v:shape>
            </w:pict>
          </mc:Fallback>
        </mc:AlternateContent>
      </w:r>
      <w:r w:rsidR="00BD6000">
        <w:rPr>
          <w:noProof/>
        </w:rPr>
        <mc:AlternateContent>
          <mc:Choice Requires="wps">
            <w:drawing>
              <wp:anchor distT="0" distB="0" distL="114300" distR="114300" simplePos="0" relativeHeight="25165926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9" type="#_x0000_t202" style="position:absolute;margin-left:337.5pt;margin-top:7pt;width:112pt;height: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7BEFFC01" w:rsidR="00EA48B5" w:rsidRDefault="00B058C5" w:rsidP="00EA48B5">
      <w:r>
        <w:rPr>
          <w:noProof/>
        </w:rPr>
        <mc:AlternateContent>
          <mc:Choice Requires="wps">
            <w:drawing>
              <wp:anchor distT="0" distB="0" distL="114300" distR="114300" simplePos="0" relativeHeight="251667456" behindDoc="0" locked="0" layoutInCell="1" allowOverlap="1" wp14:anchorId="230B0FB1" wp14:editId="63B2814E">
                <wp:simplePos x="0" y="0"/>
                <wp:positionH relativeFrom="column">
                  <wp:posOffset>-311150</wp:posOffset>
                </wp:positionH>
                <wp:positionV relativeFrom="paragraph">
                  <wp:posOffset>285750</wp:posOffset>
                </wp:positionV>
                <wp:extent cx="5143500" cy="6794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143500" cy="679450"/>
                        </a:xfrm>
                        <a:prstGeom prst="rect">
                          <a:avLst/>
                        </a:prstGeom>
                        <a:solidFill>
                          <a:schemeClr val="lt1"/>
                        </a:solidFill>
                        <a:ln w="6350">
                          <a:noFill/>
                        </a:ln>
                      </wps:spPr>
                      <wps:txbx>
                        <w:txbxContent>
                          <w:p w14:paraId="06545481" w14:textId="0956A5BF" w:rsidR="00116024" w:rsidRDefault="00A322D3">
                            <w:r w:rsidRPr="00A322D3">
                              <w:rPr>
                                <w:rFonts w:cstheme="minorHAnsi"/>
                              </w:rPr>
                              <w:t xml:space="preserve">Mile2's Cloud Security Officer, </w:t>
                            </w:r>
                            <w:proofErr w:type="gramStart"/>
                            <w:r w:rsidRPr="00A322D3">
                              <w:rPr>
                                <w:rFonts w:cstheme="minorHAnsi"/>
                              </w:rPr>
                              <w:t>C)CSO</w:t>
                            </w:r>
                            <w:proofErr w:type="gramEnd"/>
                            <w:r w:rsidRPr="00A322D3">
                              <w:rPr>
                                <w:rFonts w:cstheme="minorHAnsi"/>
                              </w:rPr>
                              <w:t>, course will provide you something you will not find in other class! The Cloud is being widely adopted today for a diverse set of reasons. However, many are finding that security in the cloud is a huge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30" type="#_x0000_t202" style="position:absolute;margin-left:-24.5pt;margin-top:22.5pt;width:405pt;height: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" fillcolor="white [3201]" stroked="f" strokeweight=".5pt">
                <v:textbox>
                  <w:txbxContent>
                    <w:p w14:paraId="06545481" w14:textId="0956A5BF" w:rsidR="00116024" w:rsidRDefault="00A322D3">
                      <w:r w:rsidRPr="00A322D3">
                        <w:rPr>
                          <w:rFonts w:cstheme="minorHAnsi"/>
                        </w:rPr>
                        <w:t>Mile2's Cloud Security Officer, C)CSO, course will provide you something you will not find in other class! The Cloud is being widely adopted today for a diverse set of reasons. However, many are finding that security in the cloud is a huge challenge.</w:t>
                      </w:r>
                    </w:p>
                  </w:txbxContent>
                </v:textbox>
              </v:shape>
            </w:pict>
          </mc:Fallback>
        </mc:AlternateContent>
      </w:r>
      <w:r w:rsidR="007A4A17">
        <w:rPr>
          <w:noProof/>
        </w:rPr>
        <mc:AlternateContent>
          <mc:Choice Requires="wps">
            <w:drawing>
              <wp:anchor distT="0" distB="0" distL="114300" distR="114300" simplePos="0" relativeHeight="251691008" behindDoc="0" locked="0" layoutInCell="1" allowOverlap="1" wp14:anchorId="3D620D58" wp14:editId="0BED268C">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31" type="#_x0000_t202" style="position:absolute;margin-left:406pt;margin-top:502pt;width:54.5pt;height:50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" filled="f" stroked="f" strokeweight=".5pt">
                <v:textbox>
                  <w:txbxContent>
                    <w:p w14:paraId="2A9E4409" w14:textId="7C3FD49C" w:rsidR="007A4A17" w:rsidRDefault="007A4A17" w:rsidP="007A4A17"/>
                  </w:txbxContent>
                </v:textbox>
              </v:shape>
            </w:pict>
          </mc:Fallback>
        </mc:AlternateContent>
      </w:r>
    </w:p>
    <w:p w14:paraId="5A9AE167" w14:textId="02C6018A" w:rsidR="00345262" w:rsidRDefault="00345262" w:rsidP="00EA48B5"/>
    <w:p w14:paraId="0135CBCD" w14:textId="766E35F1" w:rsidR="00345262" w:rsidRDefault="00E411D0" w:rsidP="00EA48B5">
      <w:r>
        <w:rPr>
          <w:noProof/>
        </w:rPr>
        <mc:AlternateContent>
          <mc:Choice Requires="wps">
            <w:drawing>
              <wp:anchor distT="0" distB="0" distL="114300" distR="114300" simplePos="0" relativeHeight="251661312" behindDoc="0" locked="0" layoutInCell="1" allowOverlap="1" wp14:anchorId="44CCDDA9" wp14:editId="528F0F79">
                <wp:simplePos x="0" y="0"/>
                <wp:positionH relativeFrom="column">
                  <wp:posOffset>-313899</wp:posOffset>
                </wp:positionH>
                <wp:positionV relativeFrom="paragraph">
                  <wp:posOffset>336711</wp:posOffset>
                </wp:positionV>
                <wp:extent cx="6826250" cy="1405720"/>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6826250" cy="1405720"/>
                        </a:xfrm>
                        <a:prstGeom prst="rect">
                          <a:avLst/>
                        </a:prstGeom>
                        <a:solidFill>
                          <a:schemeClr val="lt1"/>
                        </a:solidFill>
                        <a:ln w="6350">
                          <a:noFill/>
                        </a:ln>
                      </wps:spPr>
                      <wps:txbx>
                        <w:txbxContent>
                          <w:p w14:paraId="0255BB59" w14:textId="77777777" w:rsidR="00E411D0" w:rsidRPr="00E411D0" w:rsidRDefault="00E411D0" w:rsidP="00E411D0">
                            <w:pPr>
                              <w:rPr>
                                <w:rFonts w:cstheme="minorHAnsi"/>
                              </w:rPr>
                            </w:pPr>
                            <w:r w:rsidRPr="00E411D0">
                              <w:rPr>
                                <w:rFonts w:cstheme="minorHAnsi"/>
                              </w:rPr>
                              <w:t xml:space="preserve">The </w:t>
                            </w:r>
                            <w:proofErr w:type="gramStart"/>
                            <w:r w:rsidRPr="00E411D0">
                              <w:rPr>
                                <w:rFonts w:cstheme="minorHAnsi"/>
                              </w:rPr>
                              <w:t>C)CSO</w:t>
                            </w:r>
                            <w:proofErr w:type="gramEnd"/>
                            <w:r w:rsidRPr="00E411D0">
                              <w:rPr>
                                <w:rFonts w:cstheme="minorHAnsi"/>
                              </w:rPr>
                              <w:t xml:space="preserve"> looks to fill the gap in cloud security education and give you the skills you need to develop strong cloud security. </w:t>
                            </w:r>
                          </w:p>
                          <w:p w14:paraId="2A89D917" w14:textId="2E00E5ED" w:rsidR="00503149" w:rsidRPr="00B058C5" w:rsidRDefault="00E411D0" w:rsidP="00E411D0">
                            <w:pPr>
                              <w:rPr>
                                <w:rFonts w:cstheme="minorHAnsi"/>
                              </w:rPr>
                            </w:pPr>
                            <w:r w:rsidRPr="00E411D0">
                              <w:rPr>
                                <w:rFonts w:cstheme="minorHAnsi"/>
                              </w:rPr>
                              <w:t>What makes this course powerful is the pairing of knowledge from leading cloud security authorities, with practical lab exercises. You will leave the course with a solid understanding of the cloud stack having been introduced to many technologies used in the cloud. Whether you are implementing private cloud architecture or managing solutions from various vendors, this course is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DDA9" id="Text Box 6" o:spid="_x0000_s1032" type="#_x0000_t202" style="position:absolute;margin-left:-24.7pt;margin-top:26.5pt;width:537.5pt;height:1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" fillcolor="white [3201]" stroked="f" strokeweight=".5pt">
                <v:textbox>
                  <w:txbxContent>
                    <w:p w14:paraId="0255BB59" w14:textId="77777777" w:rsidR="00E411D0" w:rsidRPr="00E411D0" w:rsidRDefault="00E411D0" w:rsidP="00E411D0">
                      <w:pPr>
                        <w:rPr>
                          <w:rFonts w:cstheme="minorHAnsi"/>
                        </w:rPr>
                      </w:pPr>
                      <w:r w:rsidRPr="00E411D0">
                        <w:rPr>
                          <w:rFonts w:cstheme="minorHAnsi"/>
                        </w:rPr>
                        <w:t xml:space="preserve">The C)CSO looks to fill the gap in cloud security education and give you the skills you need to develop strong cloud security. </w:t>
                      </w:r>
                    </w:p>
                    <w:p w14:paraId="2A89D917" w14:textId="2E00E5ED" w:rsidR="00503149" w:rsidRPr="00B058C5" w:rsidRDefault="00E411D0" w:rsidP="00E411D0">
                      <w:pPr>
                        <w:rPr>
                          <w:rFonts w:cstheme="minorHAnsi"/>
                        </w:rPr>
                      </w:pPr>
                      <w:r w:rsidRPr="00E411D0">
                        <w:rPr>
                          <w:rFonts w:cstheme="minorHAnsi"/>
                        </w:rPr>
                        <w:t>What makes this course powerful is the pairing of knowledge from leading cloud security authorities, with practical lab exercises. You will leave the course with a solid understanding of the cloud stack having been introduced to many technologies used in the cloud. Whether you are implementing private cloud architecture or managing solutions from various vendors, this course is for you.</w:t>
                      </w:r>
                    </w:p>
                  </w:txbxContent>
                </v:textbox>
              </v:shape>
            </w:pict>
          </mc:Fallback>
        </mc:AlternateContent>
      </w:r>
    </w:p>
    <w:p w14:paraId="098D451E" w14:textId="0BA13725" w:rsidR="00345262" w:rsidRDefault="00345262" w:rsidP="00EA48B5"/>
    <w:p w14:paraId="42CD48A9" w14:textId="58694C99" w:rsidR="00345262" w:rsidRDefault="00345262" w:rsidP="00EA48B5"/>
    <w:p w14:paraId="5AAC6764" w14:textId="2307510E" w:rsidR="00345262" w:rsidRDefault="00345262" w:rsidP="00EA48B5"/>
    <w:p w14:paraId="6ABD44E0" w14:textId="7A082774" w:rsidR="00345262" w:rsidRDefault="00345262" w:rsidP="00EA48B5"/>
    <w:p w14:paraId="298EAFAE" w14:textId="77777777"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62336"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119B618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E411D0">
                              <w:rPr>
                                <w:rFonts w:ascii="DaxCondensed-Bold" w:hAnsi="DaxCondensed-Bold"/>
                                <w:color w:val="374063"/>
                                <w:sz w:val="32"/>
                                <w:szCs w:val="32"/>
                              </w:rPr>
                              <w:t>121,000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3" type="#_x0000_t202" style="position:absolute;margin-left:25pt;margin-top:21.55pt;width:33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" fillcolor="white [3201]" stroked="f" strokeweight=".5pt">
                <v:textbox>
                  <w:txbxContent>
                    <w:p w14:paraId="2457795E" w14:textId="119B618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E411D0">
                        <w:rPr>
                          <w:rFonts w:ascii="DaxCondensed-Bold" w:hAnsi="DaxCondensed-Bold"/>
                          <w:color w:val="374063"/>
                          <w:sz w:val="32"/>
                          <w:szCs w:val="32"/>
                        </w:rPr>
                        <w:t>121,000</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4" type="#_x0000_t202" style="position:absolute;margin-left:-25pt;margin-top:8.55pt;width:55pt;height:4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670DF91B" w:rsidR="00345262" w:rsidRDefault="00345262" w:rsidP="00EA48B5"/>
    <w:p w14:paraId="09790376" w14:textId="0645BE76" w:rsidR="00345262" w:rsidRDefault="00216C34" w:rsidP="00EA48B5">
      <w:r>
        <w:rPr>
          <w:noProof/>
        </w:rPr>
        <mc:AlternateContent>
          <mc:Choice Requires="wps">
            <w:drawing>
              <wp:anchor distT="0" distB="0" distL="114300" distR="114300" simplePos="0" relativeHeight="251669504" behindDoc="0" locked="0" layoutInCell="1" allowOverlap="1" wp14:anchorId="21454397" wp14:editId="45072ADA">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42413175" w:rsidR="005F01F6" w:rsidRDefault="00BD1F3E" w:rsidP="002A3890">
                            <w:pPr>
                              <w:spacing w:after="0"/>
                            </w:pPr>
                            <w:r w:rsidRPr="000C54F0">
                              <w:rPr>
                                <w:b/>
                                <w:bCs/>
                              </w:rPr>
                              <w:t>Live Class Duration:</w:t>
                            </w:r>
                            <w:r>
                              <w:t xml:space="preserve"> 5 Days</w:t>
                            </w:r>
                          </w:p>
                          <w:p w14:paraId="5A133722" w14:textId="41ABC42A" w:rsidR="00BD1F3E" w:rsidRDefault="00BD1F3E" w:rsidP="002A3890">
                            <w:pPr>
                              <w:spacing w:after="0"/>
                            </w:pPr>
                            <w:r w:rsidRPr="000C54F0">
                              <w:rPr>
                                <w:b/>
                                <w:bCs/>
                              </w:rPr>
                              <w:t>CEUs:</w:t>
                            </w:r>
                            <w:r>
                              <w:t xml:space="preserve"> 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6B43653B" w14:textId="0161E6B7" w:rsidR="00F86D23" w:rsidRPr="00F86D23" w:rsidRDefault="00F86D23">
                            <w:pPr>
                              <w:rPr>
                                <w:sz w:val="20"/>
                                <w:szCs w:val="20"/>
                              </w:rPr>
                            </w:pPr>
                            <w:r w:rsidRPr="00F86D23">
                              <w:rPr>
                                <w:sz w:val="20"/>
                                <w:szCs w:val="20"/>
                              </w:rPr>
                              <w:t>(Any of the following Mile2 Courses)</w:t>
                            </w:r>
                          </w:p>
                          <w:p w14:paraId="692342AB" w14:textId="420A3E3E" w:rsidR="00FE4042" w:rsidRDefault="00F86D23" w:rsidP="00D8673A">
                            <w:pPr>
                              <w:rPr>
                                <w:sz w:val="20"/>
                                <w:szCs w:val="20"/>
                              </w:rPr>
                            </w:pPr>
                            <w:r w:rsidRPr="00FE4042">
                              <w:rPr>
                                <w:sz w:val="20"/>
                                <w:szCs w:val="20"/>
                              </w:rPr>
                              <w:t xml:space="preserve">- </w:t>
                            </w:r>
                            <w:r w:rsidR="00D8673A">
                              <w:rPr>
                                <w:sz w:val="20"/>
                                <w:szCs w:val="20"/>
                              </w:rPr>
                              <w:t xml:space="preserve">12 months experience with virtualization technology or equivalent </w:t>
                            </w:r>
                            <w:r w:rsidR="000712C9">
                              <w:rPr>
                                <w:sz w:val="20"/>
                                <w:szCs w:val="20"/>
                              </w:rPr>
                              <w:t>knowledge.</w:t>
                            </w:r>
                          </w:p>
                          <w:p w14:paraId="1E02ACD6" w14:textId="1B686766" w:rsidR="000712C9" w:rsidRDefault="000712C9" w:rsidP="00D8673A">
                            <w:pPr>
                              <w:rPr>
                                <w:sz w:val="20"/>
                                <w:szCs w:val="20"/>
                              </w:rPr>
                            </w:pPr>
                            <w:r>
                              <w:rPr>
                                <w:sz w:val="20"/>
                                <w:szCs w:val="20"/>
                              </w:rPr>
                              <w:t>- General understanding of cloud architectures</w:t>
                            </w:r>
                          </w:p>
                          <w:p w14:paraId="0F538701" w14:textId="00893788" w:rsidR="000712C9" w:rsidRPr="0016716D" w:rsidRDefault="000712C9" w:rsidP="00D8673A">
                            <w:pPr>
                              <w:rPr>
                                <w:sz w:val="20"/>
                                <w:szCs w:val="20"/>
                              </w:rPr>
                            </w:pPr>
                            <w:r>
                              <w:rPr>
                                <w:sz w:val="20"/>
                                <w:szCs w:val="20"/>
                              </w:rPr>
                              <w:t>- Minimum 12 months experience with general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5" type="#_x0000_t202" style="position:absolute;margin-left:-26pt;margin-top:28.15pt;width:174pt;height:33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" fillcolor="#e7e6e6 [3214]" stroked="f" strokeweight=".5pt">
                <v:textbox>
                  <w:txbxContent>
                    <w:p w14:paraId="4B3D2637" w14:textId="2122988B" w:rsidR="002D2F03" w:rsidRDefault="002D2F03"/>
                    <w:p w14:paraId="4742D208" w14:textId="42413175" w:rsidR="005F01F6" w:rsidRDefault="00BD1F3E" w:rsidP="002A3890">
                      <w:pPr>
                        <w:spacing w:after="0"/>
                      </w:pPr>
                      <w:r w:rsidRPr="000C54F0">
                        <w:rPr>
                          <w:b/>
                          <w:bCs/>
                        </w:rPr>
                        <w:t>Live Class Duration:</w:t>
                      </w:r>
                      <w:r>
                        <w:t xml:space="preserve"> 5 Days</w:t>
                      </w:r>
                    </w:p>
                    <w:p w14:paraId="5A133722" w14:textId="41ABC42A" w:rsidR="00BD1F3E" w:rsidRDefault="00BD1F3E" w:rsidP="002A3890">
                      <w:pPr>
                        <w:spacing w:after="0"/>
                      </w:pPr>
                      <w:r w:rsidRPr="000C54F0">
                        <w:rPr>
                          <w:b/>
                          <w:bCs/>
                        </w:rPr>
                        <w:t>CEUs:</w:t>
                      </w:r>
                      <w:r>
                        <w:t xml:space="preserve"> 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6B43653B" w14:textId="0161E6B7" w:rsidR="00F86D23" w:rsidRPr="00F86D23" w:rsidRDefault="00F86D23">
                      <w:pPr>
                        <w:rPr>
                          <w:sz w:val="20"/>
                          <w:szCs w:val="20"/>
                        </w:rPr>
                      </w:pPr>
                      <w:r w:rsidRPr="00F86D23">
                        <w:rPr>
                          <w:sz w:val="20"/>
                          <w:szCs w:val="20"/>
                        </w:rPr>
                        <w:t>(Any of the following Mile2 Courses)</w:t>
                      </w:r>
                    </w:p>
                    <w:p w14:paraId="692342AB" w14:textId="420A3E3E" w:rsidR="00FE4042" w:rsidRDefault="00F86D23" w:rsidP="00D8673A">
                      <w:pPr>
                        <w:rPr>
                          <w:sz w:val="20"/>
                          <w:szCs w:val="20"/>
                        </w:rPr>
                      </w:pPr>
                      <w:r w:rsidRPr="00FE4042">
                        <w:rPr>
                          <w:sz w:val="20"/>
                          <w:szCs w:val="20"/>
                        </w:rPr>
                        <w:t xml:space="preserve">- </w:t>
                      </w:r>
                      <w:r w:rsidR="00D8673A">
                        <w:rPr>
                          <w:sz w:val="20"/>
                          <w:szCs w:val="20"/>
                        </w:rPr>
                        <w:t xml:space="preserve">12 months experience with virtualization technology or equivalent </w:t>
                      </w:r>
                      <w:r w:rsidR="000712C9">
                        <w:rPr>
                          <w:sz w:val="20"/>
                          <w:szCs w:val="20"/>
                        </w:rPr>
                        <w:t>knowledge.</w:t>
                      </w:r>
                    </w:p>
                    <w:p w14:paraId="1E02ACD6" w14:textId="1B686766" w:rsidR="000712C9" w:rsidRDefault="000712C9" w:rsidP="00D8673A">
                      <w:pPr>
                        <w:rPr>
                          <w:sz w:val="20"/>
                          <w:szCs w:val="20"/>
                        </w:rPr>
                      </w:pPr>
                      <w:r>
                        <w:rPr>
                          <w:sz w:val="20"/>
                          <w:szCs w:val="20"/>
                        </w:rPr>
                        <w:t>- General understanding of cloud architectures</w:t>
                      </w:r>
                    </w:p>
                    <w:p w14:paraId="0F538701" w14:textId="00893788" w:rsidR="000712C9" w:rsidRPr="0016716D" w:rsidRDefault="000712C9" w:rsidP="00D8673A">
                      <w:pPr>
                        <w:rPr>
                          <w:sz w:val="20"/>
                          <w:szCs w:val="20"/>
                        </w:rPr>
                      </w:pPr>
                      <w:r>
                        <w:rPr>
                          <w:sz w:val="20"/>
                          <w:szCs w:val="20"/>
                        </w:rPr>
                        <w:t>- Minimum 12 months experience with general security</w:t>
                      </w:r>
                    </w:p>
                  </w:txbxContent>
                </v:textbox>
              </v:shape>
            </w:pict>
          </mc:Fallback>
        </mc:AlternateContent>
      </w:r>
      <w:r w:rsidR="00717BAC">
        <w:rPr>
          <w:noProof/>
        </w:rPr>
        <mc:AlternateContent>
          <mc:Choice Requires="wps">
            <w:drawing>
              <wp:anchor distT="0" distB="0" distL="114300" distR="114300" simplePos="0" relativeHeight="251668480"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6807A" id="Rectangle 18" o:spid="_x0000_s1026" style="position:absolute;margin-left:-27pt;margin-top:19.45pt;width:525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13A96EE0" w:rsidR="00345262" w:rsidRDefault="00216C34" w:rsidP="00EA48B5">
      <w:r>
        <w:rPr>
          <w:noProof/>
        </w:rPr>
        <mc:AlternateContent>
          <mc:Choice Requires="wps">
            <w:drawing>
              <wp:anchor distT="0" distB="0" distL="114300" distR="114300" simplePos="0" relativeHeight="251671552" behindDoc="0" locked="0" layoutInCell="1" allowOverlap="1" wp14:anchorId="360AC667" wp14:editId="1815778A">
                <wp:simplePos x="0" y="0"/>
                <wp:positionH relativeFrom="column">
                  <wp:posOffset>1937385</wp:posOffset>
                </wp:positionH>
                <wp:positionV relativeFrom="paragraph">
                  <wp:posOffset>78105</wp:posOffset>
                </wp:positionV>
                <wp:extent cx="2165350" cy="42354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3013EFB6" w14:textId="73ECF490" w:rsidR="00484D25" w:rsidRDefault="00484D25" w:rsidP="00484D25"/>
                          <w:p w14:paraId="646F2C86" w14:textId="2A0FD683" w:rsidR="0016716D" w:rsidRDefault="0016716D" w:rsidP="00B40416">
                            <w:pPr>
                              <w:spacing w:after="0"/>
                            </w:pPr>
                            <w:r w:rsidRPr="00DB0720">
                              <w:rPr>
                                <w:b/>
                                <w:bCs/>
                              </w:rPr>
                              <w:t>Module 1</w:t>
                            </w:r>
                            <w:r>
                              <w:t xml:space="preserve"> </w:t>
                            </w:r>
                            <w:r w:rsidR="0054191A">
                              <w:t xml:space="preserve">– </w:t>
                            </w:r>
                            <w:r w:rsidR="000712C9">
                              <w:t>Introduction to Clou</w:t>
                            </w:r>
                            <w:r w:rsidR="009B151B">
                              <w:t>d Computing and Architecture</w:t>
                            </w:r>
                          </w:p>
                          <w:p w14:paraId="607534F9" w14:textId="23B12ED1" w:rsidR="00970D36" w:rsidRDefault="00970D36" w:rsidP="00B40416">
                            <w:pPr>
                              <w:spacing w:after="0"/>
                            </w:pPr>
                            <w:r w:rsidRPr="00DB0720">
                              <w:rPr>
                                <w:b/>
                                <w:bCs/>
                              </w:rPr>
                              <w:t>Module 2</w:t>
                            </w:r>
                            <w:r>
                              <w:t xml:space="preserve"> </w:t>
                            </w:r>
                            <w:r w:rsidR="009B151B">
                              <w:t>–</w:t>
                            </w:r>
                            <w:r w:rsidR="00E9594C">
                              <w:t xml:space="preserve"> </w:t>
                            </w:r>
                            <w:r w:rsidR="009B151B">
                              <w:t>Cloud Security Risks</w:t>
                            </w:r>
                          </w:p>
                          <w:p w14:paraId="1F21C803" w14:textId="06AA9A74" w:rsidR="00970D36" w:rsidRDefault="00970D36" w:rsidP="00B40416">
                            <w:pPr>
                              <w:spacing w:after="0"/>
                            </w:pPr>
                            <w:r w:rsidRPr="00DB0720">
                              <w:rPr>
                                <w:b/>
                                <w:bCs/>
                              </w:rPr>
                              <w:t>Module 3</w:t>
                            </w:r>
                            <w:r>
                              <w:t xml:space="preserve"> </w:t>
                            </w:r>
                            <w:r w:rsidR="00DB0720">
                              <w:t>–</w:t>
                            </w:r>
                            <w:r>
                              <w:t xml:space="preserve"> </w:t>
                            </w:r>
                            <w:r w:rsidR="009B151B">
                              <w:t>ERM and Governance</w:t>
                            </w:r>
                          </w:p>
                          <w:p w14:paraId="4B722966" w14:textId="3268AE64" w:rsidR="00DB0720" w:rsidRDefault="00DB0720" w:rsidP="00B40416">
                            <w:pPr>
                              <w:spacing w:after="0"/>
                            </w:pPr>
                            <w:r w:rsidRPr="00DB0720">
                              <w:rPr>
                                <w:b/>
                                <w:bCs/>
                              </w:rPr>
                              <w:t>Module 4</w:t>
                            </w:r>
                            <w:r>
                              <w:t xml:space="preserve"> – </w:t>
                            </w:r>
                            <w:r w:rsidR="009B151B">
                              <w:t>Legal Issues</w:t>
                            </w:r>
                          </w:p>
                          <w:p w14:paraId="2FCC8A55" w14:textId="489346FC" w:rsidR="00DB0720" w:rsidRDefault="00DB0720" w:rsidP="00B40416">
                            <w:pPr>
                              <w:spacing w:after="0"/>
                            </w:pPr>
                            <w:r w:rsidRPr="00DB0720">
                              <w:rPr>
                                <w:b/>
                                <w:bCs/>
                              </w:rPr>
                              <w:t>Module 5</w:t>
                            </w:r>
                            <w:r>
                              <w:t xml:space="preserve"> – </w:t>
                            </w:r>
                            <w:r w:rsidR="00B76E01">
                              <w:t>Virtualization</w:t>
                            </w:r>
                          </w:p>
                          <w:p w14:paraId="1ACAA732" w14:textId="46B9C721" w:rsidR="00DB0720" w:rsidRDefault="00DB0720" w:rsidP="00B40416">
                            <w:pPr>
                              <w:spacing w:after="0"/>
                            </w:pPr>
                            <w:r w:rsidRPr="00DB0720">
                              <w:rPr>
                                <w:b/>
                                <w:bCs/>
                              </w:rPr>
                              <w:t>Module 6</w:t>
                            </w:r>
                            <w:r>
                              <w:t xml:space="preserve"> – </w:t>
                            </w:r>
                            <w:r w:rsidR="00B76E01">
                              <w:t>Data Security</w:t>
                            </w:r>
                          </w:p>
                          <w:p w14:paraId="4A1CAF64" w14:textId="1DEDE60E" w:rsidR="00DB0720" w:rsidRDefault="00DB0720" w:rsidP="00B40416">
                            <w:pPr>
                              <w:spacing w:after="0"/>
                            </w:pPr>
                            <w:r w:rsidRPr="00DB0720">
                              <w:rPr>
                                <w:b/>
                                <w:bCs/>
                              </w:rPr>
                              <w:t>Module 7</w:t>
                            </w:r>
                            <w:r>
                              <w:t xml:space="preserve"> – </w:t>
                            </w:r>
                            <w:r w:rsidR="00B76E01">
                              <w:t>Data Center Operations</w:t>
                            </w:r>
                          </w:p>
                          <w:p w14:paraId="4A9F6919" w14:textId="088B004F" w:rsidR="00B76E01" w:rsidRDefault="00B76E01" w:rsidP="00B40416">
                            <w:pPr>
                              <w:spacing w:after="0"/>
                            </w:pPr>
                            <w:r w:rsidRPr="003E12FB">
                              <w:rPr>
                                <w:b/>
                                <w:bCs/>
                              </w:rPr>
                              <w:t>Module</w:t>
                            </w:r>
                            <w:r w:rsidR="006363E9" w:rsidRPr="003E12FB">
                              <w:rPr>
                                <w:b/>
                                <w:bCs/>
                              </w:rPr>
                              <w:t xml:space="preserve"> 8</w:t>
                            </w:r>
                            <w:r w:rsidR="006363E9">
                              <w:t xml:space="preserve"> – Interoperability and </w:t>
                            </w:r>
                            <w:proofErr w:type="spellStart"/>
                            <w:r w:rsidR="006363E9">
                              <w:t>Portabliity</w:t>
                            </w:r>
                            <w:proofErr w:type="spellEnd"/>
                          </w:p>
                          <w:p w14:paraId="57977BA3" w14:textId="2A02A084" w:rsidR="006363E9" w:rsidRDefault="006363E9" w:rsidP="00B40416">
                            <w:pPr>
                              <w:spacing w:after="0"/>
                            </w:pPr>
                            <w:r w:rsidRPr="003E12FB">
                              <w:rPr>
                                <w:b/>
                                <w:bCs/>
                              </w:rPr>
                              <w:t>Module 9</w:t>
                            </w:r>
                            <w:r>
                              <w:t xml:space="preserve"> – Traditional Security</w:t>
                            </w:r>
                          </w:p>
                          <w:p w14:paraId="41D4A41F" w14:textId="7AA5C25B" w:rsidR="006363E9" w:rsidRDefault="006363E9" w:rsidP="00B40416">
                            <w:pPr>
                              <w:spacing w:after="0"/>
                            </w:pPr>
                            <w:r w:rsidRPr="003E12FB">
                              <w:rPr>
                                <w:b/>
                                <w:bCs/>
                              </w:rPr>
                              <w:t>Module 10</w:t>
                            </w:r>
                            <w:r>
                              <w:t xml:space="preserve"> – BCM and DR</w:t>
                            </w:r>
                          </w:p>
                          <w:p w14:paraId="441E06B5" w14:textId="4C78DE18" w:rsidR="006363E9" w:rsidRDefault="006363E9" w:rsidP="00B40416">
                            <w:pPr>
                              <w:spacing w:after="0"/>
                            </w:pPr>
                            <w:r w:rsidRPr="003E12FB">
                              <w:rPr>
                                <w:b/>
                                <w:bCs/>
                              </w:rPr>
                              <w:t>Module 11</w:t>
                            </w:r>
                            <w:r w:rsidR="00B40416">
                              <w:t xml:space="preserve"> – Incident Response</w:t>
                            </w:r>
                          </w:p>
                          <w:p w14:paraId="53ED2106" w14:textId="00C31CD3" w:rsidR="00B40416" w:rsidRDefault="00B40416" w:rsidP="00B40416">
                            <w:pPr>
                              <w:spacing w:after="0"/>
                            </w:pPr>
                            <w:r w:rsidRPr="003E12FB">
                              <w:rPr>
                                <w:b/>
                                <w:bCs/>
                              </w:rPr>
                              <w:t>Module 12</w:t>
                            </w:r>
                            <w:r>
                              <w:t xml:space="preserve"> – Application Security</w:t>
                            </w:r>
                          </w:p>
                          <w:p w14:paraId="583587DE" w14:textId="3E66A1C6" w:rsidR="00B40416" w:rsidRDefault="00B40416" w:rsidP="00B40416">
                            <w:pPr>
                              <w:spacing w:after="0"/>
                            </w:pPr>
                            <w:r w:rsidRPr="003E12FB">
                              <w:rPr>
                                <w:b/>
                                <w:bCs/>
                              </w:rPr>
                              <w:t>Module 13</w:t>
                            </w:r>
                            <w:r>
                              <w:t xml:space="preserve"> </w:t>
                            </w:r>
                            <w:r w:rsidR="003E12FB">
                              <w:t>–</w:t>
                            </w:r>
                            <w:r>
                              <w:t xml:space="preserve"> Encr</w:t>
                            </w:r>
                            <w:r w:rsidR="003E12FB">
                              <w:t>yption and Key Management</w:t>
                            </w:r>
                          </w:p>
                          <w:p w14:paraId="02590386" w14:textId="323E0C55" w:rsidR="003E12FB" w:rsidRDefault="003E12FB" w:rsidP="00B40416">
                            <w:pPr>
                              <w:spacing w:after="0"/>
                            </w:pPr>
                            <w:r w:rsidRPr="003E12FB">
                              <w:rPr>
                                <w:b/>
                                <w:bCs/>
                              </w:rPr>
                              <w:t>Module 14</w:t>
                            </w:r>
                            <w:r>
                              <w:t xml:space="preserve"> – Identity, Entitlement and Access</w:t>
                            </w:r>
                          </w:p>
                          <w:p w14:paraId="116BE6E2" w14:textId="2396152D" w:rsidR="003E12FB" w:rsidRDefault="003E12FB" w:rsidP="00B40416">
                            <w:pPr>
                              <w:spacing w:after="0"/>
                            </w:pPr>
                            <w:r w:rsidRPr="003E12FB">
                              <w:rPr>
                                <w:b/>
                                <w:bCs/>
                              </w:rPr>
                              <w:t>Module 15</w:t>
                            </w:r>
                            <w:r>
                              <w:t xml:space="preserve"> – Auditing and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6" type="#_x0000_t202" style="position:absolute;margin-left:152.55pt;margin-top:6.15pt;width:170.5pt;height:33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" fillcolor="#e7e6e6 [3214]" stroked="f" strokeweight=".5pt">
                <v:textbox>
                  <w:txbxContent>
                    <w:p w14:paraId="3013EFB6" w14:textId="73ECF490" w:rsidR="00484D25" w:rsidRDefault="00484D25" w:rsidP="00484D25"/>
                    <w:p w14:paraId="646F2C86" w14:textId="2A0FD683" w:rsidR="0016716D" w:rsidRDefault="0016716D" w:rsidP="00B40416">
                      <w:pPr>
                        <w:spacing w:after="0"/>
                      </w:pPr>
                      <w:r w:rsidRPr="00DB0720">
                        <w:rPr>
                          <w:b/>
                          <w:bCs/>
                        </w:rPr>
                        <w:t>Module 1</w:t>
                      </w:r>
                      <w:r>
                        <w:t xml:space="preserve"> </w:t>
                      </w:r>
                      <w:r w:rsidR="0054191A">
                        <w:t xml:space="preserve">– </w:t>
                      </w:r>
                      <w:r w:rsidR="000712C9">
                        <w:t>Introduction to Clou</w:t>
                      </w:r>
                      <w:r w:rsidR="009B151B">
                        <w:t>d Computing and Architecture</w:t>
                      </w:r>
                    </w:p>
                    <w:p w14:paraId="607534F9" w14:textId="23B12ED1" w:rsidR="00970D36" w:rsidRDefault="00970D36" w:rsidP="00B40416">
                      <w:pPr>
                        <w:spacing w:after="0"/>
                      </w:pPr>
                      <w:r w:rsidRPr="00DB0720">
                        <w:rPr>
                          <w:b/>
                          <w:bCs/>
                        </w:rPr>
                        <w:t>Module 2</w:t>
                      </w:r>
                      <w:r>
                        <w:t xml:space="preserve"> </w:t>
                      </w:r>
                      <w:r w:rsidR="009B151B">
                        <w:t>–</w:t>
                      </w:r>
                      <w:r w:rsidR="00E9594C">
                        <w:t xml:space="preserve"> </w:t>
                      </w:r>
                      <w:r w:rsidR="009B151B">
                        <w:t>Cloud Security Risks</w:t>
                      </w:r>
                    </w:p>
                    <w:p w14:paraId="1F21C803" w14:textId="06AA9A74" w:rsidR="00970D36" w:rsidRDefault="00970D36" w:rsidP="00B40416">
                      <w:pPr>
                        <w:spacing w:after="0"/>
                      </w:pPr>
                      <w:r w:rsidRPr="00DB0720">
                        <w:rPr>
                          <w:b/>
                          <w:bCs/>
                        </w:rPr>
                        <w:t>Module 3</w:t>
                      </w:r>
                      <w:r>
                        <w:t xml:space="preserve"> </w:t>
                      </w:r>
                      <w:r w:rsidR="00DB0720">
                        <w:t>–</w:t>
                      </w:r>
                      <w:r>
                        <w:t xml:space="preserve"> </w:t>
                      </w:r>
                      <w:r w:rsidR="009B151B">
                        <w:t>ERM and Governance</w:t>
                      </w:r>
                    </w:p>
                    <w:p w14:paraId="4B722966" w14:textId="3268AE64" w:rsidR="00DB0720" w:rsidRDefault="00DB0720" w:rsidP="00B40416">
                      <w:pPr>
                        <w:spacing w:after="0"/>
                      </w:pPr>
                      <w:r w:rsidRPr="00DB0720">
                        <w:rPr>
                          <w:b/>
                          <w:bCs/>
                        </w:rPr>
                        <w:t>Module 4</w:t>
                      </w:r>
                      <w:r>
                        <w:t xml:space="preserve"> – </w:t>
                      </w:r>
                      <w:r w:rsidR="009B151B">
                        <w:t>Legal Issues</w:t>
                      </w:r>
                    </w:p>
                    <w:p w14:paraId="2FCC8A55" w14:textId="489346FC" w:rsidR="00DB0720" w:rsidRDefault="00DB0720" w:rsidP="00B40416">
                      <w:pPr>
                        <w:spacing w:after="0"/>
                      </w:pPr>
                      <w:r w:rsidRPr="00DB0720">
                        <w:rPr>
                          <w:b/>
                          <w:bCs/>
                        </w:rPr>
                        <w:t>Module 5</w:t>
                      </w:r>
                      <w:r>
                        <w:t xml:space="preserve"> – </w:t>
                      </w:r>
                      <w:r w:rsidR="00B76E01">
                        <w:t>Virtualization</w:t>
                      </w:r>
                    </w:p>
                    <w:p w14:paraId="1ACAA732" w14:textId="46B9C721" w:rsidR="00DB0720" w:rsidRDefault="00DB0720" w:rsidP="00B40416">
                      <w:pPr>
                        <w:spacing w:after="0"/>
                      </w:pPr>
                      <w:r w:rsidRPr="00DB0720">
                        <w:rPr>
                          <w:b/>
                          <w:bCs/>
                        </w:rPr>
                        <w:t>Module 6</w:t>
                      </w:r>
                      <w:r>
                        <w:t xml:space="preserve"> – </w:t>
                      </w:r>
                      <w:r w:rsidR="00B76E01">
                        <w:t>Data Security</w:t>
                      </w:r>
                    </w:p>
                    <w:p w14:paraId="4A1CAF64" w14:textId="1DEDE60E" w:rsidR="00DB0720" w:rsidRDefault="00DB0720" w:rsidP="00B40416">
                      <w:pPr>
                        <w:spacing w:after="0"/>
                      </w:pPr>
                      <w:r w:rsidRPr="00DB0720">
                        <w:rPr>
                          <w:b/>
                          <w:bCs/>
                        </w:rPr>
                        <w:t>Module 7</w:t>
                      </w:r>
                      <w:r>
                        <w:t xml:space="preserve"> – </w:t>
                      </w:r>
                      <w:r w:rsidR="00B76E01">
                        <w:t>Data Center Operations</w:t>
                      </w:r>
                    </w:p>
                    <w:p w14:paraId="4A9F6919" w14:textId="088B004F" w:rsidR="00B76E01" w:rsidRDefault="00B76E01" w:rsidP="00B40416">
                      <w:pPr>
                        <w:spacing w:after="0"/>
                      </w:pPr>
                      <w:r w:rsidRPr="003E12FB">
                        <w:rPr>
                          <w:b/>
                          <w:bCs/>
                        </w:rPr>
                        <w:t>Module</w:t>
                      </w:r>
                      <w:r w:rsidR="006363E9" w:rsidRPr="003E12FB">
                        <w:rPr>
                          <w:b/>
                          <w:bCs/>
                        </w:rPr>
                        <w:t xml:space="preserve"> 8</w:t>
                      </w:r>
                      <w:r w:rsidR="006363E9">
                        <w:t xml:space="preserve"> – Interoperability and </w:t>
                      </w:r>
                      <w:proofErr w:type="spellStart"/>
                      <w:r w:rsidR="006363E9">
                        <w:t>Portabliity</w:t>
                      </w:r>
                      <w:proofErr w:type="spellEnd"/>
                    </w:p>
                    <w:p w14:paraId="57977BA3" w14:textId="2A02A084" w:rsidR="006363E9" w:rsidRDefault="006363E9" w:rsidP="00B40416">
                      <w:pPr>
                        <w:spacing w:after="0"/>
                      </w:pPr>
                      <w:r w:rsidRPr="003E12FB">
                        <w:rPr>
                          <w:b/>
                          <w:bCs/>
                        </w:rPr>
                        <w:t>Module 9</w:t>
                      </w:r>
                      <w:r>
                        <w:t xml:space="preserve"> – Traditional Security</w:t>
                      </w:r>
                    </w:p>
                    <w:p w14:paraId="41D4A41F" w14:textId="7AA5C25B" w:rsidR="006363E9" w:rsidRDefault="006363E9" w:rsidP="00B40416">
                      <w:pPr>
                        <w:spacing w:after="0"/>
                      </w:pPr>
                      <w:r w:rsidRPr="003E12FB">
                        <w:rPr>
                          <w:b/>
                          <w:bCs/>
                        </w:rPr>
                        <w:t>Module 10</w:t>
                      </w:r>
                      <w:r>
                        <w:t xml:space="preserve"> – BCM and DR</w:t>
                      </w:r>
                    </w:p>
                    <w:p w14:paraId="441E06B5" w14:textId="4C78DE18" w:rsidR="006363E9" w:rsidRDefault="006363E9" w:rsidP="00B40416">
                      <w:pPr>
                        <w:spacing w:after="0"/>
                      </w:pPr>
                      <w:r w:rsidRPr="003E12FB">
                        <w:rPr>
                          <w:b/>
                          <w:bCs/>
                        </w:rPr>
                        <w:t>Module 11</w:t>
                      </w:r>
                      <w:r w:rsidR="00B40416">
                        <w:t xml:space="preserve"> – Incident Response</w:t>
                      </w:r>
                    </w:p>
                    <w:p w14:paraId="53ED2106" w14:textId="00C31CD3" w:rsidR="00B40416" w:rsidRDefault="00B40416" w:rsidP="00B40416">
                      <w:pPr>
                        <w:spacing w:after="0"/>
                      </w:pPr>
                      <w:r w:rsidRPr="003E12FB">
                        <w:rPr>
                          <w:b/>
                          <w:bCs/>
                        </w:rPr>
                        <w:t>Module 12</w:t>
                      </w:r>
                      <w:r>
                        <w:t xml:space="preserve"> – Application Security</w:t>
                      </w:r>
                    </w:p>
                    <w:p w14:paraId="583587DE" w14:textId="3E66A1C6" w:rsidR="00B40416" w:rsidRDefault="00B40416" w:rsidP="00B40416">
                      <w:pPr>
                        <w:spacing w:after="0"/>
                      </w:pPr>
                      <w:r w:rsidRPr="003E12FB">
                        <w:rPr>
                          <w:b/>
                          <w:bCs/>
                        </w:rPr>
                        <w:t>Module 13</w:t>
                      </w:r>
                      <w:r>
                        <w:t xml:space="preserve"> </w:t>
                      </w:r>
                      <w:r w:rsidR="003E12FB">
                        <w:t>–</w:t>
                      </w:r>
                      <w:r>
                        <w:t xml:space="preserve"> Encr</w:t>
                      </w:r>
                      <w:r w:rsidR="003E12FB">
                        <w:t>yption and Key Management</w:t>
                      </w:r>
                    </w:p>
                    <w:p w14:paraId="02590386" w14:textId="323E0C55" w:rsidR="003E12FB" w:rsidRDefault="003E12FB" w:rsidP="00B40416">
                      <w:pPr>
                        <w:spacing w:after="0"/>
                      </w:pPr>
                      <w:r w:rsidRPr="003E12FB">
                        <w:rPr>
                          <w:b/>
                          <w:bCs/>
                        </w:rPr>
                        <w:t>Module 14</w:t>
                      </w:r>
                      <w:r>
                        <w:t xml:space="preserve"> – Identity, Entitlement and Access</w:t>
                      </w:r>
                    </w:p>
                    <w:p w14:paraId="116BE6E2" w14:textId="2396152D" w:rsidR="003E12FB" w:rsidRDefault="003E12FB" w:rsidP="00B40416">
                      <w:pPr>
                        <w:spacing w:after="0"/>
                      </w:pPr>
                      <w:r w:rsidRPr="003E12FB">
                        <w:rPr>
                          <w:b/>
                          <w:bCs/>
                        </w:rPr>
                        <w:t>Module 15</w:t>
                      </w:r>
                      <w:r>
                        <w:t xml:space="preserve"> – Auditing and Compliance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7" type="#_x0000_t202" style="position:absolute;margin-left:-25.5pt;margin-top:7.35pt;width:171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iZMA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8" type="#_x0000_t202" style="position:absolute;margin-left:151.5pt;margin-top:6.75pt;width:171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AAE0A8C" wp14:editId="660F3873">
                <wp:simplePos x="0" y="0"/>
                <wp:positionH relativeFrom="column">
                  <wp:posOffset>4164330</wp:posOffset>
                </wp:positionH>
                <wp:positionV relativeFrom="paragraph">
                  <wp:posOffset>67632</wp:posOffset>
                </wp:positionV>
                <wp:extent cx="2171700" cy="304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7948E30" w14:textId="5ECEE4C6" w:rsidR="00AD53E6" w:rsidRPr="00EF62EF" w:rsidRDefault="00894C9F" w:rsidP="00AD53E6">
                            <w:pPr>
                              <w:jc w:val="center"/>
                              <w:rPr>
                                <w:rFonts w:ascii="DaxCondensed-Bold" w:hAnsi="DaxCondensed-Bold"/>
                                <w:color w:val="374063"/>
                                <w:sz w:val="32"/>
                                <w:szCs w:val="32"/>
                              </w:rPr>
                            </w:pPr>
                            <w:r>
                              <w:rPr>
                                <w:rFonts w:ascii="DaxCondensed-Bold" w:hAnsi="DaxCondensed-Bold"/>
                                <w:color w:val="374063"/>
                                <w:sz w:val="32"/>
                                <w:szCs w:val="32"/>
                              </w:rPr>
                              <w:t>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0A8C" id="Text Box 79" o:spid="_x0000_s1039" type="#_x0000_t202" style="position:absolute;margin-left:327.9pt;margin-top:5.35pt;width:171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" filled="f" stroked="f" strokeweight=".5pt">
                <v:textbox>
                  <w:txbxContent>
                    <w:p w14:paraId="67948E30" w14:textId="5ECEE4C6" w:rsidR="00AD53E6" w:rsidRPr="00EF62EF" w:rsidRDefault="00894C9F" w:rsidP="00AD53E6">
                      <w:pPr>
                        <w:jc w:val="center"/>
                        <w:rPr>
                          <w:rFonts w:ascii="DaxCondensed-Bold" w:hAnsi="DaxCondensed-Bold"/>
                          <w:color w:val="374063"/>
                          <w:sz w:val="32"/>
                          <w:szCs w:val="32"/>
                        </w:rPr>
                      </w:pPr>
                      <w:r>
                        <w:rPr>
                          <w:rFonts w:ascii="DaxCondensed-Bold" w:hAnsi="DaxCondensed-Bold"/>
                          <w:color w:val="374063"/>
                          <w:sz w:val="32"/>
                          <w:szCs w:val="32"/>
                        </w:rPr>
                        <w:t>Labs</w:t>
                      </w:r>
                    </w:p>
                  </w:txbxContent>
                </v:textbox>
              </v:shape>
            </w:pict>
          </mc:Fallback>
        </mc:AlternateContent>
      </w:r>
      <w:r w:rsidR="00717BAC">
        <w:rPr>
          <w:noProof/>
        </w:rPr>
        <mc:AlternateContent>
          <mc:Choice Requires="wps">
            <w:drawing>
              <wp:anchor distT="0" distB="0" distL="114300" distR="114300" simplePos="0" relativeHeight="251673600" behindDoc="0" locked="0" layoutInCell="1" allowOverlap="1" wp14:anchorId="21B23C7B" wp14:editId="3CB53C02">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60275573" w14:textId="3734EC44" w:rsidR="00484D25" w:rsidRDefault="00484D25" w:rsidP="00484D25"/>
                          <w:p w14:paraId="0C795DC6" w14:textId="05FA0B2A" w:rsidR="00F74BE1" w:rsidRDefault="00F74BE1" w:rsidP="00966E17">
                            <w:pPr>
                              <w:spacing w:after="0"/>
                            </w:pPr>
                            <w:r>
                              <w:rPr>
                                <w:b/>
                                <w:bCs/>
                              </w:rPr>
                              <w:t>Lab</w:t>
                            </w:r>
                            <w:r w:rsidRPr="00DB0720">
                              <w:rPr>
                                <w:b/>
                                <w:bCs/>
                              </w:rPr>
                              <w:t xml:space="preserve"> 1</w:t>
                            </w:r>
                            <w:r>
                              <w:t xml:space="preserve"> – </w:t>
                            </w:r>
                            <w:r w:rsidR="00B52D20">
                              <w:t>Cloud Migration Evaluation</w:t>
                            </w:r>
                          </w:p>
                          <w:p w14:paraId="270F1D05" w14:textId="7E488F83" w:rsidR="00F74BE1" w:rsidRDefault="00F74BE1" w:rsidP="00966E17">
                            <w:pPr>
                              <w:spacing w:after="0"/>
                            </w:pPr>
                            <w:r>
                              <w:rPr>
                                <w:b/>
                                <w:bCs/>
                              </w:rPr>
                              <w:t>Lab</w:t>
                            </w:r>
                            <w:r w:rsidRPr="00DB0720">
                              <w:rPr>
                                <w:b/>
                                <w:bCs/>
                              </w:rPr>
                              <w:t xml:space="preserve"> 2</w:t>
                            </w:r>
                            <w:r>
                              <w:t xml:space="preserve"> </w:t>
                            </w:r>
                            <w:r w:rsidR="00B52D20">
                              <w:t>–</w:t>
                            </w:r>
                            <w:r w:rsidR="00E9594C">
                              <w:t xml:space="preserve"> </w:t>
                            </w:r>
                            <w:r w:rsidR="00B52D20">
                              <w:t>Service Level Agreement Compliance</w:t>
                            </w:r>
                          </w:p>
                          <w:p w14:paraId="09D9031D" w14:textId="6EFB699B" w:rsidR="00F74BE1" w:rsidRDefault="00F74BE1" w:rsidP="00966E17">
                            <w:pPr>
                              <w:spacing w:after="0"/>
                            </w:pPr>
                            <w:r>
                              <w:rPr>
                                <w:b/>
                                <w:bCs/>
                              </w:rPr>
                              <w:t>Lab 3</w:t>
                            </w:r>
                            <w:r>
                              <w:t xml:space="preserve"> – </w:t>
                            </w:r>
                            <w:r w:rsidR="00B52D20">
                              <w:t>Virtualization 101</w:t>
                            </w:r>
                          </w:p>
                          <w:p w14:paraId="65592F26" w14:textId="73AD8D45" w:rsidR="00F74BE1" w:rsidRDefault="00F74BE1" w:rsidP="00966E17">
                            <w:pPr>
                              <w:spacing w:after="0"/>
                            </w:pPr>
                            <w:r>
                              <w:rPr>
                                <w:b/>
                                <w:bCs/>
                              </w:rPr>
                              <w:t>Lab 4</w:t>
                            </w:r>
                            <w:r>
                              <w:t xml:space="preserve"> – </w:t>
                            </w:r>
                            <w:r w:rsidR="00BA432E">
                              <w:t>Understanding Network Traffic</w:t>
                            </w:r>
                          </w:p>
                          <w:p w14:paraId="2972A6D0" w14:textId="17E5273A" w:rsidR="00F74BE1" w:rsidRDefault="00F74BE1" w:rsidP="00966E17">
                            <w:pPr>
                              <w:spacing w:after="0"/>
                            </w:pPr>
                            <w:r>
                              <w:rPr>
                                <w:b/>
                                <w:bCs/>
                              </w:rPr>
                              <w:t>Lab 5</w:t>
                            </w:r>
                            <w:r>
                              <w:t xml:space="preserve"> – </w:t>
                            </w:r>
                            <w:r w:rsidR="00966E17">
                              <w:t>Hardening Your Virtual Machines</w:t>
                            </w:r>
                          </w:p>
                          <w:p w14:paraId="2E764385" w14:textId="1EB6697B" w:rsidR="00F74BE1" w:rsidRDefault="00F74BE1" w:rsidP="00966E17">
                            <w:pPr>
                              <w:spacing w:after="0"/>
                            </w:pPr>
                            <w:r>
                              <w:rPr>
                                <w:b/>
                                <w:bCs/>
                              </w:rPr>
                              <w:t>Lab</w:t>
                            </w:r>
                            <w:r w:rsidR="007259EE">
                              <w:rPr>
                                <w:b/>
                                <w:bCs/>
                              </w:rPr>
                              <w:t xml:space="preserve"> 6</w:t>
                            </w:r>
                            <w:r>
                              <w:t xml:space="preserve"> – </w:t>
                            </w:r>
                            <w:proofErr w:type="spellStart"/>
                            <w:r w:rsidR="000757E0">
                              <w:t>ESXi</w:t>
                            </w:r>
                            <w:proofErr w:type="spellEnd"/>
                            <w:r w:rsidR="000757E0">
                              <w:t xml:space="preserve"> Hosting Hardening</w:t>
                            </w:r>
                          </w:p>
                          <w:p w14:paraId="716FF6F4" w14:textId="0117A724" w:rsidR="000E649C" w:rsidRDefault="007259EE" w:rsidP="00966E17">
                            <w:pPr>
                              <w:spacing w:after="0"/>
                            </w:pPr>
                            <w:r>
                              <w:rPr>
                                <w:b/>
                                <w:bCs/>
                              </w:rPr>
                              <w:t>Lab</w:t>
                            </w:r>
                            <w:r w:rsidR="00F74BE1" w:rsidRPr="007259EE">
                              <w:rPr>
                                <w:b/>
                                <w:bCs/>
                              </w:rPr>
                              <w:t xml:space="preserve"> 7</w:t>
                            </w:r>
                            <w:r w:rsidR="00F74BE1">
                              <w:t xml:space="preserve"> </w:t>
                            </w:r>
                            <w:r w:rsidR="00E9594C">
                              <w:t xml:space="preserve">– </w:t>
                            </w:r>
                            <w:r w:rsidR="000757E0">
                              <w:t>Hardening vCenter</w:t>
                            </w:r>
                          </w:p>
                          <w:p w14:paraId="209C3853" w14:textId="15FE140B" w:rsidR="000655CA" w:rsidRDefault="000655CA" w:rsidP="00966E17">
                            <w:pPr>
                              <w:spacing w:after="0"/>
                            </w:pPr>
                            <w:r w:rsidRPr="006365D2">
                              <w:rPr>
                                <w:b/>
                                <w:bCs/>
                              </w:rPr>
                              <w:t>Lab 8</w:t>
                            </w:r>
                            <w:r>
                              <w:t xml:space="preserve"> </w:t>
                            </w:r>
                            <w:r w:rsidR="00C56FFA">
                              <w:t>–</w:t>
                            </w:r>
                            <w:r>
                              <w:t xml:space="preserve"> </w:t>
                            </w:r>
                            <w:r w:rsidR="009C1C3C">
                              <w:t>Basics of Data Security in Azure</w:t>
                            </w:r>
                          </w:p>
                          <w:p w14:paraId="4F53ABDC" w14:textId="4E5FD6B2" w:rsidR="009C1C3C" w:rsidRDefault="009C1C3C" w:rsidP="00966E17">
                            <w:pPr>
                              <w:spacing w:after="0"/>
                            </w:pPr>
                            <w:r w:rsidRPr="00AD3537">
                              <w:rPr>
                                <w:b/>
                                <w:bCs/>
                              </w:rPr>
                              <w:t>Lab</w:t>
                            </w:r>
                            <w:r w:rsidR="00AD3537" w:rsidRPr="00AD3537">
                              <w:rPr>
                                <w:b/>
                                <w:bCs/>
                              </w:rPr>
                              <w:t xml:space="preserve"> 9 – 23</w:t>
                            </w:r>
                            <w:r w:rsidR="00AD3537">
                              <w:t>: See Detailed Outline</w:t>
                            </w:r>
                          </w:p>
                          <w:p w14:paraId="4DBC42EE" w14:textId="014D066C" w:rsidR="00AD3537" w:rsidRDefault="002901EB" w:rsidP="00966E17">
                            <w:pPr>
                              <w:spacing w:after="0"/>
                            </w:pPr>
                            <w:r>
                              <w:t>Below</w:t>
                            </w:r>
                          </w:p>
                          <w:p w14:paraId="72B1E374" w14:textId="77777777" w:rsidR="00AD3537" w:rsidRDefault="00AD3537" w:rsidP="00966E17">
                            <w:pPr>
                              <w:spacing w:after="0"/>
                            </w:pPr>
                          </w:p>
                          <w:p w14:paraId="2D1FC5E4" w14:textId="5ECDAA08" w:rsidR="00E9594C" w:rsidRDefault="00E9594C" w:rsidP="007259EE">
                            <w:r>
                              <w:t>*All labs are performed in our Cyber Range</w:t>
                            </w:r>
                            <w:r w:rsidR="006B489E">
                              <w:rPr>
                                <w:rFonts w:cstheme="minorHAnsi"/>
                              </w:rPr>
                              <w:t>®</w:t>
                            </w:r>
                            <w:r>
                              <w:t xml:space="preserve"> on our Ghost </w:t>
                            </w:r>
                            <w:proofErr w:type="spellStart"/>
                            <w:r>
                              <w:t>Pentesting</w:t>
                            </w:r>
                            <w:proofErr w:type="spellEnd"/>
                            <w:r>
                              <w:t xml:space="preserve"> Platform</w:t>
                            </w:r>
                            <w:r w:rsidR="006B489E">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40" type="#_x0000_t202" style="position:absolute;margin-left:327.5pt;margin-top:6.15pt;width:170.5pt;height:33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" fillcolor="#e7e6e6 [3214]" stroked="f" strokeweight=".5pt">
                <v:textbox>
                  <w:txbxContent>
                    <w:p w14:paraId="60275573" w14:textId="3734EC44" w:rsidR="00484D25" w:rsidRDefault="00484D25" w:rsidP="00484D25"/>
                    <w:p w14:paraId="0C795DC6" w14:textId="05FA0B2A" w:rsidR="00F74BE1" w:rsidRDefault="00F74BE1" w:rsidP="00966E17">
                      <w:pPr>
                        <w:spacing w:after="0"/>
                      </w:pPr>
                      <w:r>
                        <w:rPr>
                          <w:b/>
                          <w:bCs/>
                        </w:rPr>
                        <w:t>Lab</w:t>
                      </w:r>
                      <w:r w:rsidRPr="00DB0720">
                        <w:rPr>
                          <w:b/>
                          <w:bCs/>
                        </w:rPr>
                        <w:t xml:space="preserve"> 1</w:t>
                      </w:r>
                      <w:r>
                        <w:t xml:space="preserve"> – </w:t>
                      </w:r>
                      <w:r w:rsidR="00B52D20">
                        <w:t>Cloud Migration Evaluation</w:t>
                      </w:r>
                    </w:p>
                    <w:p w14:paraId="270F1D05" w14:textId="7E488F83" w:rsidR="00F74BE1" w:rsidRDefault="00F74BE1" w:rsidP="00966E17">
                      <w:pPr>
                        <w:spacing w:after="0"/>
                      </w:pPr>
                      <w:r>
                        <w:rPr>
                          <w:b/>
                          <w:bCs/>
                        </w:rPr>
                        <w:t>Lab</w:t>
                      </w:r>
                      <w:r w:rsidRPr="00DB0720">
                        <w:rPr>
                          <w:b/>
                          <w:bCs/>
                        </w:rPr>
                        <w:t xml:space="preserve"> 2</w:t>
                      </w:r>
                      <w:r>
                        <w:t xml:space="preserve"> </w:t>
                      </w:r>
                      <w:r w:rsidR="00B52D20">
                        <w:t>–</w:t>
                      </w:r>
                      <w:r w:rsidR="00E9594C">
                        <w:t xml:space="preserve"> </w:t>
                      </w:r>
                      <w:r w:rsidR="00B52D20">
                        <w:t>Service Level Agreement Compliance</w:t>
                      </w:r>
                    </w:p>
                    <w:p w14:paraId="09D9031D" w14:textId="6EFB699B" w:rsidR="00F74BE1" w:rsidRDefault="00F74BE1" w:rsidP="00966E17">
                      <w:pPr>
                        <w:spacing w:after="0"/>
                      </w:pPr>
                      <w:r>
                        <w:rPr>
                          <w:b/>
                          <w:bCs/>
                        </w:rPr>
                        <w:t>Lab 3</w:t>
                      </w:r>
                      <w:r>
                        <w:t xml:space="preserve"> – </w:t>
                      </w:r>
                      <w:r w:rsidR="00B52D20">
                        <w:t>Virtualization 101</w:t>
                      </w:r>
                    </w:p>
                    <w:p w14:paraId="65592F26" w14:textId="73AD8D45" w:rsidR="00F74BE1" w:rsidRDefault="00F74BE1" w:rsidP="00966E17">
                      <w:pPr>
                        <w:spacing w:after="0"/>
                      </w:pPr>
                      <w:r>
                        <w:rPr>
                          <w:b/>
                          <w:bCs/>
                        </w:rPr>
                        <w:t>Lab 4</w:t>
                      </w:r>
                      <w:r>
                        <w:t xml:space="preserve"> – </w:t>
                      </w:r>
                      <w:r w:rsidR="00BA432E">
                        <w:t>Understanding Network Traffic</w:t>
                      </w:r>
                    </w:p>
                    <w:p w14:paraId="2972A6D0" w14:textId="17E5273A" w:rsidR="00F74BE1" w:rsidRDefault="00F74BE1" w:rsidP="00966E17">
                      <w:pPr>
                        <w:spacing w:after="0"/>
                      </w:pPr>
                      <w:r>
                        <w:rPr>
                          <w:b/>
                          <w:bCs/>
                        </w:rPr>
                        <w:t>Lab 5</w:t>
                      </w:r>
                      <w:r>
                        <w:t xml:space="preserve"> – </w:t>
                      </w:r>
                      <w:r w:rsidR="00966E17">
                        <w:t>Hardening Your Virtual Machines</w:t>
                      </w:r>
                    </w:p>
                    <w:p w14:paraId="2E764385" w14:textId="1EB6697B" w:rsidR="00F74BE1" w:rsidRDefault="00F74BE1" w:rsidP="00966E17">
                      <w:pPr>
                        <w:spacing w:after="0"/>
                      </w:pPr>
                      <w:r>
                        <w:rPr>
                          <w:b/>
                          <w:bCs/>
                        </w:rPr>
                        <w:t>Lab</w:t>
                      </w:r>
                      <w:r w:rsidR="007259EE">
                        <w:rPr>
                          <w:b/>
                          <w:bCs/>
                        </w:rPr>
                        <w:t xml:space="preserve"> 6</w:t>
                      </w:r>
                      <w:r>
                        <w:t xml:space="preserve"> – </w:t>
                      </w:r>
                      <w:proofErr w:type="spellStart"/>
                      <w:r w:rsidR="000757E0">
                        <w:t>ESXi</w:t>
                      </w:r>
                      <w:proofErr w:type="spellEnd"/>
                      <w:r w:rsidR="000757E0">
                        <w:t xml:space="preserve"> Hosting Hardening</w:t>
                      </w:r>
                    </w:p>
                    <w:p w14:paraId="716FF6F4" w14:textId="0117A724" w:rsidR="000E649C" w:rsidRDefault="007259EE" w:rsidP="00966E17">
                      <w:pPr>
                        <w:spacing w:after="0"/>
                      </w:pPr>
                      <w:r>
                        <w:rPr>
                          <w:b/>
                          <w:bCs/>
                        </w:rPr>
                        <w:t>Lab</w:t>
                      </w:r>
                      <w:r w:rsidR="00F74BE1" w:rsidRPr="007259EE">
                        <w:rPr>
                          <w:b/>
                          <w:bCs/>
                        </w:rPr>
                        <w:t xml:space="preserve"> 7</w:t>
                      </w:r>
                      <w:r w:rsidR="00F74BE1">
                        <w:t xml:space="preserve"> </w:t>
                      </w:r>
                      <w:r w:rsidR="00E9594C">
                        <w:t xml:space="preserve">– </w:t>
                      </w:r>
                      <w:r w:rsidR="000757E0">
                        <w:t>Hardening vCenter</w:t>
                      </w:r>
                    </w:p>
                    <w:p w14:paraId="209C3853" w14:textId="15FE140B" w:rsidR="000655CA" w:rsidRDefault="000655CA" w:rsidP="00966E17">
                      <w:pPr>
                        <w:spacing w:after="0"/>
                      </w:pPr>
                      <w:r w:rsidRPr="006365D2">
                        <w:rPr>
                          <w:b/>
                          <w:bCs/>
                        </w:rPr>
                        <w:t>Lab 8</w:t>
                      </w:r>
                      <w:r>
                        <w:t xml:space="preserve"> </w:t>
                      </w:r>
                      <w:r w:rsidR="00C56FFA">
                        <w:t>–</w:t>
                      </w:r>
                      <w:r>
                        <w:t xml:space="preserve"> </w:t>
                      </w:r>
                      <w:r w:rsidR="009C1C3C">
                        <w:t>Basics of Data Security in Azure</w:t>
                      </w:r>
                    </w:p>
                    <w:p w14:paraId="4F53ABDC" w14:textId="4E5FD6B2" w:rsidR="009C1C3C" w:rsidRDefault="009C1C3C" w:rsidP="00966E17">
                      <w:pPr>
                        <w:spacing w:after="0"/>
                      </w:pPr>
                      <w:r w:rsidRPr="00AD3537">
                        <w:rPr>
                          <w:b/>
                          <w:bCs/>
                        </w:rPr>
                        <w:t>Lab</w:t>
                      </w:r>
                      <w:r w:rsidR="00AD3537" w:rsidRPr="00AD3537">
                        <w:rPr>
                          <w:b/>
                          <w:bCs/>
                        </w:rPr>
                        <w:t xml:space="preserve"> 9 – 23</w:t>
                      </w:r>
                      <w:r w:rsidR="00AD3537">
                        <w:t>: See Detailed Outline</w:t>
                      </w:r>
                    </w:p>
                    <w:p w14:paraId="4DBC42EE" w14:textId="014D066C" w:rsidR="00AD3537" w:rsidRDefault="002901EB" w:rsidP="00966E17">
                      <w:pPr>
                        <w:spacing w:after="0"/>
                      </w:pPr>
                      <w:r>
                        <w:t>Below</w:t>
                      </w:r>
                    </w:p>
                    <w:p w14:paraId="72B1E374" w14:textId="77777777" w:rsidR="00AD3537" w:rsidRDefault="00AD3537" w:rsidP="00966E17">
                      <w:pPr>
                        <w:spacing w:after="0"/>
                      </w:pPr>
                    </w:p>
                    <w:p w14:paraId="2D1FC5E4" w14:textId="5ECDAA08" w:rsidR="00E9594C" w:rsidRDefault="00E9594C" w:rsidP="007259EE">
                      <w:r>
                        <w:t>*All labs are performed in our Cyber Range</w:t>
                      </w:r>
                      <w:r w:rsidR="006B489E">
                        <w:rPr>
                          <w:rFonts w:cstheme="minorHAnsi"/>
                        </w:rPr>
                        <w:t>®</w:t>
                      </w:r>
                      <w:r>
                        <w:t xml:space="preserve"> on our Ghost </w:t>
                      </w:r>
                      <w:proofErr w:type="spellStart"/>
                      <w:r>
                        <w:t>Pentesting</w:t>
                      </w:r>
                      <w:proofErr w:type="spellEnd"/>
                      <w:r>
                        <w:t xml:space="preserve"> Platform</w:t>
                      </w:r>
                      <w:r w:rsidR="006B489E">
                        <w:rPr>
                          <w:rFonts w:cstheme="minorHAnsi"/>
                        </w:rPr>
                        <w:t>®</w:t>
                      </w:r>
                    </w:p>
                  </w:txbxContent>
                </v:textbox>
              </v:shape>
            </w:pict>
          </mc:Fallback>
        </mc:AlternateContent>
      </w:r>
    </w:p>
    <w:p w14:paraId="40778334" w14:textId="036F4730" w:rsidR="00345262" w:rsidRDefault="00345262" w:rsidP="00EA48B5"/>
    <w:p w14:paraId="177C32E5" w14:textId="374E9F48" w:rsidR="00345262" w:rsidRDefault="00345262" w:rsidP="00EA48B5"/>
    <w:p w14:paraId="665CBAFD" w14:textId="04B69364" w:rsidR="00345262" w:rsidRDefault="00345262" w:rsidP="00EA48B5"/>
    <w:p w14:paraId="21B4C104" w14:textId="2CA8CFA5" w:rsidR="00345262" w:rsidRDefault="00345262" w:rsidP="00EA48B5"/>
    <w:p w14:paraId="53D79D0D" w14:textId="11B0D63D" w:rsidR="00345262" w:rsidRDefault="00345262" w:rsidP="00EA48B5"/>
    <w:p w14:paraId="4817A5D2" w14:textId="088FF373" w:rsidR="00345262" w:rsidRDefault="00345262" w:rsidP="00EA48B5"/>
    <w:p w14:paraId="38D8B93D" w14:textId="6B0D59BD" w:rsidR="00345262" w:rsidRDefault="00345262" w:rsidP="00EA48B5"/>
    <w:p w14:paraId="5E5FC579" w14:textId="13E40902" w:rsidR="00345262" w:rsidRDefault="00345262" w:rsidP="00EA48B5"/>
    <w:p w14:paraId="5AE91665" w14:textId="3B0D120F" w:rsidR="00345262" w:rsidRDefault="00345262" w:rsidP="00EA48B5"/>
    <w:p w14:paraId="7F7A9C77" w14:textId="1DD18B53" w:rsidR="00345262" w:rsidRDefault="00345262" w:rsidP="00EA48B5"/>
    <w:p w14:paraId="0ADAC001" w14:textId="05049978" w:rsidR="00345262" w:rsidRDefault="00345262" w:rsidP="00EA48B5"/>
    <w:p w14:paraId="1C803F6D" w14:textId="4EE0BB06" w:rsidR="00345262" w:rsidRDefault="00345262" w:rsidP="00EA48B5"/>
    <w:p w14:paraId="572BA3C9" w14:textId="2F7B6D46" w:rsidR="00345262" w:rsidRDefault="00E9594C" w:rsidP="00EA48B5">
      <w:r>
        <w:rPr>
          <w:noProof/>
        </w:rPr>
        <mc:AlternateContent>
          <mc:Choice Requires="wps">
            <w:drawing>
              <wp:anchor distT="0" distB="0" distL="114300" distR="114300" simplePos="0" relativeHeight="251722752" behindDoc="0" locked="0" layoutInCell="1" allowOverlap="1" wp14:anchorId="2D1BE242" wp14:editId="337F39B0">
                <wp:simplePos x="0" y="0"/>
                <wp:positionH relativeFrom="column">
                  <wp:posOffset>5480050</wp:posOffset>
                </wp:positionH>
                <wp:positionV relativeFrom="paragraph">
                  <wp:posOffset>68267</wp:posOffset>
                </wp:positionV>
                <wp:extent cx="567936" cy="523259"/>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67936" cy="523259"/>
                        </a:xfrm>
                        <a:prstGeom prst="rect">
                          <a:avLst/>
                        </a:prstGeom>
                        <a:noFill/>
                        <a:ln w="6350">
                          <a:noFill/>
                        </a:ln>
                      </wps:spPr>
                      <wps:txbx>
                        <w:txbxContent>
                          <w:p w14:paraId="7032CA7E" w14:textId="36B51225" w:rsidR="00E9594C" w:rsidRDefault="00E9594C">
                            <w:r>
                              <w:rPr>
                                <w:noProof/>
                              </w:rPr>
                              <w:drawing>
                                <wp:inline distT="0" distB="0" distL="0" distR="0" wp14:anchorId="5B85E2EA" wp14:editId="7EF5E233">
                                  <wp:extent cx="378460" cy="378460"/>
                                  <wp:effectExtent l="0" t="0" r="2540" b="2540"/>
                                  <wp:docPr id="81" name="Picture 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8460" cy="378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BE242" id="Text Box 80" o:spid="_x0000_s1041" type="#_x0000_t202" style="position:absolute;margin-left:431.5pt;margin-top:5.4pt;width:44.7pt;height:41.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" filled="f" stroked="f" strokeweight=".5pt">
                <v:textbox>
                  <w:txbxContent>
                    <w:p w14:paraId="7032CA7E" w14:textId="36B51225" w:rsidR="00E9594C" w:rsidRDefault="00E9594C">
                      <w:r>
                        <w:rPr>
                          <w:noProof/>
                        </w:rPr>
                        <w:drawing>
                          <wp:inline distT="0" distB="0" distL="0" distR="0" wp14:anchorId="5B85E2EA" wp14:editId="7EF5E233">
                            <wp:extent cx="378460" cy="378460"/>
                            <wp:effectExtent l="0" t="0" r="2540" b="2540"/>
                            <wp:docPr id="81" name="Picture 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8460" cy="378460"/>
                                    </a:xfrm>
                                    <a:prstGeom prst="rect">
                                      <a:avLst/>
                                    </a:prstGeom>
                                  </pic:spPr>
                                </pic:pic>
                              </a:graphicData>
                            </a:graphic>
                          </wp:inline>
                        </w:drawing>
                      </w:r>
                    </w:p>
                  </w:txbxContent>
                </v:textbox>
              </v:shape>
            </w:pict>
          </mc:Fallback>
        </mc:AlternateContent>
      </w:r>
    </w:p>
    <w:p w14:paraId="20BDD663" w14:textId="2DD6675D" w:rsidR="00345262" w:rsidRDefault="00345262" w:rsidP="00EA48B5"/>
    <w:p w14:paraId="154814A2" w14:textId="0C7B4574" w:rsidR="00345262" w:rsidRDefault="00345262" w:rsidP="00EA48B5"/>
    <w:p w14:paraId="4E4D5F2F" w14:textId="73A20CF5" w:rsidR="00345262" w:rsidRDefault="00216C34" w:rsidP="00EA48B5">
      <w:r w:rsidRPr="005D6CF9">
        <w:rPr>
          <w:noProof/>
        </w:rPr>
        <w:lastRenderedPageBreak/>
        <mc:AlternateContent>
          <mc:Choice Requires="wps">
            <w:drawing>
              <wp:anchor distT="0" distB="0" distL="114300" distR="114300" simplePos="0" relativeHeight="251697152" behindDoc="0" locked="0" layoutInCell="1" allowOverlap="1" wp14:anchorId="1AA91923" wp14:editId="6A5AF72E">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18F0102F" w14:textId="77777777" w:rsidR="005D6CF9" w:rsidRDefault="005D6CF9" w:rsidP="005D6CF9"/>
                          <w:p w14:paraId="5E89F70B" w14:textId="4931B8D5" w:rsidR="00C871F1" w:rsidRDefault="009B7E42" w:rsidP="009B7E42">
                            <w:pPr>
                              <w:pStyle w:val="ListParagraph"/>
                              <w:numPr>
                                <w:ilvl w:val="0"/>
                                <w:numId w:val="1"/>
                              </w:numPr>
                            </w:pPr>
                            <w:r>
                              <w:t>Virtualization Admins</w:t>
                            </w:r>
                          </w:p>
                          <w:p w14:paraId="138C9D39" w14:textId="3C2CB2DE" w:rsidR="009B7E42" w:rsidRDefault="009B7E42" w:rsidP="009B7E42">
                            <w:pPr>
                              <w:pStyle w:val="ListParagraph"/>
                              <w:numPr>
                                <w:ilvl w:val="0"/>
                                <w:numId w:val="1"/>
                              </w:numPr>
                            </w:pPr>
                            <w:r>
                              <w:t>Cloud Security Officers</w:t>
                            </w:r>
                          </w:p>
                          <w:p w14:paraId="19D6C186" w14:textId="410A0A6F" w:rsidR="009B7E42" w:rsidRDefault="009B7E42" w:rsidP="009B7E42">
                            <w:pPr>
                              <w:pStyle w:val="ListParagraph"/>
                              <w:numPr>
                                <w:ilvl w:val="0"/>
                                <w:numId w:val="1"/>
                              </w:numPr>
                            </w:pPr>
                            <w:r>
                              <w:t>CIO</w:t>
                            </w:r>
                          </w:p>
                          <w:p w14:paraId="393F0E6E" w14:textId="54365AA8" w:rsidR="009B7E42" w:rsidRDefault="009B7E42" w:rsidP="009B7E42">
                            <w:pPr>
                              <w:pStyle w:val="ListParagraph"/>
                              <w:numPr>
                                <w:ilvl w:val="0"/>
                                <w:numId w:val="1"/>
                              </w:numPr>
                            </w:pPr>
                            <w:r>
                              <w:t>Virtualization and Cloud Auditors</w:t>
                            </w:r>
                          </w:p>
                          <w:p w14:paraId="4440B593" w14:textId="51AEA146" w:rsidR="009B7E42" w:rsidRDefault="00160B7E" w:rsidP="009B7E42">
                            <w:pPr>
                              <w:pStyle w:val="ListParagraph"/>
                              <w:numPr>
                                <w:ilvl w:val="0"/>
                                <w:numId w:val="1"/>
                              </w:numPr>
                            </w:pPr>
                            <w:r>
                              <w:t>Virtualization and Cloud Compliance Officers</w:t>
                            </w:r>
                          </w:p>
                          <w:p w14:paraId="336DCF1A" w14:textId="77777777" w:rsidR="00160B7E" w:rsidRDefault="00160B7E" w:rsidP="00160B7E">
                            <w:pPr>
                              <w:pStyle w:val="ListParagraph"/>
                            </w:pPr>
                          </w:p>
                          <w:p w14:paraId="350B10B1" w14:textId="77777777" w:rsidR="00C871F1" w:rsidRDefault="00C871F1" w:rsidP="001E6D13">
                            <w:pPr>
                              <w:spacing w:after="0"/>
                            </w:pPr>
                          </w:p>
                          <w:p w14:paraId="1191E7AC" w14:textId="462EF0E4" w:rsidR="00CA737D" w:rsidRDefault="006507F4" w:rsidP="001E6D13">
                            <w:pPr>
                              <w:spacing w:after="0"/>
                            </w:pPr>
                            <w:r w:rsidRPr="006507F4">
                              <w:t xml:space="preserve">Upon completion, Certified Cloud Security Officer students will understand Cloud security from a real-world viewpoint and comprehend the industry security standards. The student will also be prepared to take the </w:t>
                            </w:r>
                            <w:proofErr w:type="gramStart"/>
                            <w:r w:rsidRPr="006507F4">
                              <w:t>C)CSO</w:t>
                            </w:r>
                            <w:proofErr w:type="gramEnd"/>
                            <w:r w:rsidRPr="006507F4">
                              <w:t xml:space="preserve"> exam.</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2" type="#_x0000_t202" style="position:absolute;margin-left:-30.1pt;margin-top:13.35pt;width:174pt;height:43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" fillcolor="#e7e6e6 [3214]" stroked="f" strokeweight=".5pt">
                <v:textbox>
                  <w:txbxContent>
                    <w:p w14:paraId="18F0102F" w14:textId="77777777" w:rsidR="005D6CF9" w:rsidRDefault="005D6CF9" w:rsidP="005D6CF9"/>
                    <w:p w14:paraId="5E89F70B" w14:textId="4931B8D5" w:rsidR="00C871F1" w:rsidRDefault="009B7E42" w:rsidP="009B7E42">
                      <w:pPr>
                        <w:pStyle w:val="ListParagraph"/>
                        <w:numPr>
                          <w:ilvl w:val="0"/>
                          <w:numId w:val="1"/>
                        </w:numPr>
                      </w:pPr>
                      <w:r>
                        <w:t>Virtualization Admins</w:t>
                      </w:r>
                    </w:p>
                    <w:p w14:paraId="138C9D39" w14:textId="3C2CB2DE" w:rsidR="009B7E42" w:rsidRDefault="009B7E42" w:rsidP="009B7E42">
                      <w:pPr>
                        <w:pStyle w:val="ListParagraph"/>
                        <w:numPr>
                          <w:ilvl w:val="0"/>
                          <w:numId w:val="1"/>
                        </w:numPr>
                      </w:pPr>
                      <w:r>
                        <w:t>Cloud Security Officers</w:t>
                      </w:r>
                    </w:p>
                    <w:p w14:paraId="19D6C186" w14:textId="410A0A6F" w:rsidR="009B7E42" w:rsidRDefault="009B7E42" w:rsidP="009B7E42">
                      <w:pPr>
                        <w:pStyle w:val="ListParagraph"/>
                        <w:numPr>
                          <w:ilvl w:val="0"/>
                          <w:numId w:val="1"/>
                        </w:numPr>
                      </w:pPr>
                      <w:r>
                        <w:t>CIO</w:t>
                      </w:r>
                    </w:p>
                    <w:p w14:paraId="393F0E6E" w14:textId="54365AA8" w:rsidR="009B7E42" w:rsidRDefault="009B7E42" w:rsidP="009B7E42">
                      <w:pPr>
                        <w:pStyle w:val="ListParagraph"/>
                        <w:numPr>
                          <w:ilvl w:val="0"/>
                          <w:numId w:val="1"/>
                        </w:numPr>
                      </w:pPr>
                      <w:r>
                        <w:t>Virtualization and Cloud Auditors</w:t>
                      </w:r>
                    </w:p>
                    <w:p w14:paraId="4440B593" w14:textId="51AEA146" w:rsidR="009B7E42" w:rsidRDefault="00160B7E" w:rsidP="009B7E42">
                      <w:pPr>
                        <w:pStyle w:val="ListParagraph"/>
                        <w:numPr>
                          <w:ilvl w:val="0"/>
                          <w:numId w:val="1"/>
                        </w:numPr>
                      </w:pPr>
                      <w:r>
                        <w:t>Virtualization and Cloud Compliance Officers</w:t>
                      </w:r>
                    </w:p>
                    <w:p w14:paraId="336DCF1A" w14:textId="77777777" w:rsidR="00160B7E" w:rsidRDefault="00160B7E" w:rsidP="00160B7E">
                      <w:pPr>
                        <w:pStyle w:val="ListParagraph"/>
                      </w:pPr>
                    </w:p>
                    <w:p w14:paraId="350B10B1" w14:textId="77777777" w:rsidR="00C871F1" w:rsidRDefault="00C871F1" w:rsidP="001E6D13">
                      <w:pPr>
                        <w:spacing w:after="0"/>
                      </w:pPr>
                    </w:p>
                    <w:p w14:paraId="1191E7AC" w14:textId="462EF0E4" w:rsidR="00CA737D" w:rsidRDefault="006507F4" w:rsidP="001E6D13">
                      <w:pPr>
                        <w:spacing w:after="0"/>
                      </w:pPr>
                      <w:r w:rsidRPr="006507F4">
                        <w:t xml:space="preserve">Upon completion, Certified Cloud Security Officer students will understand Cloud security from a real-world </w:t>
                      </w:r>
                      <w:r w:rsidRPr="006507F4">
                        <w:t>viewpoint and</w:t>
                      </w:r>
                      <w:r w:rsidRPr="006507F4">
                        <w:t xml:space="preserve"> comprehend the industry security standards. The student will also be prepared to take the C)CSO exam.</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Pr="005D6CF9">
        <w:rPr>
          <w:noProof/>
        </w:rPr>
        <mc:AlternateContent>
          <mc:Choice Requires="wps">
            <w:drawing>
              <wp:anchor distT="0" distB="0" distL="114300" distR="114300" simplePos="0" relativeHeight="251698176" behindDoc="0" locked="0" layoutInCell="1" allowOverlap="1" wp14:anchorId="0AB87234" wp14:editId="7390A6D8">
                <wp:simplePos x="0" y="0"/>
                <wp:positionH relativeFrom="column">
                  <wp:posOffset>1869743</wp:posOffset>
                </wp:positionH>
                <wp:positionV relativeFrom="paragraph">
                  <wp:posOffset>183392</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1D561A51" w:rsidR="005D6CF9" w:rsidRDefault="000208F2" w:rsidP="005D6CF9">
                            <w:r>
                              <w:t>The Certified</w:t>
                            </w:r>
                            <w:r w:rsidR="006507F4">
                              <w:t xml:space="preserve"> Cloud Security Officer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3C78B1F8" w14:textId="3ADD45CA" w:rsidR="0091127F" w:rsidRDefault="0091127F" w:rsidP="005D6CF9">
                            <w:r>
                              <w:t xml:space="preserve">A minimum grade of </w:t>
                            </w:r>
                            <w:r w:rsidR="009C15E1">
                              <w:t>70% is required for certification.</w:t>
                            </w:r>
                          </w:p>
                          <w:p w14:paraId="55CB2608" w14:textId="6D7EDDF7" w:rsidR="0061569B" w:rsidRDefault="0061569B"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AE7E70">
                            <w:pPr>
                              <w:pStyle w:val="ListParagraph"/>
                              <w:numPr>
                                <w:ilvl w:val="0"/>
                                <w:numId w:val="2"/>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AE7E70">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3" type="#_x0000_t202" style="position:absolute;margin-left:147.2pt;margin-top:14.45pt;width:170.5pt;height:43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" fillcolor="#e7e6e6 [3214]" stroked="f" strokeweight=".5pt">
                <v:textbox>
                  <w:txbxContent>
                    <w:p w14:paraId="0FF25E42" w14:textId="77777777" w:rsidR="005D6CF9" w:rsidRDefault="005D6CF9" w:rsidP="005D6CF9"/>
                    <w:p w14:paraId="2B80FA9F" w14:textId="1D561A51" w:rsidR="005D6CF9" w:rsidRDefault="000208F2" w:rsidP="005D6CF9">
                      <w:r>
                        <w:t>The Certified</w:t>
                      </w:r>
                      <w:r w:rsidR="006507F4">
                        <w:t xml:space="preserve"> Cloud Security Officer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3C78B1F8" w14:textId="3ADD45CA" w:rsidR="0091127F" w:rsidRDefault="0091127F" w:rsidP="005D6CF9">
                      <w:r>
                        <w:t xml:space="preserve">A minimum grade of </w:t>
                      </w:r>
                      <w:r w:rsidR="009C15E1">
                        <w:t>70% is required for certification.</w:t>
                      </w:r>
                    </w:p>
                    <w:p w14:paraId="55CB2608" w14:textId="6D7EDDF7" w:rsidR="0061569B" w:rsidRDefault="0061569B"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AE7E70">
                      <w:pPr>
                        <w:pStyle w:val="ListParagraph"/>
                        <w:numPr>
                          <w:ilvl w:val="0"/>
                          <w:numId w:val="2"/>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AE7E70">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Pr="005D6CF9">
        <w:rPr>
          <w:noProof/>
        </w:rPr>
        <mc:AlternateContent>
          <mc:Choice Requires="wps">
            <w:drawing>
              <wp:anchor distT="0" distB="0" distL="114300" distR="114300" simplePos="0" relativeHeight="251699200"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2"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4" type="#_x0000_t202" style="position:absolute;margin-left:323.45pt;margin-top:14.45pt;width:170.5pt;height:43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96128"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A425D" id="Rectangle 46" o:spid="_x0000_s1026" style="position:absolute;margin-left:-31pt;margin-top:6pt;width:52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C871F1">
        <w:rPr>
          <w:noProof/>
        </w:rPr>
        <mc:AlternateContent>
          <mc:Choice Requires="wps">
            <w:drawing>
              <wp:anchor distT="0" distB="0" distL="114300" distR="114300" simplePos="0" relativeHeight="251711488" behindDoc="0" locked="0" layoutInCell="1" allowOverlap="1" wp14:anchorId="0A61BF58" wp14:editId="78C02EE1">
                <wp:simplePos x="0" y="0"/>
                <wp:positionH relativeFrom="column">
                  <wp:posOffset>-361950</wp:posOffset>
                </wp:positionH>
                <wp:positionV relativeFrom="paragraph">
                  <wp:posOffset>244475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5" type="#_x0000_t202" style="position:absolute;margin-left:-28.5pt;margin-top:19.25pt;width:171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MQ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5D6CF9" w:rsidRPr="005D6CF9">
        <w:rPr>
          <w:noProof/>
        </w:rPr>
        <mc:AlternateContent>
          <mc:Choice Requires="wps">
            <w:drawing>
              <wp:anchor distT="0" distB="0" distL="114300" distR="114300" simplePos="0" relativeHeight="251702272" behindDoc="0" locked="0" layoutInCell="1" allowOverlap="1" wp14:anchorId="6C269995" wp14:editId="0F758D8B">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6" type="#_x0000_t202" style="position:absolute;margin-left:323pt;margin-top:18.45pt;width:171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5D6CF9">
        <w:rPr>
          <w:noProof/>
        </w:rPr>
        <mc:AlternateContent>
          <mc:Choice Requires="wps">
            <w:drawing>
              <wp:anchor distT="0" distB="0" distL="114300" distR="114300" simplePos="0" relativeHeight="251701248" behindDoc="0" locked="0" layoutInCell="1" allowOverlap="1" wp14:anchorId="6350E40C" wp14:editId="20F57EB7">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7" type="#_x0000_t202" style="position:absolute;margin-left:147.5pt;margin-top:17.95pt;width:171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LLw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45D2C450" w:rsidR="00345262" w:rsidRDefault="00345262" w:rsidP="00EA48B5"/>
    <w:p w14:paraId="7625A9EA" w14:textId="08D71812" w:rsidR="00345262" w:rsidRDefault="00345262" w:rsidP="00EA48B5"/>
    <w:p w14:paraId="7F8CED7B" w14:textId="6F7AF9C8" w:rsidR="00C23030" w:rsidRPr="00C23030" w:rsidRDefault="00C23030" w:rsidP="00C23030"/>
    <w:p w14:paraId="7644453A" w14:textId="74BC84D7" w:rsidR="00C23030" w:rsidRPr="00C23030" w:rsidRDefault="00C23030" w:rsidP="00C23030"/>
    <w:p w14:paraId="67C4096F" w14:textId="76C4A0B5" w:rsidR="00C23030" w:rsidRPr="00C23030" w:rsidRDefault="00C23030" w:rsidP="00C23030"/>
    <w:p w14:paraId="41F78074" w14:textId="74351329" w:rsidR="00C23030" w:rsidRPr="00C23030" w:rsidRDefault="00C871F1" w:rsidP="00C23030">
      <w:r w:rsidRPr="005D6CF9">
        <w:rPr>
          <w:noProof/>
        </w:rPr>
        <mc:AlternateContent>
          <mc:Choice Requires="wps">
            <w:drawing>
              <wp:anchor distT="0" distB="0" distL="114300" distR="114300" simplePos="0" relativeHeight="251700224" behindDoc="0" locked="0" layoutInCell="1" allowOverlap="1" wp14:anchorId="16D1DB94" wp14:editId="71AD06DD">
                <wp:simplePos x="0" y="0"/>
                <wp:positionH relativeFrom="column">
                  <wp:posOffset>-355600</wp:posOffset>
                </wp:positionH>
                <wp:positionV relativeFrom="paragraph">
                  <wp:posOffset>317500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9" type="#_x0000_t202" style="position:absolute;margin-left:-28pt;margin-top:25pt;width:171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UZLwIAAFsEAAAOAAAAZHJzL2Uyb0RvYy54bWysVFFv2jAQfp+0/2D5fYQALR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p>
    <w:p w14:paraId="75C3895D" w14:textId="663757ED" w:rsidR="00C23030" w:rsidRPr="00C23030" w:rsidRDefault="00C23030" w:rsidP="00C23030"/>
    <w:p w14:paraId="7A891D74" w14:textId="204B44F5" w:rsidR="00C23030" w:rsidRPr="00C23030" w:rsidRDefault="00C23030" w:rsidP="00C23030"/>
    <w:p w14:paraId="099E0DDB" w14:textId="20B9FC70" w:rsidR="00C23030" w:rsidRPr="00C23030" w:rsidRDefault="0061569B" w:rsidP="00C23030">
      <w:r w:rsidRPr="005D6CF9">
        <w:rPr>
          <w:noProof/>
        </w:rPr>
        <mc:AlternateContent>
          <mc:Choice Requires="wps">
            <w:drawing>
              <wp:anchor distT="0" distB="0" distL="114300" distR="114300" simplePos="0" relativeHeight="251704320" behindDoc="0" locked="0" layoutInCell="1" allowOverlap="1" wp14:anchorId="5ADDD4CB" wp14:editId="0C3F316A">
                <wp:simplePos x="0" y="0"/>
                <wp:positionH relativeFrom="column">
                  <wp:posOffset>1860550</wp:posOffset>
                </wp:positionH>
                <wp:positionV relativeFrom="paragraph">
                  <wp:posOffset>13970</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0" type="#_x0000_t202" style="position:absolute;margin-left:146.5pt;margin-top:1.1pt;width:171pt;height: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vYMQ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2C4591E" w:rsidR="00C23030" w:rsidRPr="00C23030" w:rsidRDefault="00C23030" w:rsidP="00C23030"/>
    <w:p w14:paraId="68AF0EDD" w14:textId="1EDA116C" w:rsidR="00C23030" w:rsidRPr="00C23030" w:rsidRDefault="00C23030" w:rsidP="00C23030"/>
    <w:p w14:paraId="2EDB2D9C" w14:textId="5217ACBB" w:rsidR="00C23030" w:rsidRPr="00C23030" w:rsidRDefault="00C871F1" w:rsidP="00C23030">
      <w:r>
        <w:rPr>
          <w:noProof/>
        </w:rPr>
        <mc:AlternateContent>
          <mc:Choice Requires="wps">
            <w:drawing>
              <wp:anchor distT="0" distB="0" distL="114300" distR="114300" simplePos="0" relativeHeight="251713536" behindDoc="0" locked="0" layoutInCell="1" allowOverlap="1" wp14:anchorId="7DF88F7B" wp14:editId="0B9206B0">
                <wp:simplePos x="0" y="0"/>
                <wp:positionH relativeFrom="column">
                  <wp:posOffset>-361950</wp:posOffset>
                </wp:positionH>
                <wp:positionV relativeFrom="paragraph">
                  <wp:posOffset>285115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51" type="#_x0000_t202" style="position:absolute;margin-left:-28.5pt;margin-top:22.45pt;width:171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UTLw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00F64B27" w14:textId="7D1B5D38" w:rsidR="00C23030" w:rsidRPr="00C23030" w:rsidRDefault="00C23030" w:rsidP="00C23030"/>
    <w:p w14:paraId="3AEE0884" w14:textId="69C87A9A" w:rsidR="00C23030" w:rsidRPr="00C23030" w:rsidRDefault="00102F98" w:rsidP="00C23030">
      <w:r>
        <w:rPr>
          <w:noProof/>
        </w:rPr>
        <mc:AlternateContent>
          <mc:Choice Requires="wps">
            <w:drawing>
              <wp:anchor distT="0" distB="0" distL="114300" distR="114300" simplePos="0" relativeHeight="251715584" behindDoc="0" locked="0" layoutInCell="1" allowOverlap="1" wp14:anchorId="63E8078A" wp14:editId="6563B6B8">
                <wp:simplePos x="0" y="0"/>
                <wp:positionH relativeFrom="column">
                  <wp:posOffset>763905</wp:posOffset>
                </wp:positionH>
                <wp:positionV relativeFrom="paragraph">
                  <wp:posOffset>154618</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52" type="#_x0000_t202" style="position:absolute;margin-left:60.15pt;margin-top:12.15pt;width:54.8pt;height:5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05711F">
        <w:rPr>
          <w:noProof/>
        </w:rPr>
        <mc:AlternateContent>
          <mc:Choice Requires="wps">
            <w:drawing>
              <wp:anchor distT="0" distB="0" distL="114300" distR="114300" simplePos="0" relativeHeight="251714560" behindDoc="0" locked="0" layoutInCell="1" allowOverlap="1" wp14:anchorId="0C9CF778" wp14:editId="58C1C358">
                <wp:simplePos x="0" y="0"/>
                <wp:positionH relativeFrom="column">
                  <wp:posOffset>-67670</wp:posOffset>
                </wp:positionH>
                <wp:positionV relativeFrom="paragraph">
                  <wp:posOffset>155888</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53" type="#_x0000_t202" style="position:absolute;margin-left:-5.35pt;margin-top:12.25pt;width:54.8pt;height:52.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5bMQIAAFo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270F0A5F" w:rsidR="00C23030" w:rsidRPr="00C23030" w:rsidRDefault="00C23030" w:rsidP="00C23030"/>
    <w:p w14:paraId="28A4B26C" w14:textId="73945538" w:rsidR="00C23030" w:rsidRPr="00C23030" w:rsidRDefault="009F5C14" w:rsidP="00C23030">
      <w:r>
        <w:rPr>
          <w:noProof/>
        </w:rPr>
        <mc:AlternateContent>
          <mc:Choice Requires="wps">
            <w:drawing>
              <wp:anchor distT="0" distB="0" distL="114300" distR="114300" simplePos="0" relativeHeight="251719680" behindDoc="0" locked="0" layoutInCell="1" allowOverlap="1" wp14:anchorId="38D59C66" wp14:editId="31306A13">
                <wp:simplePos x="0" y="0"/>
                <wp:positionH relativeFrom="column">
                  <wp:posOffset>-53975</wp:posOffset>
                </wp:positionH>
                <wp:positionV relativeFrom="paragraph">
                  <wp:posOffset>279078</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4" type="#_x0000_t202" style="position:absolute;margin-left:-4.25pt;margin-top:21.95pt;width:54.8pt;height:5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i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17733AC" wp14:editId="135FD052">
                <wp:simplePos x="0" y="0"/>
                <wp:positionH relativeFrom="column">
                  <wp:posOffset>737567</wp:posOffset>
                </wp:positionH>
                <wp:positionV relativeFrom="paragraph">
                  <wp:posOffset>270510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5" type="#_x0000_t202" style="position:absolute;margin-left:58.1pt;margin-top:21.3pt;width:54.8pt;height:5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25B3533" w14:textId="35395590" w:rsidR="00C23030" w:rsidRPr="00C23030" w:rsidRDefault="00C23030" w:rsidP="00C23030"/>
    <w:p w14:paraId="4138CD4B" w14:textId="38A43AFA" w:rsidR="00C23030" w:rsidRPr="00C23030" w:rsidRDefault="00C23030" w:rsidP="00C23030"/>
    <w:p w14:paraId="1F576037" w14:textId="1B41AE80" w:rsidR="00C23030" w:rsidRPr="00C23030" w:rsidRDefault="00216C34" w:rsidP="00C23030">
      <w:r>
        <w:rPr>
          <w:noProof/>
        </w:rPr>
        <mc:AlternateContent>
          <mc:Choice Requires="wps">
            <w:drawing>
              <wp:anchor distT="0" distB="0" distL="114300" distR="114300" simplePos="0" relativeHeight="251710464" behindDoc="0" locked="0" layoutInCell="1" allowOverlap="1" wp14:anchorId="5D9708AB" wp14:editId="143A27E0">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6" type="#_x0000_t202" style="position:absolute;margin-left:-2.5pt;margin-top:19.15pt;width:477.5pt;height:3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6D1E8E7C" w:rsidR="00C23030" w:rsidRPr="00C23030" w:rsidRDefault="002D4B7A" w:rsidP="00C23030">
      <w:r>
        <w:rPr>
          <w:noProof/>
        </w:rPr>
        <mc:AlternateContent>
          <mc:Choice Requires="wps">
            <w:drawing>
              <wp:anchor distT="0" distB="0" distL="114300" distR="114300" simplePos="0" relativeHeight="251705344" behindDoc="0" locked="0" layoutInCell="1" allowOverlap="1" wp14:anchorId="1132EECF" wp14:editId="20057FF6">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7" type="#_x0000_t202" style="position:absolute;margin-left:-9pt;margin-top:24.9pt;width:147.5pt;height:13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30C41320" w:rsidR="00C23030" w:rsidRPr="00C23030" w:rsidRDefault="00FB1F3E" w:rsidP="00C23030">
      <w:r>
        <w:rPr>
          <w:noProof/>
        </w:rPr>
        <mc:AlternateContent>
          <mc:Choice Requires="wps">
            <w:drawing>
              <wp:anchor distT="0" distB="0" distL="114300" distR="114300" simplePos="0" relativeHeight="251707392"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8" type="#_x0000_t202" style="position:absolute;margin-left:167pt;margin-top:1.75pt;width:147.5pt;height:136.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9" type="#_x0000_t202" style="position:absolute;margin-left:338pt;margin-top:.8pt;width:147.5pt;height:13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4D8BA1B6" w:rsidR="00C23030" w:rsidRDefault="00C23030" w:rsidP="00C23030">
      <w:pPr>
        <w:tabs>
          <w:tab w:val="left" w:pos="6495"/>
        </w:tabs>
      </w:pPr>
    </w:p>
    <w:p w14:paraId="00C797DE" w14:textId="0419BD79"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00529C05"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normaltextrun"/>
          <w:rFonts w:ascii="Arial" w:hAnsi="Arial" w:cs="Arial"/>
          <w:b/>
          <w:bCs/>
          <w:color w:val="17365D"/>
          <w:sz w:val="22"/>
          <w:szCs w:val="22"/>
          <w:lang w:val="en-GB"/>
        </w:rPr>
        <w:t>Course Introduction</w:t>
      </w:r>
      <w:r>
        <w:rPr>
          <w:rStyle w:val="eop"/>
          <w:rFonts w:ascii="Arial" w:hAnsi="Arial" w:cs="Arial"/>
          <w:color w:val="17365D"/>
          <w:sz w:val="22"/>
          <w:szCs w:val="22"/>
        </w:rPr>
        <w:t> </w:t>
      </w:r>
    </w:p>
    <w:p w14:paraId="7C3829EE"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eop"/>
          <w:rFonts w:ascii="Arial" w:hAnsi="Arial" w:cs="Arial"/>
          <w:color w:val="17365D"/>
          <w:sz w:val="22"/>
          <w:szCs w:val="22"/>
        </w:rPr>
        <w:t> </w:t>
      </w:r>
    </w:p>
    <w:p w14:paraId="165568BE" w14:textId="3606D040" w:rsidR="00C23030" w:rsidRDefault="00D32B13" w:rsidP="00C23030">
      <w:pPr>
        <w:tabs>
          <w:tab w:val="left" w:pos="6495"/>
        </w:tabs>
      </w:pPr>
      <w:r>
        <w:t>Module 1</w:t>
      </w:r>
      <w:r w:rsidR="00DE048F">
        <w:t xml:space="preserve"> – Introduction to Cloud Computing and Architecture</w:t>
      </w:r>
    </w:p>
    <w:p w14:paraId="51D74E3D" w14:textId="77777777" w:rsidR="00DE048F" w:rsidRDefault="00DE048F" w:rsidP="00AE7E70">
      <w:pPr>
        <w:pStyle w:val="ListParagraph"/>
        <w:numPr>
          <w:ilvl w:val="0"/>
          <w:numId w:val="3"/>
        </w:numPr>
        <w:tabs>
          <w:tab w:val="left" w:pos="6495"/>
        </w:tabs>
      </w:pPr>
      <w:r>
        <w:t xml:space="preserve">Cloud Computing Terminology </w:t>
      </w:r>
    </w:p>
    <w:p w14:paraId="4BE165E8" w14:textId="77777777" w:rsidR="00DE048F" w:rsidRDefault="00DE048F" w:rsidP="00AE7E70">
      <w:pPr>
        <w:pStyle w:val="ListParagraph"/>
        <w:numPr>
          <w:ilvl w:val="0"/>
          <w:numId w:val="3"/>
        </w:numPr>
        <w:tabs>
          <w:tab w:val="left" w:pos="6495"/>
        </w:tabs>
      </w:pPr>
      <w:r>
        <w:t xml:space="preserve">Cloud Computing Definition </w:t>
      </w:r>
    </w:p>
    <w:p w14:paraId="210F56C4" w14:textId="77777777" w:rsidR="00DE048F" w:rsidRDefault="00DE048F" w:rsidP="00AE7E70">
      <w:pPr>
        <w:pStyle w:val="ListParagraph"/>
        <w:numPr>
          <w:ilvl w:val="0"/>
          <w:numId w:val="3"/>
        </w:numPr>
        <w:tabs>
          <w:tab w:val="left" w:pos="6495"/>
        </w:tabs>
      </w:pPr>
      <w:r>
        <w:t xml:space="preserve">Cloud Computing Characteristics </w:t>
      </w:r>
    </w:p>
    <w:p w14:paraId="3E6FFE8B" w14:textId="14C7EDB2" w:rsidR="00DE048F" w:rsidRDefault="00DE048F" w:rsidP="00AE7E70">
      <w:pPr>
        <w:pStyle w:val="ListParagraph"/>
        <w:numPr>
          <w:ilvl w:val="0"/>
          <w:numId w:val="3"/>
        </w:numPr>
        <w:tabs>
          <w:tab w:val="left" w:pos="6495"/>
        </w:tabs>
      </w:pPr>
      <w:r>
        <w:t>Cloud Computing Benefits</w:t>
      </w:r>
    </w:p>
    <w:p w14:paraId="6A62EEF9" w14:textId="77777777" w:rsidR="00F42E83" w:rsidRDefault="00F42E83" w:rsidP="00AE7E70">
      <w:pPr>
        <w:pStyle w:val="ListParagraph"/>
        <w:numPr>
          <w:ilvl w:val="0"/>
          <w:numId w:val="3"/>
        </w:numPr>
        <w:tabs>
          <w:tab w:val="left" w:pos="6495"/>
        </w:tabs>
      </w:pPr>
      <w:r>
        <w:t xml:space="preserve">Cost Benefit Analysis Reference Model </w:t>
      </w:r>
    </w:p>
    <w:p w14:paraId="54F6898C" w14:textId="130CE87B" w:rsidR="00F42E83" w:rsidRDefault="00F42E83" w:rsidP="00AE7E70">
      <w:pPr>
        <w:pStyle w:val="ListParagraph"/>
        <w:numPr>
          <w:ilvl w:val="0"/>
          <w:numId w:val="3"/>
        </w:numPr>
        <w:tabs>
          <w:tab w:val="left" w:pos="6495"/>
        </w:tabs>
      </w:pPr>
      <w:r>
        <w:t>What is Security for the Cloud?</w:t>
      </w:r>
    </w:p>
    <w:p w14:paraId="713F77CB" w14:textId="2FD3903F" w:rsidR="00F42E83" w:rsidRDefault="00F42E83" w:rsidP="00F42E83">
      <w:pPr>
        <w:tabs>
          <w:tab w:val="left" w:pos="6495"/>
        </w:tabs>
      </w:pPr>
      <w:r>
        <w:t>Module 2 – Cloud Risks</w:t>
      </w:r>
    </w:p>
    <w:p w14:paraId="27AD6DF0" w14:textId="77777777" w:rsidR="003B7895" w:rsidRDefault="003B7895" w:rsidP="00AE7E70">
      <w:pPr>
        <w:pStyle w:val="ListParagraph"/>
        <w:numPr>
          <w:ilvl w:val="0"/>
          <w:numId w:val="4"/>
        </w:numPr>
        <w:tabs>
          <w:tab w:val="left" w:pos="6495"/>
        </w:tabs>
      </w:pPr>
      <w:r>
        <w:t xml:space="preserve">Cloud Migration Security Evaluation </w:t>
      </w:r>
    </w:p>
    <w:p w14:paraId="625188BE" w14:textId="3C42D96F" w:rsidR="003B7895" w:rsidRDefault="003B7895" w:rsidP="00AE7E70">
      <w:pPr>
        <w:pStyle w:val="ListParagraph"/>
        <w:numPr>
          <w:ilvl w:val="0"/>
          <w:numId w:val="4"/>
        </w:numPr>
        <w:tabs>
          <w:tab w:val="left" w:pos="6495"/>
        </w:tabs>
      </w:pPr>
      <w:r>
        <w:t>ENISA Risk Evaluation</w:t>
      </w:r>
    </w:p>
    <w:p w14:paraId="0D6A653D" w14:textId="77777777" w:rsidR="002B497F" w:rsidRDefault="003B7895" w:rsidP="00AE7E70">
      <w:pPr>
        <w:pStyle w:val="ListParagraph"/>
        <w:numPr>
          <w:ilvl w:val="0"/>
          <w:numId w:val="4"/>
        </w:numPr>
        <w:tabs>
          <w:tab w:val="left" w:pos="6495"/>
        </w:tabs>
      </w:pPr>
      <w:r w:rsidRPr="003B7895">
        <w:t xml:space="preserve">Cloud Controls Matrix </w:t>
      </w:r>
    </w:p>
    <w:p w14:paraId="6B9C4EB0" w14:textId="12060E97" w:rsidR="003B7895" w:rsidRDefault="003B7895" w:rsidP="00AE7E70">
      <w:pPr>
        <w:pStyle w:val="ListParagraph"/>
        <w:numPr>
          <w:ilvl w:val="0"/>
          <w:numId w:val="4"/>
        </w:numPr>
        <w:tabs>
          <w:tab w:val="left" w:pos="6495"/>
        </w:tabs>
      </w:pPr>
      <w:r w:rsidRPr="003B7895">
        <w:t>Relevant CCM Controls</w:t>
      </w:r>
    </w:p>
    <w:p w14:paraId="2C2574AA" w14:textId="31771D48" w:rsidR="003B7895" w:rsidRDefault="003B7895" w:rsidP="003B7895">
      <w:pPr>
        <w:tabs>
          <w:tab w:val="left" w:pos="6495"/>
        </w:tabs>
      </w:pPr>
      <w:r>
        <w:t>Module 3</w:t>
      </w:r>
      <w:r w:rsidR="000B7815">
        <w:t xml:space="preserve"> – ERM and Governance</w:t>
      </w:r>
    </w:p>
    <w:p w14:paraId="41AB1FCF" w14:textId="1F2851A0" w:rsidR="000B7815" w:rsidRDefault="000B7815" w:rsidP="00AE7E70">
      <w:pPr>
        <w:pStyle w:val="ListParagraph"/>
        <w:numPr>
          <w:ilvl w:val="0"/>
          <w:numId w:val="5"/>
        </w:numPr>
        <w:tabs>
          <w:tab w:val="left" w:pos="6495"/>
        </w:tabs>
      </w:pPr>
      <w:r w:rsidRPr="000B7815">
        <w:t>Application of Governance and Risk Management to the Cloud</w:t>
      </w:r>
    </w:p>
    <w:p w14:paraId="699EF411" w14:textId="77777777" w:rsidR="002B497F" w:rsidRDefault="00312DDC" w:rsidP="00AE7E70">
      <w:pPr>
        <w:pStyle w:val="ListParagraph"/>
        <w:numPr>
          <w:ilvl w:val="0"/>
          <w:numId w:val="5"/>
        </w:numPr>
        <w:tabs>
          <w:tab w:val="left" w:pos="6495"/>
        </w:tabs>
      </w:pPr>
      <w:r w:rsidRPr="00312DDC">
        <w:t xml:space="preserve">Importance of the SLA </w:t>
      </w:r>
    </w:p>
    <w:p w14:paraId="68D03892" w14:textId="074B2A35" w:rsidR="00312DDC" w:rsidRDefault="00312DDC" w:rsidP="00AE7E70">
      <w:pPr>
        <w:pStyle w:val="ListParagraph"/>
        <w:numPr>
          <w:ilvl w:val="0"/>
          <w:numId w:val="5"/>
        </w:numPr>
        <w:tabs>
          <w:tab w:val="left" w:pos="6495"/>
        </w:tabs>
      </w:pPr>
      <w:r w:rsidRPr="00312DDC">
        <w:t>Relevant CCM controls</w:t>
      </w:r>
    </w:p>
    <w:p w14:paraId="695A8216" w14:textId="7776375B" w:rsidR="00312DDC" w:rsidRDefault="00312DDC" w:rsidP="00312DDC">
      <w:pPr>
        <w:tabs>
          <w:tab w:val="left" w:pos="6495"/>
        </w:tabs>
      </w:pPr>
      <w:r>
        <w:t>Module 4 – Legal Issues</w:t>
      </w:r>
    </w:p>
    <w:p w14:paraId="0D369BDE" w14:textId="79106E86" w:rsidR="00312DDC" w:rsidRDefault="00F378AD" w:rsidP="00AE7E70">
      <w:pPr>
        <w:pStyle w:val="ListParagraph"/>
        <w:numPr>
          <w:ilvl w:val="0"/>
          <w:numId w:val="6"/>
        </w:numPr>
        <w:tabs>
          <w:tab w:val="left" w:pos="6495"/>
        </w:tabs>
      </w:pPr>
      <w:r w:rsidRPr="00F378AD">
        <w:t>Understanding Unique Risks in the Cloud International Law and Potential Conflicts eDiscovery</w:t>
      </w:r>
    </w:p>
    <w:p w14:paraId="195B4212" w14:textId="77777777" w:rsidR="005A6D38" w:rsidRDefault="00F378AD" w:rsidP="00AE7E70">
      <w:pPr>
        <w:pStyle w:val="ListParagraph"/>
        <w:numPr>
          <w:ilvl w:val="0"/>
          <w:numId w:val="6"/>
        </w:numPr>
        <w:tabs>
          <w:tab w:val="left" w:pos="6495"/>
        </w:tabs>
      </w:pPr>
      <w:r>
        <w:t xml:space="preserve">Contract Considerations </w:t>
      </w:r>
    </w:p>
    <w:p w14:paraId="066CF0BC" w14:textId="3208DEE2" w:rsidR="00F378AD" w:rsidRDefault="00F378AD" w:rsidP="00AE7E70">
      <w:pPr>
        <w:pStyle w:val="ListParagraph"/>
        <w:numPr>
          <w:ilvl w:val="0"/>
          <w:numId w:val="6"/>
        </w:numPr>
        <w:tabs>
          <w:tab w:val="left" w:pos="6495"/>
        </w:tabs>
      </w:pPr>
      <w:r>
        <w:t>Relevant CCM Controls</w:t>
      </w:r>
    </w:p>
    <w:p w14:paraId="3D91172C" w14:textId="03A63E7B" w:rsidR="00F378AD" w:rsidRDefault="00F378AD" w:rsidP="00F378AD">
      <w:pPr>
        <w:tabs>
          <w:tab w:val="left" w:pos="6495"/>
        </w:tabs>
      </w:pPr>
      <w:r>
        <w:t xml:space="preserve">Module 5 </w:t>
      </w:r>
      <w:r w:rsidR="00547E4B">
        <w:t>–</w:t>
      </w:r>
      <w:r>
        <w:t xml:space="preserve"> Virtualization</w:t>
      </w:r>
    </w:p>
    <w:p w14:paraId="496CB2A7" w14:textId="77777777" w:rsidR="00547E4B" w:rsidRDefault="00547E4B" w:rsidP="00AE7E70">
      <w:pPr>
        <w:pStyle w:val="ListParagraph"/>
        <w:numPr>
          <w:ilvl w:val="0"/>
          <w:numId w:val="7"/>
        </w:numPr>
        <w:tabs>
          <w:tab w:val="left" w:pos="6495"/>
        </w:tabs>
      </w:pPr>
      <w:r>
        <w:t xml:space="preserve">Virtualization Principles </w:t>
      </w:r>
    </w:p>
    <w:p w14:paraId="111F357E" w14:textId="77777777" w:rsidR="00547E4B" w:rsidRDefault="00547E4B" w:rsidP="00AE7E70">
      <w:pPr>
        <w:pStyle w:val="ListParagraph"/>
        <w:numPr>
          <w:ilvl w:val="0"/>
          <w:numId w:val="7"/>
        </w:numPr>
        <w:tabs>
          <w:tab w:val="left" w:pos="6495"/>
        </w:tabs>
      </w:pPr>
      <w:r>
        <w:t xml:space="preserve">Key Components Mapped to Cloud Layer </w:t>
      </w:r>
    </w:p>
    <w:p w14:paraId="5E24CBB8" w14:textId="7553EF1F" w:rsidR="00547E4B" w:rsidRDefault="00547E4B" w:rsidP="00AE7E70">
      <w:pPr>
        <w:pStyle w:val="ListParagraph"/>
        <w:numPr>
          <w:ilvl w:val="0"/>
          <w:numId w:val="7"/>
        </w:numPr>
        <w:tabs>
          <w:tab w:val="left" w:pos="6495"/>
        </w:tabs>
      </w:pPr>
      <w:r>
        <w:t>Key Security Concerns</w:t>
      </w:r>
    </w:p>
    <w:p w14:paraId="17118A2C" w14:textId="77777777" w:rsidR="00547E4B" w:rsidRDefault="00547E4B" w:rsidP="00AE7E70">
      <w:pPr>
        <w:pStyle w:val="ListParagraph"/>
        <w:numPr>
          <w:ilvl w:val="0"/>
          <w:numId w:val="7"/>
        </w:numPr>
        <w:tabs>
          <w:tab w:val="left" w:pos="6495"/>
        </w:tabs>
      </w:pPr>
      <w:r>
        <w:t xml:space="preserve">Other Technologies Used in the Cloud </w:t>
      </w:r>
    </w:p>
    <w:p w14:paraId="16EE6A3E" w14:textId="77777777" w:rsidR="00547E4B" w:rsidRDefault="00547E4B" w:rsidP="00AE7E70">
      <w:pPr>
        <w:pStyle w:val="ListParagraph"/>
        <w:numPr>
          <w:ilvl w:val="0"/>
          <w:numId w:val="7"/>
        </w:numPr>
        <w:tabs>
          <w:tab w:val="left" w:pos="6495"/>
        </w:tabs>
      </w:pPr>
      <w:r>
        <w:t xml:space="preserve">The Layers </w:t>
      </w:r>
    </w:p>
    <w:p w14:paraId="30097BFD" w14:textId="6CCECC5E" w:rsidR="00547E4B" w:rsidRDefault="00547E4B" w:rsidP="00AE7E70">
      <w:pPr>
        <w:pStyle w:val="ListParagraph"/>
        <w:numPr>
          <w:ilvl w:val="0"/>
          <w:numId w:val="7"/>
        </w:numPr>
        <w:tabs>
          <w:tab w:val="left" w:pos="6495"/>
        </w:tabs>
      </w:pPr>
      <w:r>
        <w:t>Relevant CCM Controls</w:t>
      </w:r>
    </w:p>
    <w:p w14:paraId="54833499" w14:textId="4F8FB99B" w:rsidR="00547E4B" w:rsidRDefault="00547E4B" w:rsidP="00547E4B">
      <w:pPr>
        <w:tabs>
          <w:tab w:val="left" w:pos="6495"/>
        </w:tabs>
      </w:pPr>
      <w:r>
        <w:t>Module 6 – Data Security</w:t>
      </w:r>
    </w:p>
    <w:p w14:paraId="599EB52A" w14:textId="77777777" w:rsidR="00B472FE" w:rsidRDefault="00B472FE" w:rsidP="00AE7E70">
      <w:pPr>
        <w:pStyle w:val="ListParagraph"/>
        <w:numPr>
          <w:ilvl w:val="0"/>
          <w:numId w:val="8"/>
        </w:numPr>
        <w:tabs>
          <w:tab w:val="left" w:pos="6495"/>
        </w:tabs>
      </w:pPr>
      <w:r>
        <w:t xml:space="preserve">Cloud Data Life Cycle </w:t>
      </w:r>
    </w:p>
    <w:p w14:paraId="3898F0E3" w14:textId="45BA9958" w:rsidR="00B472FE" w:rsidRDefault="00B472FE" w:rsidP="00AE7E70">
      <w:pPr>
        <w:pStyle w:val="ListParagraph"/>
        <w:numPr>
          <w:ilvl w:val="0"/>
          <w:numId w:val="8"/>
        </w:numPr>
        <w:tabs>
          <w:tab w:val="left" w:pos="6495"/>
        </w:tabs>
      </w:pPr>
      <w:r>
        <w:t xml:space="preserve">Design and Implement Cloud Data Storage Architectures </w:t>
      </w:r>
    </w:p>
    <w:p w14:paraId="2299AA0D" w14:textId="7D537DF8" w:rsidR="002B497F" w:rsidRDefault="002B497F" w:rsidP="00680EEB">
      <w:pPr>
        <w:pStyle w:val="ListParagraph"/>
        <w:tabs>
          <w:tab w:val="left" w:pos="6495"/>
        </w:tabs>
      </w:pPr>
    </w:p>
    <w:p w14:paraId="07149672" w14:textId="3BDC56ED" w:rsidR="00680EEB" w:rsidRDefault="00680EEB" w:rsidP="00680EEB">
      <w:pPr>
        <w:pStyle w:val="ListParagraph"/>
        <w:tabs>
          <w:tab w:val="left" w:pos="6495"/>
        </w:tabs>
      </w:pPr>
    </w:p>
    <w:p w14:paraId="0EFF8ED4" w14:textId="77777777" w:rsidR="00680EEB" w:rsidRDefault="00680EEB" w:rsidP="00680EEB">
      <w:pPr>
        <w:pStyle w:val="ListParagraph"/>
        <w:tabs>
          <w:tab w:val="left" w:pos="6495"/>
        </w:tabs>
      </w:pPr>
    </w:p>
    <w:p w14:paraId="1690878B" w14:textId="29F8F77C" w:rsidR="00B472FE" w:rsidRDefault="00B472FE" w:rsidP="00AE7E70">
      <w:pPr>
        <w:pStyle w:val="ListParagraph"/>
        <w:numPr>
          <w:ilvl w:val="0"/>
          <w:numId w:val="8"/>
        </w:numPr>
        <w:tabs>
          <w:tab w:val="left" w:pos="6495"/>
        </w:tabs>
      </w:pPr>
      <w:r>
        <w:t xml:space="preserve">Design and Apply Data Security Strategies Understand and Implement Data Discovery and Classification Technologies </w:t>
      </w:r>
    </w:p>
    <w:p w14:paraId="57D05B81" w14:textId="2C9B2749" w:rsidR="00547E4B" w:rsidRDefault="00B472FE" w:rsidP="00AE7E70">
      <w:pPr>
        <w:pStyle w:val="ListParagraph"/>
        <w:numPr>
          <w:ilvl w:val="0"/>
          <w:numId w:val="8"/>
        </w:numPr>
        <w:tabs>
          <w:tab w:val="left" w:pos="6495"/>
        </w:tabs>
      </w:pPr>
      <w:r>
        <w:t>Design and Implement Relevant Jurisdictional Data Protection for PII</w:t>
      </w:r>
    </w:p>
    <w:p w14:paraId="77F1FB31" w14:textId="77777777" w:rsidR="006108FE" w:rsidRDefault="006108FE" w:rsidP="00AE7E70">
      <w:pPr>
        <w:pStyle w:val="ListParagraph"/>
        <w:numPr>
          <w:ilvl w:val="0"/>
          <w:numId w:val="8"/>
        </w:numPr>
        <w:tabs>
          <w:tab w:val="left" w:pos="6495"/>
        </w:tabs>
      </w:pPr>
      <w:r>
        <w:t xml:space="preserve">Design and Implement Data Rights Management </w:t>
      </w:r>
    </w:p>
    <w:p w14:paraId="193E8954" w14:textId="77777777" w:rsidR="006108FE" w:rsidRDefault="006108FE" w:rsidP="00AE7E70">
      <w:pPr>
        <w:pStyle w:val="ListParagraph"/>
        <w:numPr>
          <w:ilvl w:val="0"/>
          <w:numId w:val="8"/>
        </w:numPr>
        <w:tabs>
          <w:tab w:val="left" w:pos="6495"/>
        </w:tabs>
      </w:pPr>
      <w:r>
        <w:t xml:space="preserve">Plan and Implement Data Retention, Deletion and Archival Policies </w:t>
      </w:r>
    </w:p>
    <w:p w14:paraId="0F271F2E" w14:textId="77777777" w:rsidR="006108FE" w:rsidRDefault="006108FE" w:rsidP="00AE7E70">
      <w:pPr>
        <w:pStyle w:val="ListParagraph"/>
        <w:numPr>
          <w:ilvl w:val="0"/>
          <w:numId w:val="8"/>
        </w:numPr>
        <w:tabs>
          <w:tab w:val="left" w:pos="6495"/>
        </w:tabs>
      </w:pPr>
      <w:r>
        <w:t xml:space="preserve">Design and Implement Auditability, Traceability, and Accountability of Data Events </w:t>
      </w:r>
    </w:p>
    <w:p w14:paraId="573ED4D7" w14:textId="7CB855A3" w:rsidR="006108FE" w:rsidRDefault="006108FE" w:rsidP="00AE7E70">
      <w:pPr>
        <w:pStyle w:val="ListParagraph"/>
        <w:numPr>
          <w:ilvl w:val="0"/>
          <w:numId w:val="8"/>
        </w:numPr>
        <w:tabs>
          <w:tab w:val="left" w:pos="6495"/>
        </w:tabs>
      </w:pPr>
      <w:r>
        <w:t>Relevant CCM Controls</w:t>
      </w:r>
    </w:p>
    <w:p w14:paraId="2EA268E0" w14:textId="6C42A4B2" w:rsidR="006108FE" w:rsidRDefault="006108FE" w:rsidP="006108FE">
      <w:pPr>
        <w:tabs>
          <w:tab w:val="left" w:pos="6495"/>
        </w:tabs>
      </w:pPr>
      <w:r>
        <w:t>Module 7 – Data Center Operations</w:t>
      </w:r>
    </w:p>
    <w:p w14:paraId="4E0CFD07" w14:textId="77777777" w:rsidR="005A6D38" w:rsidRDefault="005A6D38" w:rsidP="00AE7E70">
      <w:pPr>
        <w:pStyle w:val="ListParagraph"/>
        <w:numPr>
          <w:ilvl w:val="0"/>
          <w:numId w:val="9"/>
        </w:numPr>
        <w:tabs>
          <w:tab w:val="left" w:pos="6495"/>
        </w:tabs>
      </w:pPr>
      <w:r>
        <w:t xml:space="preserve">Build Logical Infrastructure for Cloud Environment </w:t>
      </w:r>
    </w:p>
    <w:p w14:paraId="53B53FAB" w14:textId="23419D84" w:rsidR="006108FE" w:rsidRDefault="005A6D38" w:rsidP="00AE7E70">
      <w:pPr>
        <w:pStyle w:val="ListParagraph"/>
        <w:numPr>
          <w:ilvl w:val="0"/>
          <w:numId w:val="9"/>
        </w:numPr>
        <w:tabs>
          <w:tab w:val="left" w:pos="6495"/>
        </w:tabs>
      </w:pPr>
      <w:r>
        <w:t>Manage Logical Infrastructure for Cloud Environment</w:t>
      </w:r>
    </w:p>
    <w:p w14:paraId="5A9650FC" w14:textId="77777777" w:rsidR="005A6D38" w:rsidRDefault="005A6D38" w:rsidP="00AE7E70">
      <w:pPr>
        <w:pStyle w:val="ListParagraph"/>
        <w:numPr>
          <w:ilvl w:val="0"/>
          <w:numId w:val="9"/>
        </w:numPr>
        <w:tabs>
          <w:tab w:val="left" w:pos="6495"/>
        </w:tabs>
      </w:pPr>
      <w:r w:rsidRPr="005A6D38">
        <w:t xml:space="preserve">Manage Communications with Relevant Parties </w:t>
      </w:r>
    </w:p>
    <w:p w14:paraId="27448794" w14:textId="619BDA6E" w:rsidR="005A6D38" w:rsidRDefault="005A6D38" w:rsidP="00AE7E70">
      <w:pPr>
        <w:pStyle w:val="ListParagraph"/>
        <w:numPr>
          <w:ilvl w:val="0"/>
          <w:numId w:val="9"/>
        </w:numPr>
        <w:tabs>
          <w:tab w:val="left" w:pos="6495"/>
        </w:tabs>
      </w:pPr>
      <w:r w:rsidRPr="005A6D38">
        <w:t>Relevant CCM Controls</w:t>
      </w:r>
    </w:p>
    <w:p w14:paraId="33179C2E" w14:textId="4F3B20BE" w:rsidR="002B497F" w:rsidRDefault="002B497F" w:rsidP="002B497F">
      <w:pPr>
        <w:tabs>
          <w:tab w:val="left" w:pos="6495"/>
        </w:tabs>
      </w:pPr>
      <w:r>
        <w:t xml:space="preserve">Module 8 – Interoperability and </w:t>
      </w:r>
      <w:proofErr w:type="spellStart"/>
      <w:r>
        <w:t>Portablility</w:t>
      </w:r>
      <w:proofErr w:type="spellEnd"/>
    </w:p>
    <w:p w14:paraId="44728D92" w14:textId="77777777" w:rsidR="00680EEB" w:rsidRDefault="00680EEB" w:rsidP="00AE7E70">
      <w:pPr>
        <w:pStyle w:val="ListParagraph"/>
        <w:numPr>
          <w:ilvl w:val="0"/>
          <w:numId w:val="10"/>
        </w:numPr>
        <w:tabs>
          <w:tab w:val="left" w:pos="6495"/>
        </w:tabs>
      </w:pPr>
      <w:r>
        <w:t xml:space="preserve">Interoperability </w:t>
      </w:r>
    </w:p>
    <w:p w14:paraId="2A640AEB" w14:textId="0DDD5EDA" w:rsidR="00680EEB" w:rsidRDefault="00680EEB" w:rsidP="00AE7E70">
      <w:pPr>
        <w:pStyle w:val="ListParagraph"/>
        <w:numPr>
          <w:ilvl w:val="0"/>
          <w:numId w:val="10"/>
        </w:numPr>
        <w:tabs>
          <w:tab w:val="left" w:pos="6495"/>
        </w:tabs>
      </w:pPr>
      <w:r>
        <w:t>Portability</w:t>
      </w:r>
    </w:p>
    <w:p w14:paraId="008C88F2" w14:textId="1F3F746C" w:rsidR="00773E55" w:rsidRDefault="00773E55" w:rsidP="00AE7E70">
      <w:pPr>
        <w:pStyle w:val="ListParagraph"/>
        <w:numPr>
          <w:ilvl w:val="0"/>
          <w:numId w:val="10"/>
        </w:numPr>
        <w:tabs>
          <w:tab w:val="left" w:pos="6495"/>
        </w:tabs>
      </w:pPr>
      <w:r w:rsidRPr="00773E55">
        <w:t>Relevant CCM Controls</w:t>
      </w:r>
    </w:p>
    <w:p w14:paraId="60621F49" w14:textId="3F7954E0" w:rsidR="00773E55" w:rsidRDefault="00773E55" w:rsidP="00773E55">
      <w:pPr>
        <w:tabs>
          <w:tab w:val="left" w:pos="6495"/>
        </w:tabs>
      </w:pPr>
      <w:r>
        <w:t>Module 9 – Traditional Security</w:t>
      </w:r>
    </w:p>
    <w:p w14:paraId="52C9566C" w14:textId="77777777" w:rsidR="00773E55" w:rsidRDefault="00773E55" w:rsidP="00AE7E70">
      <w:pPr>
        <w:pStyle w:val="ListParagraph"/>
        <w:numPr>
          <w:ilvl w:val="0"/>
          <w:numId w:val="11"/>
        </w:numPr>
        <w:tabs>
          <w:tab w:val="left" w:pos="6495"/>
        </w:tabs>
      </w:pPr>
      <w:r>
        <w:t xml:space="preserve">The Physical Environment </w:t>
      </w:r>
    </w:p>
    <w:p w14:paraId="2CB9EFD1" w14:textId="68FC5E69" w:rsidR="00773E55" w:rsidRDefault="00773E55" w:rsidP="00AE7E70">
      <w:pPr>
        <w:pStyle w:val="ListParagraph"/>
        <w:numPr>
          <w:ilvl w:val="0"/>
          <w:numId w:val="11"/>
        </w:numPr>
        <w:tabs>
          <w:tab w:val="left" w:pos="6495"/>
        </w:tabs>
      </w:pPr>
      <w:r>
        <w:t>Support the Planning Process for the Data Center Design</w:t>
      </w:r>
    </w:p>
    <w:p w14:paraId="34BEE3FF" w14:textId="02A713CE" w:rsidR="006E00F5" w:rsidRDefault="006E00F5" w:rsidP="00AE7E70">
      <w:pPr>
        <w:pStyle w:val="ListParagraph"/>
        <w:numPr>
          <w:ilvl w:val="0"/>
          <w:numId w:val="11"/>
        </w:numPr>
        <w:tabs>
          <w:tab w:val="left" w:pos="6495"/>
        </w:tabs>
      </w:pPr>
      <w:r w:rsidRPr="006E00F5">
        <w:t>Run Physical Infrastructure for Cloud Environment</w:t>
      </w:r>
    </w:p>
    <w:p w14:paraId="322019AB" w14:textId="54DCDA86" w:rsidR="006E00F5" w:rsidRDefault="006E00F5" w:rsidP="00AE7E70">
      <w:pPr>
        <w:pStyle w:val="ListParagraph"/>
        <w:numPr>
          <w:ilvl w:val="0"/>
          <w:numId w:val="11"/>
        </w:numPr>
        <w:tabs>
          <w:tab w:val="left" w:pos="6495"/>
        </w:tabs>
      </w:pPr>
      <w:r w:rsidRPr="006E00F5">
        <w:t>Implement and Build Physical Infrastructure for Cloud Environment</w:t>
      </w:r>
    </w:p>
    <w:p w14:paraId="0A3C7638" w14:textId="77777777" w:rsidR="004F0BA4" w:rsidRDefault="004F0BA4" w:rsidP="00AE7E70">
      <w:pPr>
        <w:pStyle w:val="ListParagraph"/>
        <w:numPr>
          <w:ilvl w:val="0"/>
          <w:numId w:val="11"/>
        </w:numPr>
        <w:tabs>
          <w:tab w:val="left" w:pos="6495"/>
        </w:tabs>
      </w:pPr>
      <w:r>
        <w:t xml:space="preserve">Manage Physical Infrastructure for Cloud Environment </w:t>
      </w:r>
    </w:p>
    <w:p w14:paraId="37B817FA" w14:textId="4915B3A0" w:rsidR="004F0BA4" w:rsidRDefault="004F0BA4" w:rsidP="00AE7E70">
      <w:pPr>
        <w:pStyle w:val="ListParagraph"/>
        <w:numPr>
          <w:ilvl w:val="0"/>
          <w:numId w:val="11"/>
        </w:numPr>
        <w:tabs>
          <w:tab w:val="left" w:pos="6495"/>
        </w:tabs>
      </w:pPr>
      <w:r>
        <w:t>Relevant CCM Controls</w:t>
      </w:r>
    </w:p>
    <w:p w14:paraId="6098E215" w14:textId="3D9B945C" w:rsidR="004F0BA4" w:rsidRDefault="004F0BA4" w:rsidP="004F0BA4">
      <w:pPr>
        <w:tabs>
          <w:tab w:val="left" w:pos="6495"/>
        </w:tabs>
      </w:pPr>
      <w:r>
        <w:t>Module 10 – BCM and DR</w:t>
      </w:r>
    </w:p>
    <w:p w14:paraId="14976C22" w14:textId="4CFDA58C" w:rsidR="004F0BA4" w:rsidRDefault="00CB1606" w:rsidP="00AE7E70">
      <w:pPr>
        <w:pStyle w:val="ListParagraph"/>
        <w:numPr>
          <w:ilvl w:val="0"/>
          <w:numId w:val="12"/>
        </w:numPr>
        <w:tabs>
          <w:tab w:val="left" w:pos="6495"/>
        </w:tabs>
      </w:pPr>
      <w:r w:rsidRPr="00CB1606">
        <w:t>Disaster Recovery and Business Continuity Management</w:t>
      </w:r>
    </w:p>
    <w:p w14:paraId="252EE339" w14:textId="77777777" w:rsidR="00CB1606" w:rsidRDefault="00CB1606" w:rsidP="00AE7E70">
      <w:pPr>
        <w:pStyle w:val="ListParagraph"/>
        <w:numPr>
          <w:ilvl w:val="0"/>
          <w:numId w:val="12"/>
        </w:numPr>
        <w:tabs>
          <w:tab w:val="left" w:pos="6495"/>
        </w:tabs>
      </w:pPr>
      <w:r>
        <w:t xml:space="preserve">Examples </w:t>
      </w:r>
    </w:p>
    <w:p w14:paraId="39C4C0E7" w14:textId="2D3732D5" w:rsidR="00CB1606" w:rsidRDefault="00CB1606" w:rsidP="00AE7E70">
      <w:pPr>
        <w:pStyle w:val="ListParagraph"/>
        <w:numPr>
          <w:ilvl w:val="0"/>
          <w:numId w:val="12"/>
        </w:numPr>
        <w:tabs>
          <w:tab w:val="left" w:pos="6495"/>
        </w:tabs>
      </w:pPr>
      <w:r>
        <w:t>Relevant CCM Controls</w:t>
      </w:r>
    </w:p>
    <w:p w14:paraId="39A5ECAC" w14:textId="56884501" w:rsidR="00CB1606" w:rsidRDefault="00CB1606" w:rsidP="00CB1606">
      <w:pPr>
        <w:tabs>
          <w:tab w:val="left" w:pos="6495"/>
        </w:tabs>
      </w:pPr>
      <w:r>
        <w:t>Module 11 – Incident Response</w:t>
      </w:r>
    </w:p>
    <w:p w14:paraId="416F9759" w14:textId="77777777" w:rsidR="0038419C" w:rsidRDefault="0038419C" w:rsidP="00AE7E70">
      <w:pPr>
        <w:pStyle w:val="ListParagraph"/>
        <w:numPr>
          <w:ilvl w:val="0"/>
          <w:numId w:val="13"/>
        </w:numPr>
        <w:tabs>
          <w:tab w:val="left" w:pos="6495"/>
        </w:tabs>
      </w:pPr>
      <w:r>
        <w:t xml:space="preserve">Incident Response </w:t>
      </w:r>
    </w:p>
    <w:p w14:paraId="44CC0EF4" w14:textId="41E0D364" w:rsidR="00CB1606" w:rsidRDefault="0038419C" w:rsidP="00AE7E70">
      <w:pPr>
        <w:pStyle w:val="ListParagraph"/>
        <w:numPr>
          <w:ilvl w:val="0"/>
          <w:numId w:val="13"/>
        </w:numPr>
        <w:tabs>
          <w:tab w:val="left" w:pos="6495"/>
        </w:tabs>
      </w:pPr>
      <w:r>
        <w:t>Forensics</w:t>
      </w:r>
    </w:p>
    <w:p w14:paraId="691A7992" w14:textId="6FDD25D8" w:rsidR="0038419C" w:rsidRDefault="0038419C" w:rsidP="00AE7E70">
      <w:pPr>
        <w:pStyle w:val="ListParagraph"/>
        <w:numPr>
          <w:ilvl w:val="0"/>
          <w:numId w:val="13"/>
        </w:numPr>
        <w:tabs>
          <w:tab w:val="left" w:pos="6495"/>
        </w:tabs>
      </w:pPr>
      <w:r w:rsidRPr="0038419C">
        <w:t>Relevant CCM Controls</w:t>
      </w:r>
    </w:p>
    <w:p w14:paraId="1201C6C2" w14:textId="548C0C90" w:rsidR="0038419C" w:rsidRDefault="0038419C" w:rsidP="0038419C">
      <w:pPr>
        <w:tabs>
          <w:tab w:val="left" w:pos="6495"/>
        </w:tabs>
      </w:pPr>
    </w:p>
    <w:p w14:paraId="1BCAC73C" w14:textId="4D4A07E3" w:rsidR="0038419C" w:rsidRDefault="0038419C" w:rsidP="0038419C">
      <w:pPr>
        <w:tabs>
          <w:tab w:val="left" w:pos="6495"/>
        </w:tabs>
      </w:pPr>
    </w:p>
    <w:p w14:paraId="2C1D670F" w14:textId="7F076AE2" w:rsidR="0038419C" w:rsidRDefault="0038419C" w:rsidP="0038419C">
      <w:pPr>
        <w:tabs>
          <w:tab w:val="left" w:pos="6495"/>
        </w:tabs>
      </w:pPr>
    </w:p>
    <w:p w14:paraId="5A9C6865" w14:textId="3D5DD41E" w:rsidR="0038419C" w:rsidRDefault="0038419C" w:rsidP="0038419C">
      <w:pPr>
        <w:tabs>
          <w:tab w:val="left" w:pos="6495"/>
        </w:tabs>
      </w:pPr>
    </w:p>
    <w:p w14:paraId="539F4C2D" w14:textId="213A4CEA" w:rsidR="0038419C" w:rsidRDefault="0038419C" w:rsidP="0038419C">
      <w:pPr>
        <w:tabs>
          <w:tab w:val="left" w:pos="6495"/>
        </w:tabs>
      </w:pPr>
    </w:p>
    <w:p w14:paraId="54A57C6E" w14:textId="0E0AD08B" w:rsidR="0038419C" w:rsidRDefault="0038419C" w:rsidP="0038419C">
      <w:pPr>
        <w:tabs>
          <w:tab w:val="left" w:pos="6495"/>
        </w:tabs>
      </w:pPr>
      <w:r>
        <w:t>Module 12 – Application Security</w:t>
      </w:r>
    </w:p>
    <w:p w14:paraId="24701727" w14:textId="77777777" w:rsidR="002D4B7A" w:rsidRDefault="002D4B7A" w:rsidP="00AE7E70">
      <w:pPr>
        <w:pStyle w:val="ListParagraph"/>
        <w:numPr>
          <w:ilvl w:val="0"/>
          <w:numId w:val="14"/>
        </w:numPr>
        <w:tabs>
          <w:tab w:val="left" w:pos="6495"/>
        </w:tabs>
      </w:pPr>
      <w:r>
        <w:t xml:space="preserve">Training and Awareness  </w:t>
      </w:r>
    </w:p>
    <w:p w14:paraId="7B3504FD" w14:textId="77777777" w:rsidR="002D4B7A" w:rsidRDefault="002D4B7A" w:rsidP="00AE7E70">
      <w:pPr>
        <w:pStyle w:val="ListParagraph"/>
        <w:numPr>
          <w:ilvl w:val="0"/>
          <w:numId w:val="14"/>
        </w:numPr>
        <w:tabs>
          <w:tab w:val="left" w:pos="6495"/>
        </w:tabs>
      </w:pPr>
      <w:r>
        <w:t xml:space="preserve">Secure Software Development Life Cycle Process </w:t>
      </w:r>
    </w:p>
    <w:p w14:paraId="3C0D453D" w14:textId="77777777" w:rsidR="002D4B7A" w:rsidRDefault="002D4B7A" w:rsidP="00AE7E70">
      <w:pPr>
        <w:pStyle w:val="ListParagraph"/>
        <w:numPr>
          <w:ilvl w:val="0"/>
          <w:numId w:val="14"/>
        </w:numPr>
        <w:tabs>
          <w:tab w:val="left" w:pos="6495"/>
        </w:tabs>
      </w:pPr>
      <w:r>
        <w:t xml:space="preserve">Application of the Secure Software Development Life Cycle </w:t>
      </w:r>
    </w:p>
    <w:p w14:paraId="4FEF259C" w14:textId="6FEE4CC5" w:rsidR="002D4B7A" w:rsidRDefault="002D4B7A" w:rsidP="00AE7E70">
      <w:pPr>
        <w:pStyle w:val="ListParagraph"/>
        <w:numPr>
          <w:ilvl w:val="0"/>
          <w:numId w:val="14"/>
        </w:numPr>
        <w:tabs>
          <w:tab w:val="left" w:pos="6495"/>
        </w:tabs>
      </w:pPr>
      <w:r>
        <w:t>Verifying the use of Secure Software</w:t>
      </w:r>
    </w:p>
    <w:p w14:paraId="266E49F2" w14:textId="77777777" w:rsidR="009A3473" w:rsidRDefault="009A3473" w:rsidP="00AE7E70">
      <w:pPr>
        <w:pStyle w:val="ListParagraph"/>
        <w:numPr>
          <w:ilvl w:val="0"/>
          <w:numId w:val="14"/>
        </w:numPr>
        <w:tabs>
          <w:tab w:val="left" w:pos="6495"/>
        </w:tabs>
      </w:pPr>
      <w:r>
        <w:t xml:space="preserve">Identity and Access Management (IAM) Solutions </w:t>
      </w:r>
    </w:p>
    <w:p w14:paraId="7159B424" w14:textId="77777777" w:rsidR="009A3473" w:rsidRDefault="009A3473" w:rsidP="00AE7E70">
      <w:pPr>
        <w:pStyle w:val="ListParagraph"/>
        <w:numPr>
          <w:ilvl w:val="0"/>
          <w:numId w:val="14"/>
        </w:numPr>
        <w:tabs>
          <w:tab w:val="left" w:pos="6495"/>
        </w:tabs>
      </w:pPr>
      <w:r>
        <w:t xml:space="preserve">Additional components for the Cloud Software Assurance and Validation </w:t>
      </w:r>
    </w:p>
    <w:p w14:paraId="24040A3E" w14:textId="5685538A" w:rsidR="009A3473" w:rsidRDefault="009A3473" w:rsidP="00AE7E70">
      <w:pPr>
        <w:pStyle w:val="ListParagraph"/>
        <w:numPr>
          <w:ilvl w:val="0"/>
          <w:numId w:val="14"/>
        </w:numPr>
        <w:tabs>
          <w:tab w:val="left" w:pos="6495"/>
        </w:tabs>
      </w:pPr>
      <w:r>
        <w:t>Relevant CCM Controls</w:t>
      </w:r>
    </w:p>
    <w:p w14:paraId="53E2AC6C" w14:textId="40026B7E" w:rsidR="009A3473" w:rsidRDefault="009A3473" w:rsidP="009A3473">
      <w:pPr>
        <w:tabs>
          <w:tab w:val="left" w:pos="6495"/>
        </w:tabs>
      </w:pPr>
      <w:r>
        <w:t>Module 13 – Encryption and Key Management</w:t>
      </w:r>
    </w:p>
    <w:p w14:paraId="00CBCED4" w14:textId="77777777" w:rsidR="00BA187C" w:rsidRDefault="00BA187C" w:rsidP="00AE7E70">
      <w:pPr>
        <w:pStyle w:val="ListParagraph"/>
        <w:numPr>
          <w:ilvl w:val="0"/>
          <w:numId w:val="15"/>
        </w:numPr>
        <w:tabs>
          <w:tab w:val="left" w:pos="6495"/>
        </w:tabs>
      </w:pPr>
      <w:r>
        <w:t xml:space="preserve">Review from other chapters </w:t>
      </w:r>
    </w:p>
    <w:p w14:paraId="37E28BB4" w14:textId="5EE6F5CA" w:rsidR="009A3473" w:rsidRDefault="00BA187C" w:rsidP="00AE7E70">
      <w:pPr>
        <w:pStyle w:val="ListParagraph"/>
        <w:numPr>
          <w:ilvl w:val="0"/>
          <w:numId w:val="15"/>
        </w:numPr>
        <w:tabs>
          <w:tab w:val="left" w:pos="6495"/>
        </w:tabs>
      </w:pPr>
      <w:r>
        <w:t>Key Management in today’s cloud services</w:t>
      </w:r>
    </w:p>
    <w:p w14:paraId="3B3A7545" w14:textId="77777777" w:rsidR="00BA187C" w:rsidRDefault="00BA187C" w:rsidP="00AE7E70">
      <w:pPr>
        <w:pStyle w:val="ListParagraph"/>
        <w:numPr>
          <w:ilvl w:val="0"/>
          <w:numId w:val="15"/>
        </w:numPr>
        <w:tabs>
          <w:tab w:val="left" w:pos="6495"/>
        </w:tabs>
      </w:pPr>
      <w:r>
        <w:t xml:space="preserve">Recommendations </w:t>
      </w:r>
    </w:p>
    <w:p w14:paraId="5D701EAF" w14:textId="3689A770" w:rsidR="00BA187C" w:rsidRDefault="00BA187C" w:rsidP="00AE7E70">
      <w:pPr>
        <w:pStyle w:val="ListParagraph"/>
        <w:numPr>
          <w:ilvl w:val="0"/>
          <w:numId w:val="15"/>
        </w:numPr>
        <w:tabs>
          <w:tab w:val="left" w:pos="6495"/>
        </w:tabs>
      </w:pPr>
      <w:r>
        <w:t>Relevant CCM Controls</w:t>
      </w:r>
    </w:p>
    <w:p w14:paraId="59E9365F" w14:textId="64484058" w:rsidR="00BA187C" w:rsidRDefault="00BA187C" w:rsidP="00BA187C">
      <w:pPr>
        <w:tabs>
          <w:tab w:val="left" w:pos="6495"/>
        </w:tabs>
      </w:pPr>
      <w:r>
        <w:t>Module 14 – Identity, Entitlement and Access Management</w:t>
      </w:r>
    </w:p>
    <w:p w14:paraId="6199AEB1" w14:textId="77777777" w:rsidR="004B383B" w:rsidRDefault="004B383B" w:rsidP="00AE7E70">
      <w:pPr>
        <w:pStyle w:val="ListParagraph"/>
        <w:numPr>
          <w:ilvl w:val="0"/>
          <w:numId w:val="16"/>
        </w:numPr>
        <w:tabs>
          <w:tab w:val="left" w:pos="6495"/>
        </w:tabs>
      </w:pPr>
      <w:r>
        <w:t xml:space="preserve">Introduction to Identity and Access Management Identities and Attributes </w:t>
      </w:r>
    </w:p>
    <w:p w14:paraId="42D964DB" w14:textId="14C16FFB" w:rsidR="00BA187C" w:rsidRDefault="004B383B" w:rsidP="00AE7E70">
      <w:pPr>
        <w:pStyle w:val="ListParagraph"/>
        <w:numPr>
          <w:ilvl w:val="0"/>
          <w:numId w:val="16"/>
        </w:numPr>
        <w:tabs>
          <w:tab w:val="left" w:pos="6495"/>
        </w:tabs>
      </w:pPr>
      <w:r>
        <w:t>Architectures for Interfacing to Identity and Attribute Providers</w:t>
      </w:r>
    </w:p>
    <w:p w14:paraId="16DA770D" w14:textId="77777777" w:rsidR="00AE680A" w:rsidRDefault="00AE680A" w:rsidP="00AE7E70">
      <w:pPr>
        <w:pStyle w:val="ListParagraph"/>
        <w:numPr>
          <w:ilvl w:val="0"/>
          <w:numId w:val="16"/>
        </w:numPr>
        <w:tabs>
          <w:tab w:val="left" w:pos="6495"/>
        </w:tabs>
      </w:pPr>
      <w:r w:rsidRPr="00AE680A">
        <w:t xml:space="preserve">The Identity Recommendations </w:t>
      </w:r>
    </w:p>
    <w:p w14:paraId="5BF1ACCD" w14:textId="28CC089A" w:rsidR="00AE680A" w:rsidRDefault="00AE680A" w:rsidP="00AE7E70">
      <w:pPr>
        <w:pStyle w:val="ListParagraph"/>
        <w:numPr>
          <w:ilvl w:val="0"/>
          <w:numId w:val="16"/>
        </w:numPr>
        <w:tabs>
          <w:tab w:val="left" w:pos="6495"/>
        </w:tabs>
      </w:pPr>
      <w:r w:rsidRPr="00AE680A">
        <w:t>Relevant CCM Controls</w:t>
      </w:r>
    </w:p>
    <w:p w14:paraId="3672B9E9" w14:textId="534BE4D4" w:rsidR="00AE680A" w:rsidRDefault="00AE680A" w:rsidP="00AE680A">
      <w:pPr>
        <w:tabs>
          <w:tab w:val="left" w:pos="6495"/>
        </w:tabs>
      </w:pPr>
      <w:r>
        <w:t>Module 15</w:t>
      </w:r>
      <w:r w:rsidR="00EA6087">
        <w:t xml:space="preserve"> – Auditing and Compliance</w:t>
      </w:r>
    </w:p>
    <w:p w14:paraId="058A4963" w14:textId="1E6C7C4C" w:rsidR="00EA6087" w:rsidRDefault="0065078D" w:rsidP="00AE7E70">
      <w:pPr>
        <w:pStyle w:val="ListParagraph"/>
        <w:numPr>
          <w:ilvl w:val="0"/>
          <w:numId w:val="17"/>
        </w:numPr>
        <w:tabs>
          <w:tab w:val="left" w:pos="6495"/>
        </w:tabs>
      </w:pPr>
      <w:r w:rsidRPr="0065078D">
        <w:t>Compliance and Audit Cloud Issues Assurance Frameworks</w:t>
      </w:r>
    </w:p>
    <w:p w14:paraId="42E942DB" w14:textId="63462FFD" w:rsidR="0065078D" w:rsidRDefault="0065078D" w:rsidP="00AE7E70">
      <w:pPr>
        <w:pStyle w:val="ListParagraph"/>
        <w:numPr>
          <w:ilvl w:val="0"/>
          <w:numId w:val="17"/>
        </w:numPr>
        <w:tabs>
          <w:tab w:val="left" w:pos="6495"/>
        </w:tabs>
      </w:pPr>
      <w:r>
        <w:t>Auditing</w:t>
      </w:r>
    </w:p>
    <w:p w14:paraId="16ABFB9E" w14:textId="57008406" w:rsidR="0065078D" w:rsidRDefault="0065078D" w:rsidP="00AE7E70">
      <w:pPr>
        <w:pStyle w:val="ListParagraph"/>
        <w:numPr>
          <w:ilvl w:val="0"/>
          <w:numId w:val="17"/>
        </w:numPr>
        <w:tabs>
          <w:tab w:val="left" w:pos="6495"/>
        </w:tabs>
      </w:pPr>
      <w:r>
        <w:t>Relevant CCM Controls</w:t>
      </w:r>
    </w:p>
    <w:p w14:paraId="49D5BDE9" w14:textId="0F85907D" w:rsidR="0065078D" w:rsidRDefault="0065078D" w:rsidP="0065078D">
      <w:pPr>
        <w:tabs>
          <w:tab w:val="left" w:pos="6495"/>
        </w:tabs>
      </w:pPr>
    </w:p>
    <w:p w14:paraId="1204B67F" w14:textId="0E20129F" w:rsidR="0065078D" w:rsidRDefault="007A7589" w:rsidP="0065078D">
      <w:pPr>
        <w:tabs>
          <w:tab w:val="left" w:pos="6495"/>
        </w:tabs>
      </w:pPr>
      <w:r>
        <w:t xml:space="preserve">Labs </w:t>
      </w:r>
    </w:p>
    <w:p w14:paraId="43A15812" w14:textId="77777777" w:rsidR="007A7589" w:rsidRDefault="007A7589" w:rsidP="007A7589">
      <w:pPr>
        <w:tabs>
          <w:tab w:val="left" w:pos="6495"/>
        </w:tabs>
      </w:pPr>
      <w:r>
        <w:t xml:space="preserve">Lab 1:  Cloud Migration Evaluation </w:t>
      </w:r>
    </w:p>
    <w:p w14:paraId="1FBC752C" w14:textId="77777777" w:rsidR="007A7589" w:rsidRDefault="007A7589" w:rsidP="007A7589">
      <w:pPr>
        <w:tabs>
          <w:tab w:val="left" w:pos="6495"/>
        </w:tabs>
      </w:pPr>
      <w:r>
        <w:t xml:space="preserve">Lab 2: Service Level Agreement (SLA) Compliance Lab 3: Virtualization 101 </w:t>
      </w:r>
    </w:p>
    <w:p w14:paraId="1BE7C92A" w14:textId="77777777" w:rsidR="007A7589" w:rsidRDefault="007A7589" w:rsidP="007A7589">
      <w:pPr>
        <w:tabs>
          <w:tab w:val="left" w:pos="6495"/>
        </w:tabs>
      </w:pPr>
      <w:r>
        <w:t xml:space="preserve">Lab 4: Understanding Network Traffic </w:t>
      </w:r>
    </w:p>
    <w:p w14:paraId="261D223B" w14:textId="77777777" w:rsidR="007A7589" w:rsidRDefault="007A7589" w:rsidP="007A7589">
      <w:pPr>
        <w:tabs>
          <w:tab w:val="left" w:pos="6495"/>
        </w:tabs>
      </w:pPr>
      <w:r>
        <w:t xml:space="preserve">Lab 5: Hardening your Virtual Machines </w:t>
      </w:r>
    </w:p>
    <w:p w14:paraId="46B70055" w14:textId="77777777" w:rsidR="007A7589" w:rsidRDefault="007A7589" w:rsidP="007A7589">
      <w:pPr>
        <w:tabs>
          <w:tab w:val="left" w:pos="6495"/>
        </w:tabs>
      </w:pPr>
      <w:r>
        <w:t xml:space="preserve">Lab 6: </w:t>
      </w:r>
      <w:proofErr w:type="spellStart"/>
      <w:r>
        <w:t>ESXi</w:t>
      </w:r>
      <w:proofErr w:type="spellEnd"/>
      <w:r>
        <w:t xml:space="preserve"> Host Hardening </w:t>
      </w:r>
    </w:p>
    <w:p w14:paraId="7594A0FB" w14:textId="77777777" w:rsidR="007A7589" w:rsidRDefault="007A7589" w:rsidP="007A7589">
      <w:pPr>
        <w:tabs>
          <w:tab w:val="left" w:pos="6495"/>
        </w:tabs>
      </w:pPr>
      <w:r>
        <w:t xml:space="preserve">Lab 7: Hardening vCenter </w:t>
      </w:r>
    </w:p>
    <w:p w14:paraId="726C8899" w14:textId="77777777" w:rsidR="007A7589" w:rsidRDefault="007A7589" w:rsidP="007A7589">
      <w:pPr>
        <w:tabs>
          <w:tab w:val="left" w:pos="6495"/>
        </w:tabs>
      </w:pPr>
    </w:p>
    <w:p w14:paraId="39BD4BF2" w14:textId="77777777" w:rsidR="007A7589" w:rsidRDefault="007A7589" w:rsidP="007A7589">
      <w:pPr>
        <w:tabs>
          <w:tab w:val="left" w:pos="6495"/>
        </w:tabs>
      </w:pPr>
    </w:p>
    <w:p w14:paraId="5020575D" w14:textId="77777777" w:rsidR="007A7589" w:rsidRDefault="007A7589" w:rsidP="007A7589">
      <w:pPr>
        <w:tabs>
          <w:tab w:val="left" w:pos="6495"/>
        </w:tabs>
      </w:pPr>
    </w:p>
    <w:p w14:paraId="61F0B0CC" w14:textId="2E1754E3" w:rsidR="007A7589" w:rsidRDefault="007A7589" w:rsidP="007A7589">
      <w:pPr>
        <w:tabs>
          <w:tab w:val="left" w:pos="6495"/>
        </w:tabs>
      </w:pPr>
      <w:r>
        <w:t xml:space="preserve">Lab 8: Basics of Data Security in Azure </w:t>
      </w:r>
    </w:p>
    <w:p w14:paraId="69BB6670" w14:textId="77777777" w:rsidR="007A7589" w:rsidRDefault="007A7589" w:rsidP="007A7589">
      <w:pPr>
        <w:tabs>
          <w:tab w:val="left" w:pos="6495"/>
        </w:tabs>
      </w:pPr>
      <w:r>
        <w:t xml:space="preserve">Lab 9:  IaaS </w:t>
      </w:r>
    </w:p>
    <w:p w14:paraId="5555B8D8" w14:textId="77777777" w:rsidR="007A7589" w:rsidRDefault="007A7589" w:rsidP="007A7589">
      <w:pPr>
        <w:tabs>
          <w:tab w:val="left" w:pos="6495"/>
        </w:tabs>
      </w:pPr>
      <w:r>
        <w:t xml:space="preserve">Lab 10:  Deploying a Cloud </w:t>
      </w:r>
    </w:p>
    <w:p w14:paraId="54A10E5C" w14:textId="77777777" w:rsidR="007A7589" w:rsidRDefault="007A7589" w:rsidP="007A7589">
      <w:pPr>
        <w:tabs>
          <w:tab w:val="left" w:pos="6495"/>
        </w:tabs>
      </w:pPr>
      <w:r>
        <w:t xml:space="preserve">Lab 11: Basic Data Center Operations in Azure Lab 12: Interoperability and Portability </w:t>
      </w:r>
    </w:p>
    <w:p w14:paraId="41B0BBBC" w14:textId="77777777" w:rsidR="007A7589" w:rsidRDefault="007A7589" w:rsidP="007A7589">
      <w:pPr>
        <w:tabs>
          <w:tab w:val="left" w:pos="6495"/>
        </w:tabs>
      </w:pPr>
      <w:r>
        <w:t xml:space="preserve">Lab 13: Business Continuity in Azure </w:t>
      </w:r>
    </w:p>
    <w:p w14:paraId="7F770D43" w14:textId="6B5AD36F" w:rsidR="007A7589" w:rsidRDefault="007A7589" w:rsidP="007A7589">
      <w:pPr>
        <w:tabs>
          <w:tab w:val="left" w:pos="6495"/>
        </w:tabs>
      </w:pPr>
      <w:r>
        <w:t>Lab 14: PaaS in Azure</w:t>
      </w:r>
    </w:p>
    <w:p w14:paraId="2915DD74" w14:textId="77777777" w:rsidR="00EB0B2D" w:rsidRDefault="00EB0B2D" w:rsidP="00EB0B2D">
      <w:pPr>
        <w:tabs>
          <w:tab w:val="left" w:pos="6495"/>
        </w:tabs>
      </w:pPr>
      <w:r>
        <w:t xml:space="preserve">Lab 15: Encryption in Azure </w:t>
      </w:r>
    </w:p>
    <w:p w14:paraId="46DD65F6" w14:textId="77777777" w:rsidR="00EB0B2D" w:rsidRDefault="00EB0B2D" w:rsidP="00EB0B2D">
      <w:pPr>
        <w:tabs>
          <w:tab w:val="left" w:pos="6495"/>
        </w:tabs>
      </w:pPr>
      <w:r>
        <w:t xml:space="preserve">Lab 16: Identity and Access Management in Azure </w:t>
      </w:r>
    </w:p>
    <w:p w14:paraId="369D5866" w14:textId="77777777" w:rsidR="00EB0B2D" w:rsidRDefault="00EB0B2D" w:rsidP="00EB0B2D">
      <w:pPr>
        <w:tabs>
          <w:tab w:val="left" w:pos="6495"/>
        </w:tabs>
      </w:pPr>
      <w:r>
        <w:t xml:space="preserve">Lab 17:  SaaS </w:t>
      </w:r>
    </w:p>
    <w:p w14:paraId="4D550637" w14:textId="77777777" w:rsidR="00EB0B2D" w:rsidRDefault="00EB0B2D" w:rsidP="00EB0B2D">
      <w:pPr>
        <w:tabs>
          <w:tab w:val="left" w:pos="6495"/>
        </w:tabs>
      </w:pPr>
      <w:r>
        <w:t xml:space="preserve">Lab 18:  S-P-I Model Exercise </w:t>
      </w:r>
    </w:p>
    <w:p w14:paraId="51DC388E" w14:textId="77777777" w:rsidR="00EB0B2D" w:rsidRDefault="00EB0B2D" w:rsidP="00EB0B2D">
      <w:pPr>
        <w:tabs>
          <w:tab w:val="left" w:pos="6495"/>
        </w:tabs>
      </w:pPr>
      <w:r>
        <w:t xml:space="preserve">Lab 19: Cloud Business Driver Audit Exercise </w:t>
      </w:r>
    </w:p>
    <w:p w14:paraId="087291DB" w14:textId="77777777" w:rsidR="00EB0B2D" w:rsidRDefault="00EB0B2D" w:rsidP="00EB0B2D">
      <w:pPr>
        <w:tabs>
          <w:tab w:val="left" w:pos="6495"/>
        </w:tabs>
      </w:pPr>
      <w:r>
        <w:t xml:space="preserve">Lab 20:  IaaS Risk Assessment </w:t>
      </w:r>
    </w:p>
    <w:p w14:paraId="2E52321C" w14:textId="77777777" w:rsidR="00EB0B2D" w:rsidRDefault="00EB0B2D" w:rsidP="00EB0B2D">
      <w:pPr>
        <w:tabs>
          <w:tab w:val="left" w:pos="6495"/>
        </w:tabs>
      </w:pPr>
      <w:r>
        <w:t xml:space="preserve">Lab 21: Identity and Access Control Management in the Private Cloud Lab 22: VM Security Audit </w:t>
      </w:r>
    </w:p>
    <w:p w14:paraId="166E287C" w14:textId="225934D0" w:rsidR="00EB0B2D" w:rsidRPr="00C23030" w:rsidRDefault="00EB0B2D" w:rsidP="00EB0B2D">
      <w:pPr>
        <w:tabs>
          <w:tab w:val="left" w:pos="6495"/>
        </w:tabs>
      </w:pPr>
      <w:r>
        <w:t>Lab 23: Encryption/Key Management in SaaS</w:t>
      </w:r>
    </w:p>
    <w:sectPr w:rsidR="00EB0B2D" w:rsidRPr="00C23030" w:rsidSect="00650503">
      <w:headerReference w:type="default" r:id="rId28"/>
      <w:footerReference w:type="default" r:id="rId2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78B0D" w14:textId="77777777" w:rsidR="002C1609" w:rsidRDefault="002C1609" w:rsidP="00EA48B5">
      <w:pPr>
        <w:spacing w:after="0" w:line="240" w:lineRule="auto"/>
      </w:pPr>
      <w:r>
        <w:separator/>
      </w:r>
    </w:p>
  </w:endnote>
  <w:endnote w:type="continuationSeparator" w:id="0">
    <w:p w14:paraId="5CF7AB61" w14:textId="77777777" w:rsidR="002C1609" w:rsidRDefault="002C1609"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2C1609">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2"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Br2uWI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AE7E70">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3"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41042"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6D5E34" w:rsidRDefault="006D5E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41C22" w14:textId="77777777" w:rsidR="002C1609" w:rsidRDefault="002C1609" w:rsidP="00EA48B5">
      <w:pPr>
        <w:spacing w:after="0" w:line="240" w:lineRule="auto"/>
      </w:pPr>
      <w:r>
        <w:separator/>
      </w:r>
    </w:p>
  </w:footnote>
  <w:footnote w:type="continuationSeparator" w:id="0">
    <w:p w14:paraId="40F12C63" w14:textId="77777777" w:rsidR="002C1609" w:rsidRDefault="002C1609"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FAFA" w14:textId="47F09AFC" w:rsidR="00EA48B5" w:rsidRDefault="00227742">
    <w:pPr>
      <w:pStyle w:val="Header"/>
    </w:pPr>
    <w:r>
      <w:rPr>
        <w:noProof/>
      </w:rPr>
      <mc:AlternateContent>
        <mc:Choice Requires="wps">
          <w:drawing>
            <wp:anchor distT="0" distB="0" distL="114300" distR="114300" simplePos="0" relativeHeight="251669504" behindDoc="0" locked="0" layoutInCell="1" allowOverlap="1" wp14:anchorId="7476A1F7" wp14:editId="0317A01B">
              <wp:simplePos x="0" y="0"/>
              <wp:positionH relativeFrom="column">
                <wp:posOffset>2538484</wp:posOffset>
              </wp:positionH>
              <wp:positionV relativeFrom="paragraph">
                <wp:posOffset>-183922</wp:posOffset>
              </wp:positionV>
              <wp:extent cx="425450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54500" cy="438150"/>
                      </a:xfrm>
                      <a:prstGeom prst="rect">
                        <a:avLst/>
                      </a:prstGeom>
                      <a:noFill/>
                      <a:ln w="6350">
                        <a:noFill/>
                      </a:ln>
                    </wps:spPr>
                    <wps:txbx>
                      <w:txbxContent>
                        <w:p w14:paraId="63D42C5D" w14:textId="77777777" w:rsidR="00227742" w:rsidRPr="009A5591" w:rsidRDefault="00227742" w:rsidP="00227742">
                          <w:pPr>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Certified C</w:t>
                          </w:r>
                          <w:r>
                            <w:rPr>
                              <w:rFonts w:ascii="DaxCondensed-Bold" w:hAnsi="DaxCondensed-Bold"/>
                              <w:color w:val="FFFFFF" w:themeColor="background1"/>
                              <w:sz w:val="52"/>
                              <w:szCs w:val="52"/>
                            </w:rPr>
                            <w:t>loud Security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76A1F7" id="_x0000_t202" coordsize="21600,21600" o:spt="202" path="m,l,21600r21600,l21600,xe">
              <v:stroke joinstyle="miter"/>
              <v:path gradientshapeok="t" o:connecttype="rect"/>
            </v:shapetype>
            <v:shape id="Text Box 4" o:spid="_x0000_s1058" type="#_x0000_t202" style="position:absolute;margin-left:199.9pt;margin-top:-14.5pt;width:33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" filled="f" stroked="f" strokeweight=".5pt">
              <v:textbox>
                <w:txbxContent>
                  <w:p w14:paraId="63D42C5D" w14:textId="77777777" w:rsidR="00227742" w:rsidRPr="009A5591" w:rsidRDefault="00227742" w:rsidP="00227742">
                    <w:pPr>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Certified C</w:t>
                    </w:r>
                    <w:r>
                      <w:rPr>
                        <w:rFonts w:ascii="DaxCondensed-Bold" w:hAnsi="DaxCondensed-Bold"/>
                        <w:color w:val="FFFFFF" w:themeColor="background1"/>
                        <w:sz w:val="52"/>
                        <w:szCs w:val="52"/>
                      </w:rPr>
                      <w:t>loud Security Officer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D4BF9" id="_x0000_t202" coordsize="21600,21600" o:spt="202" path="m,l,21600r21600,l21600,xe">
              <v:stroke joinstyle="miter"/>
              <v:path gradientshapeok="t" o:connecttype="rect"/>
            </v:shapetype>
            <v:shape id="Text Box 5" o:spid="_x0000_s1060"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ePYhwIAAB0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3CECE1"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61"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6D5E34" w:rsidRDefault="006D5E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02FD7"/>
    <w:multiLevelType w:val="hybridMultilevel"/>
    <w:tmpl w:val="F7369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809DA"/>
    <w:multiLevelType w:val="hybridMultilevel"/>
    <w:tmpl w:val="591C1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7627C7"/>
    <w:multiLevelType w:val="hybridMultilevel"/>
    <w:tmpl w:val="776E2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726C3E"/>
    <w:multiLevelType w:val="hybridMultilevel"/>
    <w:tmpl w:val="8C3C6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C3B6A"/>
    <w:multiLevelType w:val="hybridMultilevel"/>
    <w:tmpl w:val="25C4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AC17CD"/>
    <w:multiLevelType w:val="hybridMultilevel"/>
    <w:tmpl w:val="A232F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A10AB"/>
    <w:multiLevelType w:val="hybridMultilevel"/>
    <w:tmpl w:val="3536C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D72F1B"/>
    <w:multiLevelType w:val="hybridMultilevel"/>
    <w:tmpl w:val="C50E3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0E40C9"/>
    <w:multiLevelType w:val="hybridMultilevel"/>
    <w:tmpl w:val="4782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D4B48"/>
    <w:multiLevelType w:val="hybridMultilevel"/>
    <w:tmpl w:val="79D8E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15213B"/>
    <w:multiLevelType w:val="hybridMultilevel"/>
    <w:tmpl w:val="383E1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7D0802"/>
    <w:multiLevelType w:val="hybridMultilevel"/>
    <w:tmpl w:val="B060D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9A565C"/>
    <w:multiLevelType w:val="hybridMultilevel"/>
    <w:tmpl w:val="B34C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C90B9E"/>
    <w:multiLevelType w:val="hybridMultilevel"/>
    <w:tmpl w:val="E1285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CE56E8"/>
    <w:multiLevelType w:val="hybridMultilevel"/>
    <w:tmpl w:val="8786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3"/>
  </w:num>
  <w:num w:numId="4">
    <w:abstractNumId w:val="16"/>
  </w:num>
  <w:num w:numId="5">
    <w:abstractNumId w:val="12"/>
  </w:num>
  <w:num w:numId="6">
    <w:abstractNumId w:val="8"/>
  </w:num>
  <w:num w:numId="7">
    <w:abstractNumId w:val="9"/>
  </w:num>
  <w:num w:numId="8">
    <w:abstractNumId w:val="6"/>
  </w:num>
  <w:num w:numId="9">
    <w:abstractNumId w:val="10"/>
  </w:num>
  <w:num w:numId="10">
    <w:abstractNumId w:val="2"/>
  </w:num>
  <w:num w:numId="11">
    <w:abstractNumId w:val="15"/>
  </w:num>
  <w:num w:numId="12">
    <w:abstractNumId w:val="7"/>
  </w:num>
  <w:num w:numId="13">
    <w:abstractNumId w:val="1"/>
  </w:num>
  <w:num w:numId="14">
    <w:abstractNumId w:val="0"/>
  </w:num>
  <w:num w:numId="15">
    <w:abstractNumId w:val="13"/>
  </w:num>
  <w:num w:numId="16">
    <w:abstractNumId w:val="11"/>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43AD7"/>
    <w:rsid w:val="00053692"/>
    <w:rsid w:val="0005711F"/>
    <w:rsid w:val="000655CA"/>
    <w:rsid w:val="000712C9"/>
    <w:rsid w:val="000757E0"/>
    <w:rsid w:val="0007778E"/>
    <w:rsid w:val="00080EB1"/>
    <w:rsid w:val="0008254A"/>
    <w:rsid w:val="000A4A40"/>
    <w:rsid w:val="000B7815"/>
    <w:rsid w:val="000B7C31"/>
    <w:rsid w:val="000C54F0"/>
    <w:rsid w:val="000D1F6A"/>
    <w:rsid w:val="000E649C"/>
    <w:rsid w:val="00102F98"/>
    <w:rsid w:val="00116024"/>
    <w:rsid w:val="00123ABE"/>
    <w:rsid w:val="00142983"/>
    <w:rsid w:val="00142F1D"/>
    <w:rsid w:val="001469D6"/>
    <w:rsid w:val="00150965"/>
    <w:rsid w:val="00160B7E"/>
    <w:rsid w:val="00164D00"/>
    <w:rsid w:val="0016716D"/>
    <w:rsid w:val="001731DC"/>
    <w:rsid w:val="00190E23"/>
    <w:rsid w:val="001E4957"/>
    <w:rsid w:val="001E6D13"/>
    <w:rsid w:val="00216C34"/>
    <w:rsid w:val="00217E23"/>
    <w:rsid w:val="00227742"/>
    <w:rsid w:val="00262F54"/>
    <w:rsid w:val="002901EB"/>
    <w:rsid w:val="002A3890"/>
    <w:rsid w:val="002B497F"/>
    <w:rsid w:val="002C1609"/>
    <w:rsid w:val="002D2F03"/>
    <w:rsid w:val="002D4B7A"/>
    <w:rsid w:val="002E42E8"/>
    <w:rsid w:val="00312DDC"/>
    <w:rsid w:val="00324C82"/>
    <w:rsid w:val="00325664"/>
    <w:rsid w:val="003370DA"/>
    <w:rsid w:val="00345262"/>
    <w:rsid w:val="003530E4"/>
    <w:rsid w:val="00366B02"/>
    <w:rsid w:val="0038419C"/>
    <w:rsid w:val="003B7895"/>
    <w:rsid w:val="003E12FB"/>
    <w:rsid w:val="00466391"/>
    <w:rsid w:val="00484D25"/>
    <w:rsid w:val="00497C0F"/>
    <w:rsid w:val="004A501C"/>
    <w:rsid w:val="004B383B"/>
    <w:rsid w:val="004E1DDE"/>
    <w:rsid w:val="004E3425"/>
    <w:rsid w:val="004F0BA4"/>
    <w:rsid w:val="00503149"/>
    <w:rsid w:val="0054191A"/>
    <w:rsid w:val="005443AF"/>
    <w:rsid w:val="00547E4B"/>
    <w:rsid w:val="00571AE9"/>
    <w:rsid w:val="005955AE"/>
    <w:rsid w:val="005A29F5"/>
    <w:rsid w:val="005A6D38"/>
    <w:rsid w:val="005D6CF9"/>
    <w:rsid w:val="005F0008"/>
    <w:rsid w:val="005F01F6"/>
    <w:rsid w:val="006102E0"/>
    <w:rsid w:val="006108FE"/>
    <w:rsid w:val="006126CE"/>
    <w:rsid w:val="0061569B"/>
    <w:rsid w:val="006363E9"/>
    <w:rsid w:val="006365D2"/>
    <w:rsid w:val="006432B7"/>
    <w:rsid w:val="00650503"/>
    <w:rsid w:val="0065078D"/>
    <w:rsid w:val="006507F4"/>
    <w:rsid w:val="006613E9"/>
    <w:rsid w:val="00680EEB"/>
    <w:rsid w:val="006B489E"/>
    <w:rsid w:val="006D0B77"/>
    <w:rsid w:val="006D166A"/>
    <w:rsid w:val="006D5E34"/>
    <w:rsid w:val="006E00F5"/>
    <w:rsid w:val="006E7246"/>
    <w:rsid w:val="007105A8"/>
    <w:rsid w:val="007129A4"/>
    <w:rsid w:val="00717BAC"/>
    <w:rsid w:val="007259EE"/>
    <w:rsid w:val="00773E55"/>
    <w:rsid w:val="00790FA0"/>
    <w:rsid w:val="007A42DF"/>
    <w:rsid w:val="007A4A17"/>
    <w:rsid w:val="007A7589"/>
    <w:rsid w:val="007F24D0"/>
    <w:rsid w:val="00802ECC"/>
    <w:rsid w:val="008178FB"/>
    <w:rsid w:val="00823871"/>
    <w:rsid w:val="0085622F"/>
    <w:rsid w:val="0086656A"/>
    <w:rsid w:val="00866AB4"/>
    <w:rsid w:val="00882C20"/>
    <w:rsid w:val="00894C9F"/>
    <w:rsid w:val="008A5DDB"/>
    <w:rsid w:val="008B36CE"/>
    <w:rsid w:val="008D3942"/>
    <w:rsid w:val="008F459B"/>
    <w:rsid w:val="008F51C8"/>
    <w:rsid w:val="008F782D"/>
    <w:rsid w:val="0091127F"/>
    <w:rsid w:val="00912491"/>
    <w:rsid w:val="00934C49"/>
    <w:rsid w:val="00936521"/>
    <w:rsid w:val="00966E17"/>
    <w:rsid w:val="00970D36"/>
    <w:rsid w:val="009A3473"/>
    <w:rsid w:val="009A3D91"/>
    <w:rsid w:val="009A5591"/>
    <w:rsid w:val="009B151B"/>
    <w:rsid w:val="009B7E42"/>
    <w:rsid w:val="009C15E1"/>
    <w:rsid w:val="009C1C3C"/>
    <w:rsid w:val="009D446D"/>
    <w:rsid w:val="009F1F8F"/>
    <w:rsid w:val="009F5C14"/>
    <w:rsid w:val="00A06FE1"/>
    <w:rsid w:val="00A1010E"/>
    <w:rsid w:val="00A109DF"/>
    <w:rsid w:val="00A322D3"/>
    <w:rsid w:val="00A450A0"/>
    <w:rsid w:val="00A91D75"/>
    <w:rsid w:val="00AA4A02"/>
    <w:rsid w:val="00AD3537"/>
    <w:rsid w:val="00AD53E6"/>
    <w:rsid w:val="00AE42C0"/>
    <w:rsid w:val="00AE680A"/>
    <w:rsid w:val="00AE7E70"/>
    <w:rsid w:val="00B058C5"/>
    <w:rsid w:val="00B06F52"/>
    <w:rsid w:val="00B40416"/>
    <w:rsid w:val="00B472FE"/>
    <w:rsid w:val="00B52D20"/>
    <w:rsid w:val="00B71DFB"/>
    <w:rsid w:val="00B75E3F"/>
    <w:rsid w:val="00B768E6"/>
    <w:rsid w:val="00B76E01"/>
    <w:rsid w:val="00B92F2E"/>
    <w:rsid w:val="00B9574E"/>
    <w:rsid w:val="00BA187C"/>
    <w:rsid w:val="00BA432E"/>
    <w:rsid w:val="00BD1F3E"/>
    <w:rsid w:val="00BD6000"/>
    <w:rsid w:val="00BE0AEA"/>
    <w:rsid w:val="00C04886"/>
    <w:rsid w:val="00C04CC6"/>
    <w:rsid w:val="00C23030"/>
    <w:rsid w:val="00C33565"/>
    <w:rsid w:val="00C56FFA"/>
    <w:rsid w:val="00C84B5B"/>
    <w:rsid w:val="00C865E0"/>
    <w:rsid w:val="00C871F1"/>
    <w:rsid w:val="00CA568B"/>
    <w:rsid w:val="00CA737D"/>
    <w:rsid w:val="00CB1606"/>
    <w:rsid w:val="00CC2441"/>
    <w:rsid w:val="00CE0649"/>
    <w:rsid w:val="00CE3FDC"/>
    <w:rsid w:val="00CF0B1D"/>
    <w:rsid w:val="00CF7314"/>
    <w:rsid w:val="00D32B13"/>
    <w:rsid w:val="00D51E56"/>
    <w:rsid w:val="00D57A48"/>
    <w:rsid w:val="00D778FD"/>
    <w:rsid w:val="00D8673A"/>
    <w:rsid w:val="00D94FB4"/>
    <w:rsid w:val="00DB0720"/>
    <w:rsid w:val="00DB461F"/>
    <w:rsid w:val="00DE048F"/>
    <w:rsid w:val="00DF1527"/>
    <w:rsid w:val="00E411D0"/>
    <w:rsid w:val="00E43399"/>
    <w:rsid w:val="00E9594C"/>
    <w:rsid w:val="00EA48B5"/>
    <w:rsid w:val="00EA6087"/>
    <w:rsid w:val="00EB0B2D"/>
    <w:rsid w:val="00EB6929"/>
    <w:rsid w:val="00EF62EF"/>
    <w:rsid w:val="00F27700"/>
    <w:rsid w:val="00F378AD"/>
    <w:rsid w:val="00F42E83"/>
    <w:rsid w:val="00F450F7"/>
    <w:rsid w:val="00F61699"/>
    <w:rsid w:val="00F7279D"/>
    <w:rsid w:val="00F74BE1"/>
    <w:rsid w:val="00F86D23"/>
    <w:rsid w:val="00F946BF"/>
    <w:rsid w:val="00FB1F3E"/>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le2.com"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jpg"/><Relationship Id="rId12" Type="http://schemas.openxmlformats.org/officeDocument/2006/relationships/hyperlink" Target="http://www.mile2.com" TargetMode="External"/><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66</TotalTime>
  <Pages>6</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Chad Jagerson</cp:lastModifiedBy>
  <cp:revision>59</cp:revision>
  <dcterms:created xsi:type="dcterms:W3CDTF">2020-11-23T15:36:00Z</dcterms:created>
  <dcterms:modified xsi:type="dcterms:W3CDTF">2020-11-23T18:24:00Z</dcterms:modified>
</cp:coreProperties>
</file>