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69881" w14:textId="526B9FF9" w:rsidR="00EA48B5" w:rsidRDefault="00866AB4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F9F60" wp14:editId="3CEB91B3">
                <wp:simplePos x="0" y="0"/>
                <wp:positionH relativeFrom="column">
                  <wp:posOffset>-304800</wp:posOffset>
                </wp:positionH>
                <wp:positionV relativeFrom="paragraph">
                  <wp:posOffset>238125</wp:posOffset>
                </wp:positionV>
                <wp:extent cx="2924175" cy="36195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3C94" w14:textId="6F20D2DE" w:rsidR="00053692" w:rsidRPr="00EB6929" w:rsidRDefault="00EB6929" w:rsidP="00053692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Description: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9F6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4pt;margin-top:18.75pt;width:230.2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" fillcolor="white [3201]" stroked="f" strokeweight=".5pt">
                <v:textbox>
                  <w:txbxContent>
                    <w:p w14:paraId="5F0F3C94" w14:textId="6F20D2DE" w:rsidR="00053692" w:rsidRPr="00EB6929" w:rsidRDefault="00EB6929" w:rsidP="00053692">
                      <w:pP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40D566B4" w14:textId="6CD6D578" w:rsidR="00EA48B5" w:rsidRDefault="00286140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30B0FB1" wp14:editId="26DD31FA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285750</wp:posOffset>
                </wp:positionV>
                <wp:extent cx="3819525" cy="123825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45481" w14:textId="49F9E22F" w:rsidR="00116024" w:rsidRDefault="009A449A">
                            <w:r>
                              <w:t>The</w:t>
                            </w:r>
                            <w:r w:rsidR="00A1135C" w:rsidRPr="00A1135C">
                              <w:t xml:space="preserve"> </w:t>
                            </w:r>
                            <w:proofErr w:type="gramStart"/>
                            <w:r w:rsidR="00A1135C" w:rsidRPr="00A1135C">
                              <w:t>C)HT</w:t>
                            </w:r>
                            <w:proofErr w:type="gramEnd"/>
                            <w:r>
                              <w:t xml:space="preserve"> and C)OST</w:t>
                            </w:r>
                            <w:r w:rsidR="00A1135C" w:rsidRPr="00A1135C">
                              <w:t xml:space="preserve"> course</w:t>
                            </w:r>
                            <w:r>
                              <w:t>s</w:t>
                            </w:r>
                            <w:r w:rsidR="00A1135C" w:rsidRPr="00A1135C">
                              <w:t xml:space="preserve"> will kick start your career in the IT field by providing the foundational knowledge needed to install, configure, and support computer hardware systems</w:t>
                            </w:r>
                            <w:r>
                              <w:t xml:space="preserve"> and </w:t>
                            </w:r>
                            <w:r w:rsidR="00305D64">
                              <w:t>operating systems.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0FB1" id="Text Box 17" o:spid="_x0000_s1027" type="#_x0000_t202" style="position:absolute;margin-left:-23.25pt;margin-top:22.5pt;width:300.75pt;height:97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" fillcolor="white [3201]" stroked="f" strokeweight=".5pt">
                <v:textbox>
                  <w:txbxContent>
                    <w:p w14:paraId="06545481" w14:textId="49F9E22F" w:rsidR="00116024" w:rsidRDefault="009A449A">
                      <w:r>
                        <w:t>The</w:t>
                      </w:r>
                      <w:r w:rsidR="00A1135C" w:rsidRPr="00A1135C">
                        <w:t xml:space="preserve"> </w:t>
                      </w:r>
                      <w:proofErr w:type="gramStart"/>
                      <w:r w:rsidR="00A1135C" w:rsidRPr="00A1135C">
                        <w:t>C)HT</w:t>
                      </w:r>
                      <w:proofErr w:type="gramEnd"/>
                      <w:r>
                        <w:t xml:space="preserve"> and C)OST</w:t>
                      </w:r>
                      <w:r w:rsidR="00A1135C" w:rsidRPr="00A1135C">
                        <w:t xml:space="preserve"> course</w:t>
                      </w:r>
                      <w:r>
                        <w:t>s</w:t>
                      </w:r>
                      <w:r w:rsidR="00A1135C" w:rsidRPr="00A1135C">
                        <w:t xml:space="preserve"> will kick start your career in the IT field by providing the foundational knowledge needed to install, configure, and support computer hardware systems</w:t>
                      </w:r>
                      <w:r>
                        <w:t xml:space="preserve"> and </w:t>
                      </w:r>
                      <w:r w:rsidR="00305D64">
                        <w:t>operating systems.</w:t>
                      </w:r>
                    </w:p>
                  </w:txbxContent>
                </v:textbox>
              </v:shape>
            </w:pict>
          </mc:Fallback>
        </mc:AlternateContent>
      </w:r>
      <w:r w:rsidR="00D86CB8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CDFBF57" wp14:editId="5F4557DB">
                <wp:simplePos x="0" y="0"/>
                <wp:positionH relativeFrom="column">
                  <wp:posOffset>4926330</wp:posOffset>
                </wp:positionH>
                <wp:positionV relativeFrom="paragraph">
                  <wp:posOffset>9525</wp:posOffset>
                </wp:positionV>
                <wp:extent cx="1466850" cy="1149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D7263" w14:textId="77777777" w:rsidR="00D86CB8" w:rsidRDefault="00D86CB8" w:rsidP="00D86C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A031B" wp14:editId="2CCC85AE">
                                  <wp:extent cx="1267070" cy="982032"/>
                                  <wp:effectExtent l="0" t="0" r="0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070" cy="982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FBF57" id="Text Box 4" o:spid="_x0000_s1028" type="#_x0000_t202" style="position:absolute;margin-left:387.9pt;margin-top:.75pt;width:115.5pt;height:90.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" fillcolor="white [3201]" stroked="f" strokeweight=".5pt">
                <v:textbox>
                  <w:txbxContent>
                    <w:p w14:paraId="2A8D7263" w14:textId="77777777" w:rsidR="00D86CB8" w:rsidRDefault="00D86CB8" w:rsidP="00D86CB8">
                      <w:r>
                        <w:rPr>
                          <w:noProof/>
                        </w:rPr>
                        <w:drawing>
                          <wp:inline distT="0" distB="0" distL="0" distR="0" wp14:anchorId="0F6A031B" wp14:editId="2CCC85AE">
                            <wp:extent cx="1267070" cy="982032"/>
                            <wp:effectExtent l="0" t="0" r="0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070" cy="982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571E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078B102" wp14:editId="603024D1">
                <wp:simplePos x="0" y="0"/>
                <wp:positionH relativeFrom="column">
                  <wp:posOffset>3336925</wp:posOffset>
                </wp:positionH>
                <wp:positionV relativeFrom="paragraph">
                  <wp:posOffset>6350</wp:posOffset>
                </wp:positionV>
                <wp:extent cx="1466850" cy="1149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B25C4" w14:textId="277DB0C3" w:rsidR="00D51E56" w:rsidRDefault="00A06F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8E6F1" wp14:editId="0E633607">
                                  <wp:extent cx="1267072" cy="982032"/>
                                  <wp:effectExtent l="0" t="0" r="0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072" cy="982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B102" id="Text Box 14" o:spid="_x0000_s1029" type="#_x0000_t202" style="position:absolute;margin-left:262.75pt;margin-top:.5pt;width:115.5pt;height:90.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" fillcolor="white [3201]" stroked="f" strokeweight=".5pt">
                <v:textbox>
                  <w:txbxContent>
                    <w:p w14:paraId="3C6B25C4" w14:textId="277DB0C3" w:rsidR="00D51E56" w:rsidRDefault="00A06FE1">
                      <w:r>
                        <w:rPr>
                          <w:noProof/>
                        </w:rPr>
                        <w:drawing>
                          <wp:inline distT="0" distB="0" distL="0" distR="0" wp14:anchorId="4AF8E6F1" wp14:editId="0E633607">
                            <wp:extent cx="1267072" cy="982032"/>
                            <wp:effectExtent l="0" t="0" r="0" b="889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072" cy="982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4A17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620D58" wp14:editId="0BED268C">
                <wp:simplePos x="0" y="0"/>
                <wp:positionH relativeFrom="column">
                  <wp:posOffset>5156200</wp:posOffset>
                </wp:positionH>
                <wp:positionV relativeFrom="paragraph">
                  <wp:posOffset>6375400</wp:posOffset>
                </wp:positionV>
                <wp:extent cx="692150" cy="6350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E4409" w14:textId="7C3FD49C" w:rsidR="007A4A17" w:rsidRDefault="007A4A17" w:rsidP="007A4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20D58" id="Text Box 42" o:spid="_x0000_s1030" type="#_x0000_t202" style="position:absolute;margin-left:406pt;margin-top:502pt;width:54.5pt;height:50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" filled="f" stroked="f" strokeweight=".5pt">
                <v:textbox>
                  <w:txbxContent>
                    <w:p w14:paraId="2A9E4409" w14:textId="7C3FD49C" w:rsidR="007A4A17" w:rsidRDefault="007A4A17" w:rsidP="007A4A17"/>
                  </w:txbxContent>
                </v:textbox>
              </v:shape>
            </w:pict>
          </mc:Fallback>
        </mc:AlternateContent>
      </w:r>
    </w:p>
    <w:p w14:paraId="5A9AE167" w14:textId="6EF29F51" w:rsidR="00345262" w:rsidRDefault="00345262" w:rsidP="00EA48B5"/>
    <w:p w14:paraId="0135CBCD" w14:textId="1E137C3B" w:rsidR="00345262" w:rsidRDefault="00345262" w:rsidP="00EA48B5"/>
    <w:p w14:paraId="098D451E" w14:textId="5F23464C" w:rsidR="00345262" w:rsidRDefault="00305D64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C1858DB" wp14:editId="5F58280E">
                <wp:simplePos x="0" y="0"/>
                <wp:positionH relativeFrom="column">
                  <wp:posOffset>-285750</wp:posOffset>
                </wp:positionH>
                <wp:positionV relativeFrom="paragraph">
                  <wp:posOffset>238760</wp:posOffset>
                </wp:positionV>
                <wp:extent cx="6826250" cy="5048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3E6B23" w14:textId="53735AEC" w:rsidR="00C14AEB" w:rsidRPr="00B058C5" w:rsidRDefault="00BF4D3F" w:rsidP="00C14AEB">
                            <w:pPr>
                              <w:rPr>
                                <w:rFonts w:cstheme="minorHAnsi"/>
                              </w:rPr>
                            </w:pPr>
                            <w:r w:rsidRPr="00BF4D3F">
                              <w:rPr>
                                <w:rFonts w:cstheme="minorHAnsi"/>
                              </w:rPr>
                              <w:t xml:space="preserve">The </w:t>
                            </w:r>
                            <w:proofErr w:type="gramStart"/>
                            <w:r w:rsidRPr="00BF4D3F">
                              <w:rPr>
                                <w:rFonts w:cstheme="minorHAnsi"/>
                              </w:rPr>
                              <w:t>C)HT</w:t>
                            </w:r>
                            <w:proofErr w:type="gramEnd"/>
                            <w:r w:rsidRPr="00BF4D3F">
                              <w:rPr>
                                <w:rFonts w:cstheme="minorHAnsi"/>
                              </w:rPr>
                              <w:t xml:space="preserve"> will also provide an understanding of the fundamentals of networking and security/forensics; properly and safely diagnosing, resolving, and documenting common issues; as well as applying troubleshooting skills.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58DB" id="Text Box 27" o:spid="_x0000_s1031" type="#_x0000_t202" style="position:absolute;margin-left:-22.5pt;margin-top:18.8pt;width:537.5pt;height:39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" fillcolor="white [3201]" stroked="f" strokeweight=".5pt">
                <v:textbox>
                  <w:txbxContent>
                    <w:p w14:paraId="243E6B23" w14:textId="53735AEC" w:rsidR="00C14AEB" w:rsidRPr="00B058C5" w:rsidRDefault="00BF4D3F" w:rsidP="00C14AEB">
                      <w:pPr>
                        <w:rPr>
                          <w:rFonts w:cstheme="minorHAnsi"/>
                        </w:rPr>
                      </w:pPr>
                      <w:r w:rsidRPr="00BF4D3F">
                        <w:rPr>
                          <w:rFonts w:cstheme="minorHAnsi"/>
                        </w:rPr>
                        <w:t xml:space="preserve">The </w:t>
                      </w:r>
                      <w:proofErr w:type="gramStart"/>
                      <w:r w:rsidRPr="00BF4D3F">
                        <w:rPr>
                          <w:rFonts w:cstheme="minorHAnsi"/>
                        </w:rPr>
                        <w:t>C)HT</w:t>
                      </w:r>
                      <w:proofErr w:type="gramEnd"/>
                      <w:r w:rsidRPr="00BF4D3F">
                        <w:rPr>
                          <w:rFonts w:cstheme="minorHAnsi"/>
                        </w:rPr>
                        <w:t xml:space="preserve"> will also provide an understanding of the fundamentals of networking and security/forensics; properly and safely diagnosing, resolving, and documenting common issues; as well as applying troubleshooting skills.</w:t>
                      </w:r>
                    </w:p>
                  </w:txbxContent>
                </v:textbox>
              </v:shape>
            </w:pict>
          </mc:Fallback>
        </mc:AlternateContent>
      </w:r>
    </w:p>
    <w:p w14:paraId="42CD48A9" w14:textId="2335B9BD" w:rsidR="00345262" w:rsidRDefault="00345262" w:rsidP="00EA48B5"/>
    <w:p w14:paraId="5AAC6764" w14:textId="274DE529" w:rsidR="00345262" w:rsidRDefault="00305D64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4CCDDA9" wp14:editId="1843BA23">
                <wp:simplePos x="0" y="0"/>
                <wp:positionH relativeFrom="column">
                  <wp:posOffset>-266700</wp:posOffset>
                </wp:positionH>
                <wp:positionV relativeFrom="paragraph">
                  <wp:posOffset>143510</wp:posOffset>
                </wp:positionV>
                <wp:extent cx="6826250" cy="1276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9D917" w14:textId="6D634840" w:rsidR="00503149" w:rsidRDefault="00D05F9C" w:rsidP="00E411D0">
                            <w:pPr>
                              <w:rPr>
                                <w:rFonts w:cstheme="minorHAnsi"/>
                              </w:rPr>
                            </w:pPr>
                            <w:r w:rsidRPr="00D05F9C">
                              <w:rPr>
                                <w:rFonts w:cstheme="minorHAnsi"/>
                              </w:rPr>
                              <w:t xml:space="preserve">The Certified Operating Systems Technician, C)OST course builds on the C)HT course by </w:t>
                            </w:r>
                            <w:r w:rsidR="001A33D4" w:rsidRPr="00D05F9C">
                              <w:rPr>
                                <w:rFonts w:cstheme="minorHAnsi"/>
                              </w:rPr>
                              <w:t>focusing</w:t>
                            </w:r>
                            <w:r w:rsidRPr="00D05F9C">
                              <w:rPr>
                                <w:rFonts w:cstheme="minorHAnsi"/>
                              </w:rPr>
                              <w:t xml:space="preserve"> on operating systems; this includes installing, configuring and maintaining devices, PCs, and software for end users; understanding the basics of networking and security/forensics from the operating system view.</w:t>
                            </w:r>
                          </w:p>
                          <w:p w14:paraId="30FF7C67" w14:textId="114F0B50" w:rsidR="00953A51" w:rsidRPr="00B058C5" w:rsidRDefault="00953A51" w:rsidP="00953A51">
                            <w:pPr>
                              <w:rPr>
                                <w:rFonts w:cstheme="minorHAnsi"/>
                              </w:rPr>
                            </w:pPr>
                            <w:r w:rsidRPr="00953A51">
                              <w:rPr>
                                <w:rFonts w:cstheme="minorHAnsi"/>
                              </w:rPr>
                              <w:t xml:space="preserve">Properly and safely diagnose, resolve, and document common software issues. Apply troubleshooting </w:t>
                            </w:r>
                            <w:proofErr w:type="gramStart"/>
                            <w:r w:rsidRPr="00953A51">
                              <w:rPr>
                                <w:rFonts w:cstheme="minorHAnsi"/>
                              </w:rPr>
                              <w:t>skills, and</w:t>
                            </w:r>
                            <w:proofErr w:type="gramEnd"/>
                            <w:r w:rsidRPr="00953A51">
                              <w:rPr>
                                <w:rFonts w:cstheme="minorHAnsi"/>
                              </w:rPr>
                              <w:t xml:space="preserve"> providing appropriate customer support. We will cover virtualization, security, desktop imaging, and deployment. You will also learn the security foundations needed for the various operating systems.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DDA9" id="Text Box 6" o:spid="_x0000_s1032" type="#_x0000_t202" style="position:absolute;margin-left:-21pt;margin-top:11.3pt;width:537.5pt;height:100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" fillcolor="white [3201]" stroked="f" strokeweight=".5pt">
                <v:textbox>
                  <w:txbxContent>
                    <w:p w14:paraId="2A89D917" w14:textId="6D634840" w:rsidR="00503149" w:rsidRDefault="00D05F9C" w:rsidP="00E411D0">
                      <w:pPr>
                        <w:rPr>
                          <w:rFonts w:cstheme="minorHAnsi"/>
                        </w:rPr>
                      </w:pPr>
                      <w:r w:rsidRPr="00D05F9C">
                        <w:rPr>
                          <w:rFonts w:cstheme="minorHAnsi"/>
                        </w:rPr>
                        <w:t xml:space="preserve">The Certified Operating Systems Technician, C)OST course builds on the C)HT course by </w:t>
                      </w:r>
                      <w:r w:rsidR="001A33D4" w:rsidRPr="00D05F9C">
                        <w:rPr>
                          <w:rFonts w:cstheme="minorHAnsi"/>
                        </w:rPr>
                        <w:t>focusing</w:t>
                      </w:r>
                      <w:r w:rsidRPr="00D05F9C">
                        <w:rPr>
                          <w:rFonts w:cstheme="minorHAnsi"/>
                        </w:rPr>
                        <w:t xml:space="preserve"> on operating systems; this includes installing, configuring and maintaining devices, PCs, and software for end users; understanding the basics of networking and security/forensics from the operating system view.</w:t>
                      </w:r>
                    </w:p>
                    <w:p w14:paraId="30FF7C67" w14:textId="114F0B50" w:rsidR="00953A51" w:rsidRPr="00B058C5" w:rsidRDefault="00953A51" w:rsidP="00953A51">
                      <w:pPr>
                        <w:rPr>
                          <w:rFonts w:cstheme="minorHAnsi"/>
                        </w:rPr>
                      </w:pPr>
                      <w:r w:rsidRPr="00953A51">
                        <w:rPr>
                          <w:rFonts w:cstheme="minorHAnsi"/>
                        </w:rPr>
                        <w:t xml:space="preserve">Properly and safely diagnose, resolve, and document common software issues. Apply troubleshooting </w:t>
                      </w:r>
                      <w:proofErr w:type="gramStart"/>
                      <w:r w:rsidRPr="00953A51">
                        <w:rPr>
                          <w:rFonts w:cstheme="minorHAnsi"/>
                        </w:rPr>
                        <w:t>skills, and</w:t>
                      </w:r>
                      <w:proofErr w:type="gramEnd"/>
                      <w:r w:rsidRPr="00953A51">
                        <w:rPr>
                          <w:rFonts w:cstheme="minorHAnsi"/>
                        </w:rPr>
                        <w:t xml:space="preserve"> providing appropriate customer support. We will cover virtualization, security, desktop imaging, and deployment. You will also learn the security foundations needed for the various operating systems.</w:t>
                      </w:r>
                    </w:p>
                  </w:txbxContent>
                </v:textbox>
              </v:shape>
            </w:pict>
          </mc:Fallback>
        </mc:AlternateContent>
      </w:r>
    </w:p>
    <w:p w14:paraId="6ABD44E0" w14:textId="00F738E2" w:rsidR="00345262" w:rsidRDefault="00345262" w:rsidP="00EA48B5"/>
    <w:p w14:paraId="298EAFAE" w14:textId="26A8847F" w:rsidR="008178FB" w:rsidRDefault="008178FB" w:rsidP="00EA48B5"/>
    <w:p w14:paraId="49D845FA" w14:textId="6D8CDEE8" w:rsidR="00345262" w:rsidRDefault="00345262" w:rsidP="00EA48B5"/>
    <w:p w14:paraId="181FFEA2" w14:textId="441DD3FE" w:rsidR="00345262" w:rsidRDefault="00345262" w:rsidP="00EA48B5"/>
    <w:p w14:paraId="09790376" w14:textId="4BC16998" w:rsidR="00345262" w:rsidRDefault="005066A6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23604FC" wp14:editId="0D532EB5">
                <wp:simplePos x="0" y="0"/>
                <wp:positionH relativeFrom="column">
                  <wp:posOffset>-304800</wp:posOffset>
                </wp:positionH>
                <wp:positionV relativeFrom="paragraph">
                  <wp:posOffset>363220</wp:posOffset>
                </wp:positionV>
                <wp:extent cx="2171700" cy="304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3E939" w14:textId="14B584F3" w:rsidR="005066A6" w:rsidRPr="00EF62EF" w:rsidRDefault="005066A6" w:rsidP="005066A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Class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04FC" id="Text Box 1" o:spid="_x0000_s1033" type="#_x0000_t202" style="position:absolute;margin-left:-24pt;margin-top:28.6pt;width:171pt;height:2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" filled="f" stroked="f" strokeweight=".5pt">
                <v:textbox>
                  <w:txbxContent>
                    <w:p w14:paraId="1BB3E939" w14:textId="14B584F3" w:rsidR="005066A6" w:rsidRPr="00EF62EF" w:rsidRDefault="005066A6" w:rsidP="005066A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Class Information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454397" wp14:editId="0BD4BC94">
                <wp:simplePos x="0" y="0"/>
                <wp:positionH relativeFrom="column">
                  <wp:posOffset>-330200</wp:posOffset>
                </wp:positionH>
                <wp:positionV relativeFrom="paragraph">
                  <wp:posOffset>357192</wp:posOffset>
                </wp:positionV>
                <wp:extent cx="2209800" cy="4235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D2637" w14:textId="2122988B" w:rsidR="002D2F03" w:rsidRDefault="002D2F03"/>
                          <w:p w14:paraId="56CB80B6" w14:textId="77777777" w:rsidR="00A21768" w:rsidRDefault="00A21768" w:rsidP="002A38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4742D208" w14:textId="2F36724B" w:rsidR="005F01F6" w:rsidRDefault="004146B8" w:rsidP="002A3890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C)HT </w:t>
                            </w:r>
                            <w:r w:rsidR="00BD1F3E" w:rsidRPr="000C54F0">
                              <w:rPr>
                                <w:b/>
                                <w:bCs/>
                              </w:rPr>
                              <w:t>Live Class Duration:</w:t>
                            </w:r>
                            <w:r w:rsidR="00BD1F3E">
                              <w:t xml:space="preserve"> </w:t>
                            </w:r>
                            <w:r>
                              <w:t>5</w:t>
                            </w:r>
                            <w:r w:rsidR="00BD1F3E">
                              <w:t xml:space="preserve"> Days</w:t>
                            </w:r>
                          </w:p>
                          <w:p w14:paraId="22129489" w14:textId="051E75F2" w:rsidR="004146B8" w:rsidRDefault="004146B8" w:rsidP="004146B8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C)OST </w:t>
                            </w:r>
                            <w:r w:rsidRPr="000C54F0">
                              <w:rPr>
                                <w:b/>
                                <w:bCs/>
                              </w:rPr>
                              <w:t>Live Class Duration:</w:t>
                            </w:r>
                            <w:r>
                              <w:t xml:space="preserve"> 5 Days</w:t>
                            </w:r>
                          </w:p>
                          <w:p w14:paraId="4B9EB1AA" w14:textId="77777777" w:rsidR="004146B8" w:rsidRDefault="004146B8" w:rsidP="002A3890">
                            <w:pPr>
                              <w:spacing w:after="0"/>
                            </w:pPr>
                          </w:p>
                          <w:p w14:paraId="5A133722" w14:textId="680AEB46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CEUs:</w:t>
                            </w:r>
                            <w:r>
                              <w:t xml:space="preserve"> </w:t>
                            </w:r>
                            <w:r w:rsidR="005D119D">
                              <w:t>80</w:t>
                            </w:r>
                          </w:p>
                          <w:p w14:paraId="74C533FF" w14:textId="77777777" w:rsidR="005D119D" w:rsidRDefault="005D119D" w:rsidP="002A3890">
                            <w:pPr>
                              <w:spacing w:after="0"/>
                            </w:pPr>
                          </w:p>
                          <w:p w14:paraId="75914670" w14:textId="4C68C16F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Language:</w:t>
                            </w:r>
                            <w:r>
                              <w:t xml:space="preserve"> English</w:t>
                            </w:r>
                          </w:p>
                          <w:p w14:paraId="69D1ACA4" w14:textId="77777777" w:rsidR="005D119D" w:rsidRDefault="005D119D" w:rsidP="002A3890">
                            <w:pPr>
                              <w:spacing w:after="0"/>
                            </w:pPr>
                          </w:p>
                          <w:p w14:paraId="4FD5AAD1" w14:textId="16FDFF4B" w:rsidR="00BD1F3E" w:rsidRPr="000C54F0" w:rsidRDefault="00BD1F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Class Formats Available:</w:t>
                            </w:r>
                          </w:p>
                          <w:p w14:paraId="2937A0FC" w14:textId="4EC68939" w:rsidR="00BD1F3E" w:rsidRDefault="00BD1F3E">
                            <w:r>
                              <w:tab/>
                            </w:r>
                            <w:r w:rsidR="00262F54">
                              <w:t>Instructor Led</w:t>
                            </w:r>
                          </w:p>
                          <w:p w14:paraId="318B38D5" w14:textId="2AB54276" w:rsidR="00262F54" w:rsidRDefault="00262F54">
                            <w:r>
                              <w:tab/>
                              <w:t>Self-Study</w:t>
                            </w:r>
                          </w:p>
                          <w:p w14:paraId="06C37573" w14:textId="4E5C0B52" w:rsidR="00262F54" w:rsidRDefault="00262F54">
                            <w:r>
                              <w:tab/>
                              <w:t>Live Virtual Training</w:t>
                            </w:r>
                          </w:p>
                          <w:p w14:paraId="7027698C" w14:textId="113640A9" w:rsidR="003E2C95" w:rsidRPr="0016716D" w:rsidRDefault="003E2C95" w:rsidP="00D867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54397" id="Text Box 19" o:spid="_x0000_s1034" type="#_x0000_t202" style="position:absolute;margin-left:-26pt;margin-top:28.15pt;width:174pt;height:333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" fillcolor="#e7e6e6 [3214]" stroked="f" strokeweight=".5pt">
                <v:textbox>
                  <w:txbxContent>
                    <w:p w14:paraId="4B3D2637" w14:textId="2122988B" w:rsidR="002D2F03" w:rsidRDefault="002D2F03"/>
                    <w:p w14:paraId="56CB80B6" w14:textId="77777777" w:rsidR="00A21768" w:rsidRDefault="00A21768" w:rsidP="002A389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4742D208" w14:textId="2F36724B" w:rsidR="005F01F6" w:rsidRDefault="004146B8" w:rsidP="002A3890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 xml:space="preserve">C)HT </w:t>
                      </w:r>
                      <w:r w:rsidR="00BD1F3E" w:rsidRPr="000C54F0">
                        <w:rPr>
                          <w:b/>
                          <w:bCs/>
                        </w:rPr>
                        <w:t>Live Class Duration:</w:t>
                      </w:r>
                      <w:r w:rsidR="00BD1F3E">
                        <w:t xml:space="preserve"> </w:t>
                      </w:r>
                      <w:r>
                        <w:t>5</w:t>
                      </w:r>
                      <w:r w:rsidR="00BD1F3E">
                        <w:t xml:space="preserve"> Days</w:t>
                      </w:r>
                    </w:p>
                    <w:p w14:paraId="22129489" w14:textId="051E75F2" w:rsidR="004146B8" w:rsidRDefault="004146B8" w:rsidP="004146B8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 xml:space="preserve">C)OST </w:t>
                      </w:r>
                      <w:r w:rsidRPr="000C54F0">
                        <w:rPr>
                          <w:b/>
                          <w:bCs/>
                        </w:rPr>
                        <w:t>Live Class Duration:</w:t>
                      </w:r>
                      <w:r>
                        <w:t xml:space="preserve"> 5 Days</w:t>
                      </w:r>
                    </w:p>
                    <w:p w14:paraId="4B9EB1AA" w14:textId="77777777" w:rsidR="004146B8" w:rsidRDefault="004146B8" w:rsidP="002A3890">
                      <w:pPr>
                        <w:spacing w:after="0"/>
                      </w:pPr>
                    </w:p>
                    <w:p w14:paraId="5A133722" w14:textId="680AEB46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CEUs:</w:t>
                      </w:r>
                      <w:r>
                        <w:t xml:space="preserve"> </w:t>
                      </w:r>
                      <w:r w:rsidR="005D119D">
                        <w:t>80</w:t>
                      </w:r>
                    </w:p>
                    <w:p w14:paraId="74C533FF" w14:textId="77777777" w:rsidR="005D119D" w:rsidRDefault="005D119D" w:rsidP="002A3890">
                      <w:pPr>
                        <w:spacing w:after="0"/>
                      </w:pPr>
                    </w:p>
                    <w:p w14:paraId="75914670" w14:textId="4C68C16F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Language:</w:t>
                      </w:r>
                      <w:r>
                        <w:t xml:space="preserve"> English</w:t>
                      </w:r>
                    </w:p>
                    <w:p w14:paraId="69D1ACA4" w14:textId="77777777" w:rsidR="005D119D" w:rsidRDefault="005D119D" w:rsidP="002A3890">
                      <w:pPr>
                        <w:spacing w:after="0"/>
                      </w:pPr>
                    </w:p>
                    <w:p w14:paraId="4FD5AAD1" w14:textId="16FDFF4B" w:rsidR="00BD1F3E" w:rsidRPr="000C54F0" w:rsidRDefault="00BD1F3E">
                      <w:pPr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Class Formats Available:</w:t>
                      </w:r>
                    </w:p>
                    <w:p w14:paraId="2937A0FC" w14:textId="4EC68939" w:rsidR="00BD1F3E" w:rsidRDefault="00BD1F3E">
                      <w:r>
                        <w:tab/>
                      </w:r>
                      <w:r w:rsidR="00262F54">
                        <w:t>Instructor Led</w:t>
                      </w:r>
                    </w:p>
                    <w:p w14:paraId="318B38D5" w14:textId="2AB54276" w:rsidR="00262F54" w:rsidRDefault="00262F54">
                      <w:r>
                        <w:tab/>
                        <w:t>Self-Study</w:t>
                      </w:r>
                    </w:p>
                    <w:p w14:paraId="06C37573" w14:textId="4E5C0B52" w:rsidR="00262F54" w:rsidRDefault="00262F54">
                      <w:r>
                        <w:tab/>
                        <w:t>Live Virtual Training</w:t>
                      </w:r>
                    </w:p>
                    <w:p w14:paraId="7027698C" w14:textId="113640A9" w:rsidR="003E2C95" w:rsidRPr="0016716D" w:rsidRDefault="003E2C95" w:rsidP="00D8673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BA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2DED9D" wp14:editId="525AAE3B">
                <wp:simplePos x="0" y="0"/>
                <wp:positionH relativeFrom="column">
                  <wp:posOffset>-342900</wp:posOffset>
                </wp:positionH>
                <wp:positionV relativeFrom="paragraph">
                  <wp:posOffset>246702</wp:posOffset>
                </wp:positionV>
                <wp:extent cx="6667500" cy="762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F572" id="Rectangle 18" o:spid="_x0000_s1026" style="position:absolute;margin-left:-27pt;margin-top:19.45pt;width:525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LohQ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" fillcolor="#374063" strokecolor="#1f3763 [1604]" strokeweight="1pt"/>
            </w:pict>
          </mc:Fallback>
        </mc:AlternateContent>
      </w:r>
    </w:p>
    <w:p w14:paraId="7EAD16D3" w14:textId="2BB14C1B" w:rsidR="00345262" w:rsidRDefault="0021430A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22DB933" wp14:editId="0E767405">
                <wp:simplePos x="0" y="0"/>
                <wp:positionH relativeFrom="column">
                  <wp:posOffset>4152900</wp:posOffset>
                </wp:positionH>
                <wp:positionV relativeFrom="paragraph">
                  <wp:posOffset>77470</wp:posOffset>
                </wp:positionV>
                <wp:extent cx="2171700" cy="304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7B407" w14:textId="30EAB5DC" w:rsidR="0021430A" w:rsidRPr="00EF62EF" w:rsidRDefault="0021430A" w:rsidP="0021430A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C)OST Modules/Lessons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B933" id="Text Box 28" o:spid="_x0000_s1035" type="#_x0000_t202" style="position:absolute;margin-left:327pt;margin-top:6.1pt;width:171pt;height:2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" filled="f" stroked="f" strokeweight=".5pt">
                <v:textbox>
                  <w:txbxContent>
                    <w:p w14:paraId="18A7B407" w14:textId="30EAB5DC" w:rsidR="0021430A" w:rsidRPr="00EF62EF" w:rsidRDefault="0021430A" w:rsidP="0021430A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C)OST Modules/Lessons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60AC667" wp14:editId="5F2C0D77">
                <wp:simplePos x="0" y="0"/>
                <wp:positionH relativeFrom="column">
                  <wp:posOffset>1933575</wp:posOffset>
                </wp:positionH>
                <wp:positionV relativeFrom="paragraph">
                  <wp:posOffset>67945</wp:posOffset>
                </wp:positionV>
                <wp:extent cx="2181225" cy="42354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3EFB6" w14:textId="73ECF490" w:rsidR="00484D25" w:rsidRDefault="00484D25" w:rsidP="00DA363C">
                            <w:pPr>
                              <w:ind w:right="31"/>
                            </w:pPr>
                          </w:p>
                          <w:p w14:paraId="312C690B" w14:textId="77777777" w:rsidR="00460DCD" w:rsidRPr="00460DCD" w:rsidRDefault="00460DCD" w:rsidP="00460DCD">
                            <w:pPr>
                              <w:spacing w:after="120"/>
                              <w:ind w:right="29"/>
                              <w:rPr>
                                <w:b/>
                                <w:bCs/>
                              </w:rPr>
                            </w:pPr>
                            <w:r w:rsidRPr="00460DCD">
                              <w:rPr>
                                <w:b/>
                                <w:bCs/>
                              </w:rPr>
                              <w:t xml:space="preserve">Module 1 - </w:t>
                            </w:r>
                            <w:r w:rsidRPr="00460DCD">
                              <w:t xml:space="preserve">Troubleshooting </w:t>
                            </w:r>
                            <w:r w:rsidRPr="00460DCD">
                              <w:rPr>
                                <w:b/>
                                <w:bCs/>
                              </w:rPr>
                              <w:t xml:space="preserve">Module 2 - </w:t>
                            </w:r>
                            <w:r w:rsidRPr="00460DCD">
                              <w:t xml:space="preserve">Motherboards and CPUs </w:t>
                            </w:r>
                          </w:p>
                          <w:p w14:paraId="0FC6A630" w14:textId="77777777" w:rsidR="00460DCD" w:rsidRPr="00460DCD" w:rsidRDefault="00460DCD" w:rsidP="00460DCD">
                            <w:pPr>
                              <w:spacing w:after="120"/>
                              <w:ind w:right="29"/>
                              <w:rPr>
                                <w:b/>
                                <w:bCs/>
                              </w:rPr>
                            </w:pPr>
                            <w:r w:rsidRPr="00460DCD">
                              <w:rPr>
                                <w:b/>
                                <w:bCs/>
                              </w:rPr>
                              <w:t xml:space="preserve">Module 3 - </w:t>
                            </w:r>
                            <w:r w:rsidRPr="00460DCD">
                              <w:t>Power Supplies</w:t>
                            </w:r>
                            <w:r w:rsidRPr="00460DCD">
                              <w:rPr>
                                <w:b/>
                                <w:bCs/>
                              </w:rPr>
                              <w:t xml:space="preserve"> Module 4 - </w:t>
                            </w:r>
                            <w:r w:rsidRPr="00460DCD">
                              <w:t xml:space="preserve">Memory </w:t>
                            </w:r>
                          </w:p>
                          <w:p w14:paraId="52E23516" w14:textId="77777777" w:rsidR="00460DCD" w:rsidRPr="00460DCD" w:rsidRDefault="00460DCD" w:rsidP="00460DCD">
                            <w:pPr>
                              <w:spacing w:after="120"/>
                              <w:ind w:right="29"/>
                              <w:rPr>
                                <w:b/>
                                <w:bCs/>
                              </w:rPr>
                            </w:pPr>
                            <w:r w:rsidRPr="00460DCD">
                              <w:rPr>
                                <w:b/>
                                <w:bCs/>
                              </w:rPr>
                              <w:t xml:space="preserve">Module 5 - </w:t>
                            </w:r>
                            <w:r w:rsidRPr="00460DCD">
                              <w:t>Computer Expansion</w:t>
                            </w:r>
                            <w:r w:rsidRPr="00460DC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B1B68EE" w14:textId="77777777" w:rsidR="00460DCD" w:rsidRPr="00460DCD" w:rsidRDefault="00460DCD" w:rsidP="00460DCD">
                            <w:pPr>
                              <w:spacing w:after="120"/>
                              <w:ind w:right="29"/>
                              <w:rPr>
                                <w:b/>
                                <w:bCs/>
                              </w:rPr>
                            </w:pPr>
                            <w:r w:rsidRPr="00460DCD">
                              <w:rPr>
                                <w:b/>
                                <w:bCs/>
                              </w:rPr>
                              <w:t xml:space="preserve">Module 6 - </w:t>
                            </w:r>
                            <w:r w:rsidRPr="00460DCD">
                              <w:t>Physical Storage</w:t>
                            </w:r>
                            <w:r w:rsidRPr="00460DCD">
                              <w:rPr>
                                <w:b/>
                                <w:bCs/>
                              </w:rPr>
                              <w:t xml:space="preserve"> Module 7 - </w:t>
                            </w:r>
                            <w:r w:rsidRPr="00460DCD">
                              <w:t>Input-Output Devices</w:t>
                            </w:r>
                            <w:r w:rsidRPr="00460DC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595476D" w14:textId="77777777" w:rsidR="00460DCD" w:rsidRPr="00460DCD" w:rsidRDefault="00460DCD" w:rsidP="00460DCD">
                            <w:pPr>
                              <w:spacing w:after="120"/>
                              <w:ind w:right="29"/>
                              <w:rPr>
                                <w:b/>
                                <w:bCs/>
                              </w:rPr>
                            </w:pPr>
                            <w:r w:rsidRPr="00460DCD">
                              <w:rPr>
                                <w:b/>
                                <w:bCs/>
                              </w:rPr>
                              <w:t xml:space="preserve">Module 8 - </w:t>
                            </w:r>
                            <w:r w:rsidRPr="00460DCD">
                              <w:t>Display Devices</w:t>
                            </w:r>
                            <w:r w:rsidRPr="00460DCD">
                              <w:rPr>
                                <w:b/>
                                <w:bCs/>
                              </w:rPr>
                              <w:t xml:space="preserve"> Module 9 - </w:t>
                            </w:r>
                            <w:r w:rsidRPr="00460DCD">
                              <w:t xml:space="preserve">Network Cables and Connectors </w:t>
                            </w:r>
                          </w:p>
                          <w:p w14:paraId="7AE2200C" w14:textId="77777777" w:rsidR="00460DCD" w:rsidRPr="00460DCD" w:rsidRDefault="00460DCD" w:rsidP="00460DCD">
                            <w:pPr>
                              <w:spacing w:after="120"/>
                              <w:ind w:right="29"/>
                              <w:rPr>
                                <w:b/>
                                <w:bCs/>
                              </w:rPr>
                            </w:pPr>
                            <w:r w:rsidRPr="00460DCD">
                              <w:rPr>
                                <w:b/>
                                <w:bCs/>
                              </w:rPr>
                              <w:t xml:space="preserve">Module 10 - </w:t>
                            </w:r>
                            <w:r w:rsidRPr="00460DCD">
                              <w:t>Printers and Multifunction Print Devices</w:t>
                            </w:r>
                            <w:r w:rsidRPr="00460DCD">
                              <w:rPr>
                                <w:b/>
                                <w:bCs/>
                              </w:rPr>
                              <w:t xml:space="preserve"> Module 11 - </w:t>
                            </w:r>
                            <w:r w:rsidRPr="00460DCD">
                              <w:t>TCP/IP and Transport Protocols</w:t>
                            </w:r>
                            <w:r w:rsidRPr="00460DC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FF46B83" w14:textId="77777777" w:rsidR="00460DCD" w:rsidRPr="00460DCD" w:rsidRDefault="00460DCD" w:rsidP="00460DCD">
                            <w:pPr>
                              <w:spacing w:after="120"/>
                              <w:ind w:right="29"/>
                              <w:rPr>
                                <w:b/>
                                <w:bCs/>
                              </w:rPr>
                            </w:pPr>
                            <w:r w:rsidRPr="00460DCD">
                              <w:rPr>
                                <w:b/>
                                <w:bCs/>
                              </w:rPr>
                              <w:t xml:space="preserve">Module 12 - </w:t>
                            </w:r>
                            <w:r w:rsidRPr="00460DCD">
                              <w:t>Custom Computers</w:t>
                            </w:r>
                            <w:r w:rsidRPr="00460DC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16BE6E2" w14:textId="6ECD63DE" w:rsidR="003E12FB" w:rsidRDefault="00460DCD" w:rsidP="00460DCD">
                            <w:pPr>
                              <w:spacing w:after="120"/>
                              <w:ind w:right="29"/>
                            </w:pPr>
                            <w:r w:rsidRPr="00460DCD">
                              <w:rPr>
                                <w:b/>
                                <w:bCs/>
                              </w:rPr>
                              <w:t xml:space="preserve">Module 13 - </w:t>
                            </w:r>
                            <w:r w:rsidRPr="00460DCD">
                              <w:t>Operational Procedures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AC667" id="Text Box 20" o:spid="_x0000_s1036" type="#_x0000_t202" style="position:absolute;margin-left:152.25pt;margin-top:5.35pt;width:171.75pt;height:333.5pt;z-index:2516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" fillcolor="#e7e6e6 [3214]" stroked="f" strokeweight=".5pt">
                <v:textbox>
                  <w:txbxContent>
                    <w:p w14:paraId="3013EFB6" w14:textId="73ECF490" w:rsidR="00484D25" w:rsidRDefault="00484D25" w:rsidP="00DA363C">
                      <w:pPr>
                        <w:ind w:right="31"/>
                      </w:pPr>
                    </w:p>
                    <w:p w14:paraId="312C690B" w14:textId="77777777" w:rsidR="00460DCD" w:rsidRPr="00460DCD" w:rsidRDefault="00460DCD" w:rsidP="00460DCD">
                      <w:pPr>
                        <w:spacing w:after="120"/>
                        <w:ind w:right="29"/>
                        <w:rPr>
                          <w:b/>
                          <w:bCs/>
                        </w:rPr>
                      </w:pPr>
                      <w:r w:rsidRPr="00460DCD">
                        <w:rPr>
                          <w:b/>
                          <w:bCs/>
                        </w:rPr>
                        <w:t xml:space="preserve">Module 1 - </w:t>
                      </w:r>
                      <w:r w:rsidRPr="00460DCD">
                        <w:t xml:space="preserve">Troubleshooting </w:t>
                      </w:r>
                      <w:r w:rsidRPr="00460DCD">
                        <w:rPr>
                          <w:b/>
                          <w:bCs/>
                        </w:rPr>
                        <w:t xml:space="preserve">Module 2 - </w:t>
                      </w:r>
                      <w:r w:rsidRPr="00460DCD">
                        <w:t xml:space="preserve">Motherboards and CPUs </w:t>
                      </w:r>
                    </w:p>
                    <w:p w14:paraId="0FC6A630" w14:textId="77777777" w:rsidR="00460DCD" w:rsidRPr="00460DCD" w:rsidRDefault="00460DCD" w:rsidP="00460DCD">
                      <w:pPr>
                        <w:spacing w:after="120"/>
                        <w:ind w:right="29"/>
                        <w:rPr>
                          <w:b/>
                          <w:bCs/>
                        </w:rPr>
                      </w:pPr>
                      <w:r w:rsidRPr="00460DCD">
                        <w:rPr>
                          <w:b/>
                          <w:bCs/>
                        </w:rPr>
                        <w:t xml:space="preserve">Module 3 - </w:t>
                      </w:r>
                      <w:r w:rsidRPr="00460DCD">
                        <w:t>Power Supplies</w:t>
                      </w:r>
                      <w:r w:rsidRPr="00460DCD">
                        <w:rPr>
                          <w:b/>
                          <w:bCs/>
                        </w:rPr>
                        <w:t xml:space="preserve"> Module 4 - </w:t>
                      </w:r>
                      <w:r w:rsidRPr="00460DCD">
                        <w:t xml:space="preserve">Memory </w:t>
                      </w:r>
                    </w:p>
                    <w:p w14:paraId="52E23516" w14:textId="77777777" w:rsidR="00460DCD" w:rsidRPr="00460DCD" w:rsidRDefault="00460DCD" w:rsidP="00460DCD">
                      <w:pPr>
                        <w:spacing w:after="120"/>
                        <w:ind w:right="29"/>
                        <w:rPr>
                          <w:b/>
                          <w:bCs/>
                        </w:rPr>
                      </w:pPr>
                      <w:r w:rsidRPr="00460DCD">
                        <w:rPr>
                          <w:b/>
                          <w:bCs/>
                        </w:rPr>
                        <w:t xml:space="preserve">Module 5 - </w:t>
                      </w:r>
                      <w:r w:rsidRPr="00460DCD">
                        <w:t>Computer Expansion</w:t>
                      </w:r>
                      <w:r w:rsidRPr="00460DCD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B1B68EE" w14:textId="77777777" w:rsidR="00460DCD" w:rsidRPr="00460DCD" w:rsidRDefault="00460DCD" w:rsidP="00460DCD">
                      <w:pPr>
                        <w:spacing w:after="120"/>
                        <w:ind w:right="29"/>
                        <w:rPr>
                          <w:b/>
                          <w:bCs/>
                        </w:rPr>
                      </w:pPr>
                      <w:r w:rsidRPr="00460DCD">
                        <w:rPr>
                          <w:b/>
                          <w:bCs/>
                        </w:rPr>
                        <w:t xml:space="preserve">Module 6 - </w:t>
                      </w:r>
                      <w:r w:rsidRPr="00460DCD">
                        <w:t>Physical Storage</w:t>
                      </w:r>
                      <w:r w:rsidRPr="00460DCD">
                        <w:rPr>
                          <w:b/>
                          <w:bCs/>
                        </w:rPr>
                        <w:t xml:space="preserve"> Module 7 - </w:t>
                      </w:r>
                      <w:r w:rsidRPr="00460DCD">
                        <w:t>Input-Output Devices</w:t>
                      </w:r>
                      <w:r w:rsidRPr="00460DCD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7595476D" w14:textId="77777777" w:rsidR="00460DCD" w:rsidRPr="00460DCD" w:rsidRDefault="00460DCD" w:rsidP="00460DCD">
                      <w:pPr>
                        <w:spacing w:after="120"/>
                        <w:ind w:right="29"/>
                        <w:rPr>
                          <w:b/>
                          <w:bCs/>
                        </w:rPr>
                      </w:pPr>
                      <w:r w:rsidRPr="00460DCD">
                        <w:rPr>
                          <w:b/>
                          <w:bCs/>
                        </w:rPr>
                        <w:t xml:space="preserve">Module 8 - </w:t>
                      </w:r>
                      <w:r w:rsidRPr="00460DCD">
                        <w:t>Display Devices</w:t>
                      </w:r>
                      <w:r w:rsidRPr="00460DCD">
                        <w:rPr>
                          <w:b/>
                          <w:bCs/>
                        </w:rPr>
                        <w:t xml:space="preserve"> Module 9 - </w:t>
                      </w:r>
                      <w:r w:rsidRPr="00460DCD">
                        <w:t xml:space="preserve">Network Cables and Connectors </w:t>
                      </w:r>
                    </w:p>
                    <w:p w14:paraId="7AE2200C" w14:textId="77777777" w:rsidR="00460DCD" w:rsidRPr="00460DCD" w:rsidRDefault="00460DCD" w:rsidP="00460DCD">
                      <w:pPr>
                        <w:spacing w:after="120"/>
                        <w:ind w:right="29"/>
                        <w:rPr>
                          <w:b/>
                          <w:bCs/>
                        </w:rPr>
                      </w:pPr>
                      <w:r w:rsidRPr="00460DCD">
                        <w:rPr>
                          <w:b/>
                          <w:bCs/>
                        </w:rPr>
                        <w:t xml:space="preserve">Module 10 - </w:t>
                      </w:r>
                      <w:r w:rsidRPr="00460DCD">
                        <w:t>Printers and Multifunction Print Devices</w:t>
                      </w:r>
                      <w:r w:rsidRPr="00460DCD">
                        <w:rPr>
                          <w:b/>
                          <w:bCs/>
                        </w:rPr>
                        <w:t xml:space="preserve"> Module 11 - </w:t>
                      </w:r>
                      <w:r w:rsidRPr="00460DCD">
                        <w:t>TCP/IP and Transport Protocols</w:t>
                      </w:r>
                      <w:r w:rsidRPr="00460DCD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FF46B83" w14:textId="77777777" w:rsidR="00460DCD" w:rsidRPr="00460DCD" w:rsidRDefault="00460DCD" w:rsidP="00460DCD">
                      <w:pPr>
                        <w:spacing w:after="120"/>
                        <w:ind w:right="29"/>
                        <w:rPr>
                          <w:b/>
                          <w:bCs/>
                        </w:rPr>
                      </w:pPr>
                      <w:r w:rsidRPr="00460DCD">
                        <w:rPr>
                          <w:b/>
                          <w:bCs/>
                        </w:rPr>
                        <w:t xml:space="preserve">Module 12 - </w:t>
                      </w:r>
                      <w:r w:rsidRPr="00460DCD">
                        <w:t>Custom Computers</w:t>
                      </w:r>
                      <w:r w:rsidRPr="00460DCD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16BE6E2" w14:textId="6ECD63DE" w:rsidR="003E12FB" w:rsidRDefault="00460DCD" w:rsidP="00460DCD">
                      <w:pPr>
                        <w:spacing w:after="120"/>
                        <w:ind w:right="29"/>
                      </w:pPr>
                      <w:r w:rsidRPr="00460DCD">
                        <w:rPr>
                          <w:b/>
                          <w:bCs/>
                        </w:rPr>
                        <w:t xml:space="preserve">Module 13 - </w:t>
                      </w:r>
                      <w:r w:rsidRPr="00460DCD">
                        <w:t>Operational Procedures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3286240" wp14:editId="1DD39DCB">
                <wp:simplePos x="0" y="0"/>
                <wp:positionH relativeFrom="column">
                  <wp:posOffset>-323850</wp:posOffset>
                </wp:positionH>
                <wp:positionV relativeFrom="paragraph">
                  <wp:posOffset>93032</wp:posOffset>
                </wp:positionV>
                <wp:extent cx="2171700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EBE05" w14:textId="4930C898" w:rsidR="006432B7" w:rsidRPr="00EF62EF" w:rsidRDefault="006432B7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EF62E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Key 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6240" id="Text Box 22" o:spid="_x0000_s1037" type="#_x0000_t202" style="position:absolute;margin-left:-25.5pt;margin-top:7.35pt;width:171pt;height:2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" filled="f" stroked="f" strokeweight=".5pt">
                <v:textbox>
                  <w:txbxContent>
                    <w:p w14:paraId="6A3EBE05" w14:textId="4930C898" w:rsidR="006432B7" w:rsidRPr="00EF62EF" w:rsidRDefault="006432B7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EF62E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Key Course Information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ED2D90E" wp14:editId="15BC635A">
                <wp:simplePos x="0" y="0"/>
                <wp:positionH relativeFrom="column">
                  <wp:posOffset>1924050</wp:posOffset>
                </wp:positionH>
                <wp:positionV relativeFrom="paragraph">
                  <wp:posOffset>85412</wp:posOffset>
                </wp:positionV>
                <wp:extent cx="217170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FCC18" w14:textId="0F7D704B" w:rsidR="00EF62EF" w:rsidRPr="00EF62EF" w:rsidRDefault="00460DCD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C)HT </w:t>
                            </w:r>
                            <w:r w:rsidR="00EF62E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Modules</w:t>
                            </w:r>
                            <w:r w:rsidR="005F01F6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/Lessons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D90E" id="Text Box 23" o:spid="_x0000_s1038" type="#_x0000_t202" style="position:absolute;margin-left:151.5pt;margin-top:6.75pt;width:171pt;height:2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" filled="f" stroked="f" strokeweight=".5pt">
                <v:textbox>
                  <w:txbxContent>
                    <w:p w14:paraId="6D5FCC18" w14:textId="0F7D704B" w:rsidR="00EF62EF" w:rsidRPr="00EF62EF" w:rsidRDefault="00460DCD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C)HT </w:t>
                      </w:r>
                      <w:r w:rsidR="00EF62E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Modules</w:t>
                      </w:r>
                      <w:r w:rsidR="005F01F6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/Lessons</w:t>
                      </w:r>
                    </w:p>
                  </w:txbxContent>
                </v:textbox>
              </v:shape>
            </w:pict>
          </mc:Fallback>
        </mc:AlternateContent>
      </w:r>
      <w:r w:rsidR="00717BAC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1B23C7B" wp14:editId="7B202A4B">
                <wp:simplePos x="0" y="0"/>
                <wp:positionH relativeFrom="column">
                  <wp:posOffset>4159250</wp:posOffset>
                </wp:positionH>
                <wp:positionV relativeFrom="paragraph">
                  <wp:posOffset>77792</wp:posOffset>
                </wp:positionV>
                <wp:extent cx="2165350" cy="423545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1FC5E4" w14:textId="6F090234" w:rsidR="00E9594C" w:rsidRDefault="00E9594C" w:rsidP="007259EE"/>
                          <w:p w14:paraId="7180E302" w14:textId="77777777" w:rsidR="008D22D1" w:rsidRDefault="008D22D1" w:rsidP="008D22D1">
                            <w:pPr>
                              <w:spacing w:after="120"/>
                            </w:pPr>
                            <w:r w:rsidRPr="008D22D1">
                              <w:rPr>
                                <w:b/>
                                <w:bCs/>
                              </w:rPr>
                              <w:t>Module 1</w:t>
                            </w:r>
                            <w:r>
                              <w:t xml:space="preserve"> - Operating Systems </w:t>
                            </w:r>
                            <w:r w:rsidRPr="008D22D1">
                              <w:rPr>
                                <w:b/>
                                <w:bCs/>
                              </w:rPr>
                              <w:t>Module 2</w:t>
                            </w:r>
                            <w:r>
                              <w:t xml:space="preserve"> - Windows Management </w:t>
                            </w:r>
                          </w:p>
                          <w:p w14:paraId="7891B311" w14:textId="77777777" w:rsidR="008D22D1" w:rsidRDefault="008D22D1" w:rsidP="008D22D1">
                            <w:pPr>
                              <w:spacing w:after="120"/>
                            </w:pPr>
                            <w:r w:rsidRPr="008D22D1">
                              <w:rPr>
                                <w:b/>
                                <w:bCs/>
                              </w:rPr>
                              <w:t>Module 3</w:t>
                            </w:r>
                            <w:r>
                              <w:t xml:space="preserve"> - Network Basics </w:t>
                            </w:r>
                            <w:r w:rsidRPr="008D22D1">
                              <w:rPr>
                                <w:b/>
                                <w:bCs/>
                              </w:rPr>
                              <w:t>Module 4</w:t>
                            </w:r>
                            <w:r>
                              <w:t xml:space="preserve"> - Network Protocols </w:t>
                            </w:r>
                            <w:r w:rsidRPr="008D22D1">
                              <w:rPr>
                                <w:b/>
                                <w:bCs/>
                              </w:rPr>
                              <w:t>Module 5</w:t>
                            </w:r>
                            <w:r>
                              <w:t xml:space="preserve"> - Wireless Networking </w:t>
                            </w:r>
                          </w:p>
                          <w:p w14:paraId="088F9062" w14:textId="77777777" w:rsidR="008D22D1" w:rsidRDefault="008D22D1" w:rsidP="008D22D1">
                            <w:pPr>
                              <w:spacing w:after="120"/>
                            </w:pPr>
                            <w:r w:rsidRPr="008D22D1">
                              <w:rPr>
                                <w:b/>
                                <w:bCs/>
                              </w:rPr>
                              <w:t>Module 6</w:t>
                            </w:r>
                            <w:r>
                              <w:t xml:space="preserve"> - Windows Networking </w:t>
                            </w:r>
                          </w:p>
                          <w:p w14:paraId="06A2C729" w14:textId="77777777" w:rsidR="008D22D1" w:rsidRDefault="008D22D1" w:rsidP="008D22D1">
                            <w:pPr>
                              <w:spacing w:after="120"/>
                            </w:pPr>
                            <w:r w:rsidRPr="008D22D1">
                              <w:rPr>
                                <w:b/>
                                <w:bCs/>
                              </w:rPr>
                              <w:t>Module 7</w:t>
                            </w:r>
                            <w:r>
                              <w:t xml:space="preserve"> - Virtualization and Cloud Computing </w:t>
                            </w:r>
                          </w:p>
                          <w:p w14:paraId="2DBF3548" w14:textId="77777777" w:rsidR="008D22D1" w:rsidRDefault="008D22D1" w:rsidP="008D22D1">
                            <w:pPr>
                              <w:spacing w:after="120"/>
                            </w:pPr>
                            <w:r w:rsidRPr="008D22D1">
                              <w:rPr>
                                <w:b/>
                                <w:bCs/>
                              </w:rPr>
                              <w:t>Module 8</w:t>
                            </w:r>
                            <w:r>
                              <w:t xml:space="preserve"> - Security Principles </w:t>
                            </w:r>
                            <w:r w:rsidRPr="008D22D1">
                              <w:rPr>
                                <w:b/>
                                <w:bCs/>
                              </w:rPr>
                              <w:t>Module 9</w:t>
                            </w:r>
                            <w:r>
                              <w:t xml:space="preserve"> - Security Technologies </w:t>
                            </w:r>
                          </w:p>
                          <w:p w14:paraId="1B6BC647" w14:textId="77777777" w:rsidR="008D22D1" w:rsidRDefault="008D22D1" w:rsidP="008D22D1">
                            <w:pPr>
                              <w:spacing w:after="120"/>
                            </w:pPr>
                            <w:r w:rsidRPr="008D22D1">
                              <w:rPr>
                                <w:b/>
                                <w:bCs/>
                              </w:rPr>
                              <w:t>Module 10</w:t>
                            </w:r>
                            <w:r>
                              <w:t xml:space="preserve"> - Securing Devices and Data </w:t>
                            </w:r>
                          </w:p>
                          <w:p w14:paraId="0BA504E4" w14:textId="10A25156" w:rsidR="00BF4E2D" w:rsidRDefault="008D22D1" w:rsidP="008D22D1">
                            <w:pPr>
                              <w:spacing w:after="120"/>
                            </w:pPr>
                            <w:r w:rsidRPr="008D22D1">
                              <w:rPr>
                                <w:b/>
                                <w:bCs/>
                              </w:rPr>
                              <w:t>Module 11</w:t>
                            </w:r>
                            <w:r>
                              <w:t xml:space="preserve"> - SOHO Network Configurations</w:t>
                            </w:r>
                          </w:p>
                          <w:p w14:paraId="54B957FF" w14:textId="77777777" w:rsidR="00BF4E2D" w:rsidRDefault="00BF4E2D" w:rsidP="00BF4E2D">
                            <w:pPr>
                              <w:spacing w:after="0"/>
                            </w:pPr>
                          </w:p>
                          <w:p w14:paraId="6571C22D" w14:textId="77777777" w:rsidR="00BF4E2D" w:rsidRPr="0016716D" w:rsidRDefault="00BF4E2D" w:rsidP="00BF4E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A67369" w14:textId="77777777" w:rsidR="00BF4E2D" w:rsidRDefault="00BF4E2D" w:rsidP="00725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23C7B" id="Text Box 21" o:spid="_x0000_s1039" type="#_x0000_t202" style="position:absolute;margin-left:327.5pt;margin-top:6.15pt;width:170.5pt;height:333.5pt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" fillcolor="#e7e6e6 [3214]" stroked="f" strokeweight=".5pt">
                <v:textbox>
                  <w:txbxContent>
                    <w:p w14:paraId="2D1FC5E4" w14:textId="6F090234" w:rsidR="00E9594C" w:rsidRDefault="00E9594C" w:rsidP="007259EE"/>
                    <w:p w14:paraId="7180E302" w14:textId="77777777" w:rsidR="008D22D1" w:rsidRDefault="008D22D1" w:rsidP="008D22D1">
                      <w:pPr>
                        <w:spacing w:after="120"/>
                      </w:pPr>
                      <w:r w:rsidRPr="008D22D1">
                        <w:rPr>
                          <w:b/>
                          <w:bCs/>
                        </w:rPr>
                        <w:t>Module 1</w:t>
                      </w:r>
                      <w:r>
                        <w:t xml:space="preserve"> - Operating Systems </w:t>
                      </w:r>
                      <w:r w:rsidRPr="008D22D1">
                        <w:rPr>
                          <w:b/>
                          <w:bCs/>
                        </w:rPr>
                        <w:t>Module 2</w:t>
                      </w:r>
                      <w:r>
                        <w:t xml:space="preserve"> - Windows Management </w:t>
                      </w:r>
                    </w:p>
                    <w:p w14:paraId="7891B311" w14:textId="77777777" w:rsidR="008D22D1" w:rsidRDefault="008D22D1" w:rsidP="008D22D1">
                      <w:pPr>
                        <w:spacing w:after="120"/>
                      </w:pPr>
                      <w:r w:rsidRPr="008D22D1">
                        <w:rPr>
                          <w:b/>
                          <w:bCs/>
                        </w:rPr>
                        <w:t>Module 3</w:t>
                      </w:r>
                      <w:r>
                        <w:t xml:space="preserve"> - Network Basics </w:t>
                      </w:r>
                      <w:r w:rsidRPr="008D22D1">
                        <w:rPr>
                          <w:b/>
                          <w:bCs/>
                        </w:rPr>
                        <w:t>Module 4</w:t>
                      </w:r>
                      <w:r>
                        <w:t xml:space="preserve"> - Network Protocols </w:t>
                      </w:r>
                      <w:r w:rsidRPr="008D22D1">
                        <w:rPr>
                          <w:b/>
                          <w:bCs/>
                        </w:rPr>
                        <w:t>Module 5</w:t>
                      </w:r>
                      <w:r>
                        <w:t xml:space="preserve"> - Wireless Networking </w:t>
                      </w:r>
                    </w:p>
                    <w:p w14:paraId="088F9062" w14:textId="77777777" w:rsidR="008D22D1" w:rsidRDefault="008D22D1" w:rsidP="008D22D1">
                      <w:pPr>
                        <w:spacing w:after="120"/>
                      </w:pPr>
                      <w:r w:rsidRPr="008D22D1">
                        <w:rPr>
                          <w:b/>
                          <w:bCs/>
                        </w:rPr>
                        <w:t>Module 6</w:t>
                      </w:r>
                      <w:r>
                        <w:t xml:space="preserve"> - Windows Networking </w:t>
                      </w:r>
                    </w:p>
                    <w:p w14:paraId="06A2C729" w14:textId="77777777" w:rsidR="008D22D1" w:rsidRDefault="008D22D1" w:rsidP="008D22D1">
                      <w:pPr>
                        <w:spacing w:after="120"/>
                      </w:pPr>
                      <w:r w:rsidRPr="008D22D1">
                        <w:rPr>
                          <w:b/>
                          <w:bCs/>
                        </w:rPr>
                        <w:t>Module 7</w:t>
                      </w:r>
                      <w:r>
                        <w:t xml:space="preserve"> - Virtualization and Cloud Computing </w:t>
                      </w:r>
                    </w:p>
                    <w:p w14:paraId="2DBF3548" w14:textId="77777777" w:rsidR="008D22D1" w:rsidRDefault="008D22D1" w:rsidP="008D22D1">
                      <w:pPr>
                        <w:spacing w:after="120"/>
                      </w:pPr>
                      <w:r w:rsidRPr="008D22D1">
                        <w:rPr>
                          <w:b/>
                          <w:bCs/>
                        </w:rPr>
                        <w:t>Module 8</w:t>
                      </w:r>
                      <w:r>
                        <w:t xml:space="preserve"> - Security Principles </w:t>
                      </w:r>
                      <w:r w:rsidRPr="008D22D1">
                        <w:rPr>
                          <w:b/>
                          <w:bCs/>
                        </w:rPr>
                        <w:t>Module 9</w:t>
                      </w:r>
                      <w:r>
                        <w:t xml:space="preserve"> - Security Technologies </w:t>
                      </w:r>
                    </w:p>
                    <w:p w14:paraId="1B6BC647" w14:textId="77777777" w:rsidR="008D22D1" w:rsidRDefault="008D22D1" w:rsidP="008D22D1">
                      <w:pPr>
                        <w:spacing w:after="120"/>
                      </w:pPr>
                      <w:r w:rsidRPr="008D22D1">
                        <w:rPr>
                          <w:b/>
                          <w:bCs/>
                        </w:rPr>
                        <w:t>Module 10</w:t>
                      </w:r>
                      <w:r>
                        <w:t xml:space="preserve"> - Securing Devices and Data </w:t>
                      </w:r>
                    </w:p>
                    <w:p w14:paraId="0BA504E4" w14:textId="10A25156" w:rsidR="00BF4E2D" w:rsidRDefault="008D22D1" w:rsidP="008D22D1">
                      <w:pPr>
                        <w:spacing w:after="120"/>
                      </w:pPr>
                      <w:r w:rsidRPr="008D22D1">
                        <w:rPr>
                          <w:b/>
                          <w:bCs/>
                        </w:rPr>
                        <w:t>Module 11</w:t>
                      </w:r>
                      <w:r>
                        <w:t xml:space="preserve"> - SOHO Network Configurations</w:t>
                      </w:r>
                    </w:p>
                    <w:p w14:paraId="54B957FF" w14:textId="77777777" w:rsidR="00BF4E2D" w:rsidRDefault="00BF4E2D" w:rsidP="00BF4E2D">
                      <w:pPr>
                        <w:spacing w:after="0"/>
                      </w:pPr>
                    </w:p>
                    <w:p w14:paraId="6571C22D" w14:textId="77777777" w:rsidR="00BF4E2D" w:rsidRPr="0016716D" w:rsidRDefault="00BF4E2D" w:rsidP="00BF4E2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7A67369" w14:textId="77777777" w:rsidR="00BF4E2D" w:rsidRDefault="00BF4E2D" w:rsidP="007259EE"/>
                  </w:txbxContent>
                </v:textbox>
              </v:shape>
            </w:pict>
          </mc:Fallback>
        </mc:AlternateContent>
      </w:r>
    </w:p>
    <w:p w14:paraId="40778334" w14:textId="591E2CAC" w:rsidR="00345262" w:rsidRDefault="00345262" w:rsidP="00EA48B5"/>
    <w:p w14:paraId="177C32E5" w14:textId="643D7DA5" w:rsidR="00345262" w:rsidRDefault="00345262" w:rsidP="00EA48B5"/>
    <w:p w14:paraId="665CBAFD" w14:textId="30CC3AD2" w:rsidR="00345262" w:rsidRDefault="00345262" w:rsidP="00EA48B5"/>
    <w:p w14:paraId="21B4C104" w14:textId="42A53DF2" w:rsidR="00345262" w:rsidRDefault="00345262" w:rsidP="00EA48B5"/>
    <w:p w14:paraId="53D79D0D" w14:textId="0544D736" w:rsidR="00345262" w:rsidRDefault="00345262" w:rsidP="00EA48B5"/>
    <w:p w14:paraId="4817A5D2" w14:textId="0AAAAAA4" w:rsidR="00345262" w:rsidRDefault="00345262" w:rsidP="00EA48B5"/>
    <w:p w14:paraId="38D8B93D" w14:textId="12FDDA59" w:rsidR="00345262" w:rsidRDefault="00345262" w:rsidP="00EA48B5"/>
    <w:p w14:paraId="5E5FC579" w14:textId="26771420" w:rsidR="00345262" w:rsidRDefault="00345262" w:rsidP="00EA48B5"/>
    <w:p w14:paraId="5AE91665" w14:textId="33174BFD" w:rsidR="00345262" w:rsidRDefault="00345262" w:rsidP="00EA48B5"/>
    <w:p w14:paraId="7F7A9C77" w14:textId="611F44C7" w:rsidR="00345262" w:rsidRDefault="00345262" w:rsidP="00EA48B5"/>
    <w:p w14:paraId="0ADAC001" w14:textId="4C47BD1C" w:rsidR="00345262" w:rsidRDefault="00345262" w:rsidP="00EA48B5"/>
    <w:p w14:paraId="1C803F6D" w14:textId="3978BBAB" w:rsidR="00345262" w:rsidRDefault="00345262" w:rsidP="00EA48B5"/>
    <w:p w14:paraId="572BA3C9" w14:textId="5A8F666A" w:rsidR="00345262" w:rsidRDefault="00345262" w:rsidP="00EA48B5"/>
    <w:p w14:paraId="20BDD663" w14:textId="2DD6675D" w:rsidR="00345262" w:rsidRDefault="00345262" w:rsidP="00EA48B5"/>
    <w:p w14:paraId="154814A2" w14:textId="0C7B4574" w:rsidR="00345262" w:rsidRDefault="00345262" w:rsidP="00EA48B5"/>
    <w:p w14:paraId="4E4D5F2F" w14:textId="00BF6938" w:rsidR="00345262" w:rsidRDefault="00B71F83" w:rsidP="00EA48B5">
      <w:r w:rsidRPr="005D6C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50E40C" wp14:editId="079097BC">
                <wp:simplePos x="0" y="0"/>
                <wp:positionH relativeFrom="column">
                  <wp:posOffset>1882775</wp:posOffset>
                </wp:positionH>
                <wp:positionV relativeFrom="paragraph">
                  <wp:posOffset>189865</wp:posOffset>
                </wp:positionV>
                <wp:extent cx="217170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231BD" w14:textId="195479C8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Exam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E40C" id="Text Box 51" o:spid="_x0000_s1040" type="#_x0000_t202" style="position:absolute;margin-left:148.25pt;margin-top:14.95pt;width:171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" filled="f" stroked="f" strokeweight=".5pt">
                <v:textbox>
                  <w:txbxContent>
                    <w:p w14:paraId="03D231BD" w14:textId="195479C8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Exam Information</w:t>
                      </w:r>
                    </w:p>
                  </w:txbxContent>
                </v:textbox>
              </v:shape>
            </w:pict>
          </mc:Fallback>
        </mc:AlternateContent>
      </w:r>
      <w:r w:rsidR="00A05646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6D1DB94" wp14:editId="2CC4978A">
                <wp:simplePos x="0" y="0"/>
                <wp:positionH relativeFrom="column">
                  <wp:posOffset>-365125</wp:posOffset>
                </wp:positionH>
                <wp:positionV relativeFrom="paragraph">
                  <wp:posOffset>231140</wp:posOffset>
                </wp:positionV>
                <wp:extent cx="2171700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39F7" w14:textId="676CAB02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Upon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DB94" id="Text Box 50" o:spid="_x0000_s1041" type="#_x0000_t202" style="position:absolute;margin-left:-28.75pt;margin-top:18.2pt;width:171pt;height:2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" filled="f" stroked="f" strokeweight=".5pt">
                <v:textbox>
                  <w:txbxContent>
                    <w:p w14:paraId="1DB539F7" w14:textId="676CAB02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Upon Completion</w:t>
                      </w:r>
                    </w:p>
                  </w:txbxContent>
                </v:textbox>
              </v:shape>
            </w:pict>
          </mc:Fallback>
        </mc:AlternateContent>
      </w:r>
      <w:r w:rsidR="00711015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AB87234" wp14:editId="15CE3E99">
                <wp:simplePos x="0" y="0"/>
                <wp:positionH relativeFrom="column">
                  <wp:posOffset>1888490</wp:posOffset>
                </wp:positionH>
                <wp:positionV relativeFrom="paragraph">
                  <wp:posOffset>182880</wp:posOffset>
                </wp:positionV>
                <wp:extent cx="2165350" cy="5472430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4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25E42" w14:textId="77777777" w:rsidR="005D6CF9" w:rsidRDefault="005D6CF9" w:rsidP="005D6CF9"/>
                          <w:p w14:paraId="2B80FA9F" w14:textId="4B52A6B1" w:rsidR="005D6CF9" w:rsidRDefault="000208F2" w:rsidP="005D6CF9">
                            <w:r>
                              <w:t>The Certified</w:t>
                            </w:r>
                            <w:r w:rsidR="00982F9C">
                              <w:t xml:space="preserve"> Hardware Technician and Certified Operating Systems Technician</w:t>
                            </w:r>
                            <w:r w:rsidR="005E5BA6">
                              <w:t xml:space="preserve"> </w:t>
                            </w:r>
                            <w:r>
                              <w:t xml:space="preserve">exam is taken online through Mile2’s </w:t>
                            </w:r>
                            <w:r w:rsidR="0091127F">
                              <w:t xml:space="preserve">Learning Management System and is accessible on you Mile2.com account.  The exam will take approximately 2 hours and consist of 100 multiple choice questions.  </w:t>
                            </w:r>
                          </w:p>
                          <w:p w14:paraId="3C78B1F8" w14:textId="3ADD45CA" w:rsidR="0091127F" w:rsidRDefault="0091127F" w:rsidP="005D6CF9">
                            <w:r>
                              <w:t xml:space="preserve">A minimum grade of </w:t>
                            </w:r>
                            <w:r w:rsidR="009C15E1">
                              <w:t>70% is required for certification.</w:t>
                            </w:r>
                          </w:p>
                          <w:p w14:paraId="55CB2608" w14:textId="6D7EDDF7" w:rsidR="0061569B" w:rsidRDefault="0061569B" w:rsidP="005D6CF9"/>
                          <w:p w14:paraId="37163D80" w14:textId="6B421936" w:rsidR="0061569B" w:rsidRDefault="0061569B" w:rsidP="005D6CF9"/>
                          <w:p w14:paraId="39925464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All Mile2 certifications will be awarded a 3-year expiration date.</w:t>
                            </w:r>
                          </w:p>
                          <w:p w14:paraId="3DBC4902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7B49B2E8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There are two requirements to maintain Mile2 certification:</w:t>
                            </w:r>
                          </w:p>
                          <w:p w14:paraId="55615EAC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1379D802" w14:textId="4C73869B" w:rsidR="0061569B" w:rsidRDefault="0061569B" w:rsidP="00376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Pass the most current version of the exam for your respective existing certification</w:t>
                            </w:r>
                          </w:p>
                          <w:p w14:paraId="06FFB5A3" w14:textId="1AE7F314" w:rsidR="00C871F1" w:rsidRDefault="00C871F1" w:rsidP="00376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Earn and submit 20 CEUs per year in your Mile2 account.  </w:t>
                            </w:r>
                          </w:p>
                          <w:p w14:paraId="61CE11EB" w14:textId="77777777" w:rsidR="0061569B" w:rsidRDefault="0061569B" w:rsidP="005D6CF9"/>
                          <w:p w14:paraId="29597803" w14:textId="77777777" w:rsidR="009C15E1" w:rsidRPr="000208F2" w:rsidRDefault="009C15E1" w:rsidP="005D6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7234" id="Text Box 48" o:spid="_x0000_s1042" type="#_x0000_t202" style="position:absolute;margin-left:148.7pt;margin-top:14.4pt;width:170.5pt;height:430.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" fillcolor="#e7e6e6 [3214]" stroked="f" strokeweight=".5pt">
                <v:textbox>
                  <w:txbxContent>
                    <w:p w14:paraId="0FF25E42" w14:textId="77777777" w:rsidR="005D6CF9" w:rsidRDefault="005D6CF9" w:rsidP="005D6CF9"/>
                    <w:p w14:paraId="2B80FA9F" w14:textId="4B52A6B1" w:rsidR="005D6CF9" w:rsidRDefault="000208F2" w:rsidP="005D6CF9">
                      <w:r>
                        <w:t>The Certified</w:t>
                      </w:r>
                      <w:r w:rsidR="00982F9C">
                        <w:t xml:space="preserve"> Hardware Technician and Certified Operating Systems Technician</w:t>
                      </w:r>
                      <w:r w:rsidR="005E5BA6">
                        <w:t xml:space="preserve"> </w:t>
                      </w:r>
                      <w:r>
                        <w:t xml:space="preserve">exam is taken online through Mile2’s </w:t>
                      </w:r>
                      <w:r w:rsidR="0091127F">
                        <w:t xml:space="preserve">Learning Management System and is accessible on you Mile2.com account.  The exam will take approximately 2 hours and consist of 100 multiple choice questions.  </w:t>
                      </w:r>
                    </w:p>
                    <w:p w14:paraId="3C78B1F8" w14:textId="3ADD45CA" w:rsidR="0091127F" w:rsidRDefault="0091127F" w:rsidP="005D6CF9">
                      <w:r>
                        <w:t xml:space="preserve">A minimum grade of </w:t>
                      </w:r>
                      <w:r w:rsidR="009C15E1">
                        <w:t>70% is required for certification.</w:t>
                      </w:r>
                    </w:p>
                    <w:p w14:paraId="55CB2608" w14:textId="6D7EDDF7" w:rsidR="0061569B" w:rsidRDefault="0061569B" w:rsidP="005D6CF9"/>
                    <w:p w14:paraId="37163D80" w14:textId="6B421936" w:rsidR="0061569B" w:rsidRDefault="0061569B" w:rsidP="005D6CF9"/>
                    <w:p w14:paraId="39925464" w14:textId="77777777" w:rsidR="0061569B" w:rsidRDefault="0061569B" w:rsidP="0061569B">
                      <w:pPr>
                        <w:spacing w:after="0"/>
                      </w:pPr>
                      <w:r>
                        <w:t>All Mile2 certifications will be awarded a 3-year expiration date.</w:t>
                      </w:r>
                    </w:p>
                    <w:p w14:paraId="3DBC4902" w14:textId="77777777" w:rsidR="0061569B" w:rsidRDefault="0061569B" w:rsidP="0061569B">
                      <w:pPr>
                        <w:spacing w:after="0"/>
                      </w:pPr>
                    </w:p>
                    <w:p w14:paraId="7B49B2E8" w14:textId="77777777" w:rsidR="0061569B" w:rsidRDefault="0061569B" w:rsidP="0061569B">
                      <w:pPr>
                        <w:spacing w:after="0"/>
                      </w:pPr>
                      <w:r>
                        <w:t>There are two requirements to maintain Mile2 certification:</w:t>
                      </w:r>
                    </w:p>
                    <w:p w14:paraId="55615EAC" w14:textId="77777777" w:rsidR="0061569B" w:rsidRDefault="0061569B" w:rsidP="0061569B">
                      <w:pPr>
                        <w:spacing w:after="0"/>
                      </w:pPr>
                    </w:p>
                    <w:p w14:paraId="1379D802" w14:textId="4C73869B" w:rsidR="0061569B" w:rsidRDefault="0061569B" w:rsidP="00376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Pass the most current version of the exam for your respective existing certification</w:t>
                      </w:r>
                    </w:p>
                    <w:p w14:paraId="06FFB5A3" w14:textId="1AE7F314" w:rsidR="00C871F1" w:rsidRDefault="00C871F1" w:rsidP="00376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Earn and submit 20 CEUs per year in your Mile2 account.  </w:t>
                      </w:r>
                    </w:p>
                    <w:p w14:paraId="61CE11EB" w14:textId="77777777" w:rsidR="0061569B" w:rsidRDefault="0061569B" w:rsidP="005D6CF9"/>
                    <w:p w14:paraId="29597803" w14:textId="77777777" w:rsidR="009C15E1" w:rsidRPr="000208F2" w:rsidRDefault="009C15E1" w:rsidP="005D6CF9"/>
                  </w:txbxContent>
                </v:textbox>
              </v:shape>
            </w:pict>
          </mc:Fallback>
        </mc:AlternateContent>
      </w:r>
      <w:r w:rsidR="00216C34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AA91923" wp14:editId="045CE6E6">
                <wp:simplePos x="0" y="0"/>
                <wp:positionH relativeFrom="column">
                  <wp:posOffset>-382137</wp:posOffset>
                </wp:positionH>
                <wp:positionV relativeFrom="paragraph">
                  <wp:posOffset>169744</wp:posOffset>
                </wp:positionV>
                <wp:extent cx="2209800" cy="5486078"/>
                <wp:effectExtent l="0" t="0" r="0" b="6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48607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B10B1" w14:textId="2AAE5246" w:rsidR="00C871F1" w:rsidRDefault="00C871F1" w:rsidP="001E6D13">
                            <w:pPr>
                              <w:spacing w:after="0"/>
                            </w:pPr>
                          </w:p>
                          <w:p w14:paraId="1A063D20" w14:textId="77777777" w:rsidR="00A05646" w:rsidRDefault="00A05646" w:rsidP="001E6D13">
                            <w:pPr>
                              <w:spacing w:after="0"/>
                            </w:pPr>
                          </w:p>
                          <w:p w14:paraId="1664B56E" w14:textId="4CE63739" w:rsidR="00A21768" w:rsidRDefault="004C273F" w:rsidP="001E6D13">
                            <w:pPr>
                              <w:spacing w:after="0"/>
                            </w:pPr>
                            <w:r w:rsidRPr="004C273F">
                              <w:t xml:space="preserve">Upon completion, the Certified Hardware Technician and Certified Operating Systems Technician candidate will be able to competently take the </w:t>
                            </w:r>
                            <w:proofErr w:type="gramStart"/>
                            <w:r w:rsidRPr="004C273F">
                              <w:t>C)OST</w:t>
                            </w:r>
                            <w:proofErr w:type="gramEnd"/>
                            <w:r w:rsidRPr="004C273F">
                              <w:t xml:space="preserve"> &amp; C)HT exams well as the </w:t>
                            </w:r>
                            <w:proofErr w:type="spellStart"/>
                            <w:r w:rsidRPr="004C273F">
                              <w:t>CompTIAA</w:t>
                            </w:r>
                            <w:proofErr w:type="spellEnd"/>
                            <w:r w:rsidRPr="004C273F">
                              <w:t>+ 220-1002 exam.</w:t>
                            </w:r>
                          </w:p>
                          <w:p w14:paraId="36E16D1C" w14:textId="01239821" w:rsidR="004C273F" w:rsidRDefault="004C273F" w:rsidP="001E6D13">
                            <w:pPr>
                              <w:spacing w:after="0"/>
                            </w:pPr>
                          </w:p>
                          <w:p w14:paraId="4D8FCC01" w14:textId="77777777" w:rsidR="004C273F" w:rsidRDefault="004C273F" w:rsidP="001E6D13">
                            <w:pPr>
                              <w:spacing w:after="0"/>
                            </w:pPr>
                          </w:p>
                          <w:p w14:paraId="468C8605" w14:textId="65F1CAA1" w:rsidR="00A21768" w:rsidRDefault="00A21768" w:rsidP="001E6D13">
                            <w:pPr>
                              <w:spacing w:after="0"/>
                            </w:pPr>
                          </w:p>
                          <w:p w14:paraId="07F765EC" w14:textId="77777777" w:rsidR="002E668B" w:rsidRDefault="002E668B" w:rsidP="001E6D13">
                            <w:pPr>
                              <w:spacing w:after="0"/>
                            </w:pPr>
                          </w:p>
                          <w:p w14:paraId="0FED76C5" w14:textId="23F210D3" w:rsidR="00A21768" w:rsidRDefault="00A21768" w:rsidP="001E6D13">
                            <w:pPr>
                              <w:spacing w:after="0"/>
                            </w:pPr>
                          </w:p>
                          <w:p w14:paraId="187C3D68" w14:textId="7C95C4BE" w:rsidR="00A21768" w:rsidRDefault="002E668B" w:rsidP="002E66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</w:pPr>
                            <w:r>
                              <w:t>Anyone</w:t>
                            </w:r>
                          </w:p>
                          <w:p w14:paraId="4A980265" w14:textId="44A0C1FF" w:rsidR="00CA737D" w:rsidRDefault="00CA737D" w:rsidP="001E6D13">
                            <w:pPr>
                              <w:spacing w:after="0"/>
                            </w:pPr>
                          </w:p>
                          <w:p w14:paraId="663F1D4A" w14:textId="1E538EEE" w:rsidR="00CA737D" w:rsidRDefault="00CA737D" w:rsidP="001E6D13">
                            <w:pPr>
                              <w:spacing w:after="0"/>
                            </w:pPr>
                          </w:p>
                          <w:p w14:paraId="423D1314" w14:textId="1B6A5AE7" w:rsidR="005D6CF9" w:rsidRPr="0016716D" w:rsidRDefault="005D6CF9" w:rsidP="005D6C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1923" id="Text Box 47" o:spid="_x0000_s1043" type="#_x0000_t202" style="position:absolute;margin-left:-30.1pt;margin-top:13.35pt;width:174pt;height:431.9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" fillcolor="#e7e6e6 [3214]" stroked="f" strokeweight=".5pt">
                <v:textbox>
                  <w:txbxContent>
                    <w:p w14:paraId="350B10B1" w14:textId="2AAE5246" w:rsidR="00C871F1" w:rsidRDefault="00C871F1" w:rsidP="001E6D13">
                      <w:pPr>
                        <w:spacing w:after="0"/>
                      </w:pPr>
                    </w:p>
                    <w:p w14:paraId="1A063D20" w14:textId="77777777" w:rsidR="00A05646" w:rsidRDefault="00A05646" w:rsidP="001E6D13">
                      <w:pPr>
                        <w:spacing w:after="0"/>
                      </w:pPr>
                    </w:p>
                    <w:p w14:paraId="1664B56E" w14:textId="4CE63739" w:rsidR="00A21768" w:rsidRDefault="004C273F" w:rsidP="001E6D13">
                      <w:pPr>
                        <w:spacing w:after="0"/>
                      </w:pPr>
                      <w:r w:rsidRPr="004C273F">
                        <w:t xml:space="preserve">Upon completion, the Certified Hardware Technician and Certified Operating Systems Technician candidate will be able to competently take the </w:t>
                      </w:r>
                      <w:proofErr w:type="gramStart"/>
                      <w:r w:rsidRPr="004C273F">
                        <w:t>C)OST</w:t>
                      </w:r>
                      <w:proofErr w:type="gramEnd"/>
                      <w:r w:rsidRPr="004C273F">
                        <w:t xml:space="preserve"> &amp; C)HT exams well as the </w:t>
                      </w:r>
                      <w:proofErr w:type="spellStart"/>
                      <w:r w:rsidRPr="004C273F">
                        <w:t>CompTIAA</w:t>
                      </w:r>
                      <w:proofErr w:type="spellEnd"/>
                      <w:r w:rsidRPr="004C273F">
                        <w:t>+ 220-1002 exam.</w:t>
                      </w:r>
                    </w:p>
                    <w:p w14:paraId="36E16D1C" w14:textId="01239821" w:rsidR="004C273F" w:rsidRDefault="004C273F" w:rsidP="001E6D13">
                      <w:pPr>
                        <w:spacing w:after="0"/>
                      </w:pPr>
                    </w:p>
                    <w:p w14:paraId="4D8FCC01" w14:textId="77777777" w:rsidR="004C273F" w:rsidRDefault="004C273F" w:rsidP="001E6D13">
                      <w:pPr>
                        <w:spacing w:after="0"/>
                      </w:pPr>
                    </w:p>
                    <w:p w14:paraId="468C8605" w14:textId="65F1CAA1" w:rsidR="00A21768" w:rsidRDefault="00A21768" w:rsidP="001E6D13">
                      <w:pPr>
                        <w:spacing w:after="0"/>
                      </w:pPr>
                    </w:p>
                    <w:p w14:paraId="07F765EC" w14:textId="77777777" w:rsidR="002E668B" w:rsidRDefault="002E668B" w:rsidP="001E6D13">
                      <w:pPr>
                        <w:spacing w:after="0"/>
                      </w:pPr>
                    </w:p>
                    <w:p w14:paraId="0FED76C5" w14:textId="23F210D3" w:rsidR="00A21768" w:rsidRDefault="00A21768" w:rsidP="001E6D13">
                      <w:pPr>
                        <w:spacing w:after="0"/>
                      </w:pPr>
                    </w:p>
                    <w:p w14:paraId="187C3D68" w14:textId="7C95C4BE" w:rsidR="00A21768" w:rsidRDefault="002E668B" w:rsidP="002E66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</w:pPr>
                      <w:r>
                        <w:t>Anyone</w:t>
                      </w:r>
                    </w:p>
                    <w:p w14:paraId="4A980265" w14:textId="44A0C1FF" w:rsidR="00CA737D" w:rsidRDefault="00CA737D" w:rsidP="001E6D13">
                      <w:pPr>
                        <w:spacing w:after="0"/>
                      </w:pPr>
                    </w:p>
                    <w:p w14:paraId="663F1D4A" w14:textId="1E538EEE" w:rsidR="00CA737D" w:rsidRDefault="00CA737D" w:rsidP="001E6D13">
                      <w:pPr>
                        <w:spacing w:after="0"/>
                      </w:pPr>
                    </w:p>
                    <w:p w14:paraId="423D1314" w14:textId="1B6A5AE7" w:rsidR="005D6CF9" w:rsidRPr="0016716D" w:rsidRDefault="005D6CF9" w:rsidP="005D6CF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C34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43BAD4B" wp14:editId="07C29386">
                <wp:simplePos x="0" y="0"/>
                <wp:positionH relativeFrom="column">
                  <wp:posOffset>4107976</wp:posOffset>
                </wp:positionH>
                <wp:positionV relativeFrom="paragraph">
                  <wp:posOffset>183392</wp:posOffset>
                </wp:positionV>
                <wp:extent cx="2165350" cy="5472752"/>
                <wp:effectExtent l="0" t="0" r="635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75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8A0E0" w14:textId="77777777" w:rsidR="005D6CF9" w:rsidRDefault="005D6CF9" w:rsidP="005D6CF9"/>
                          <w:p w14:paraId="5A5AE2F8" w14:textId="77777777" w:rsidR="00164D00" w:rsidRDefault="00164D00" w:rsidP="009C15E1"/>
                          <w:p w14:paraId="42EF1B19" w14:textId="1CED657B" w:rsidR="005D6CF9" w:rsidRDefault="00164D00" w:rsidP="009C15E1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Do I have to purchase a course to buy a certification exam?</w:t>
                            </w:r>
                          </w:p>
                          <w:p w14:paraId="3B46E16F" w14:textId="6BC22247" w:rsidR="00164D00" w:rsidRDefault="00164D00" w:rsidP="00164D00">
                            <w:pPr>
                              <w:ind w:firstLine="720"/>
                            </w:pPr>
                            <w:r>
                              <w:t>Answer: No</w:t>
                            </w:r>
                          </w:p>
                          <w:p w14:paraId="11A9E400" w14:textId="2BFF3137" w:rsidR="00164D00" w:rsidRDefault="00B06F52" w:rsidP="00164D00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  <w:r w:rsidR="00466391">
                              <w:t>Do all Mile2 courses map to a role-based career path?</w:t>
                            </w:r>
                          </w:p>
                          <w:p w14:paraId="77F72EED" w14:textId="342AB4A3" w:rsidR="00466391" w:rsidRDefault="00466391" w:rsidP="00164D00">
                            <w:r>
                              <w:tab/>
                              <w:t xml:space="preserve">Answer: Yes.  You can find the career path and other courses associated with it at </w:t>
                            </w:r>
                            <w:hyperlink r:id="rId9" w:history="1">
                              <w:r w:rsidR="00B06F52" w:rsidRPr="003B253D">
                                <w:rPr>
                                  <w:rStyle w:val="Hyperlink"/>
                                </w:rPr>
                                <w:t>www.mile2.com</w:t>
                              </w:r>
                            </w:hyperlink>
                            <w:r>
                              <w:t>.</w:t>
                            </w:r>
                          </w:p>
                          <w:p w14:paraId="11912315" w14:textId="0515D62F" w:rsidR="00B06F52" w:rsidRDefault="00B06F52" w:rsidP="00164D00">
                            <w:r w:rsidRPr="00936521">
                              <w:rPr>
                                <w:b/>
                                <w:bCs/>
                              </w:rPr>
                              <w:t>Question</w:t>
                            </w:r>
                            <w:r w:rsidR="0007778E" w:rsidRPr="00936521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07778E">
                              <w:t xml:space="preserve">  Are all courses available as self-study courses?</w:t>
                            </w:r>
                          </w:p>
                          <w:p w14:paraId="31C66EB0" w14:textId="6ECA2783" w:rsidR="0007778E" w:rsidRDefault="0007778E" w:rsidP="00164D00">
                            <w:r>
                              <w:tab/>
                              <w:t>Answer: Yes.  There is however 1 exception.  The Red Team vs Blue Team course is only available as a live class.</w:t>
                            </w:r>
                          </w:p>
                          <w:p w14:paraId="5C5ACCCA" w14:textId="0593E1FE" w:rsidR="00936521" w:rsidRDefault="00936521" w:rsidP="00164D00">
                            <w:r w:rsidRPr="00936521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Are Mile2 courses transferable/shareable?</w:t>
                            </w:r>
                          </w:p>
                          <w:p w14:paraId="15518759" w14:textId="61EE9399" w:rsidR="00936521" w:rsidRDefault="00936521" w:rsidP="00164D00">
                            <w:r>
                              <w:tab/>
                              <w:t xml:space="preserve">Answer: No.  </w:t>
                            </w:r>
                            <w:r w:rsidR="00CF0B1D">
                              <w:t>The course materials, videos, and exams are not meant to be shared or transferred.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AD4B" id="Text Box 49" o:spid="_x0000_s1044" type="#_x0000_t202" style="position:absolute;margin-left:323.45pt;margin-top:14.45pt;width:170.5pt;height:430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" fillcolor="#e7e6e6 [3214]" stroked="f" strokeweight=".5pt">
                <v:textbox>
                  <w:txbxContent>
                    <w:p w14:paraId="4B18A0E0" w14:textId="77777777" w:rsidR="005D6CF9" w:rsidRDefault="005D6CF9" w:rsidP="005D6CF9"/>
                    <w:p w14:paraId="5A5AE2F8" w14:textId="77777777" w:rsidR="00164D00" w:rsidRDefault="00164D00" w:rsidP="009C15E1"/>
                    <w:p w14:paraId="42EF1B19" w14:textId="1CED657B" w:rsidR="005D6CF9" w:rsidRDefault="00164D00" w:rsidP="009C15E1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Do I have to purchase a course to buy a certification exam?</w:t>
                      </w:r>
                    </w:p>
                    <w:p w14:paraId="3B46E16F" w14:textId="6BC22247" w:rsidR="00164D00" w:rsidRDefault="00164D00" w:rsidP="00164D00">
                      <w:pPr>
                        <w:ind w:firstLine="720"/>
                      </w:pPr>
                      <w:r>
                        <w:t>Answer: No</w:t>
                      </w:r>
                    </w:p>
                    <w:p w14:paraId="11A9E400" w14:textId="2BFF3137" w:rsidR="00164D00" w:rsidRDefault="00B06F52" w:rsidP="00164D00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  <w:r w:rsidR="00466391">
                        <w:t>Do all Mile2 courses map to a role-based career path?</w:t>
                      </w:r>
                    </w:p>
                    <w:p w14:paraId="77F72EED" w14:textId="342AB4A3" w:rsidR="00466391" w:rsidRDefault="00466391" w:rsidP="00164D00">
                      <w:r>
                        <w:tab/>
                        <w:t xml:space="preserve">Answer: Yes.  You can find the career path and other courses associated with it at </w:t>
                      </w:r>
                      <w:hyperlink r:id="rId10" w:history="1">
                        <w:r w:rsidR="00B06F52" w:rsidRPr="003B253D">
                          <w:rPr>
                            <w:rStyle w:val="Hyperlink"/>
                          </w:rPr>
                          <w:t>www.mile2.com</w:t>
                        </w:r>
                      </w:hyperlink>
                      <w:r>
                        <w:t>.</w:t>
                      </w:r>
                    </w:p>
                    <w:p w14:paraId="11912315" w14:textId="0515D62F" w:rsidR="00B06F52" w:rsidRDefault="00B06F52" w:rsidP="00164D00">
                      <w:r w:rsidRPr="00936521">
                        <w:rPr>
                          <w:b/>
                          <w:bCs/>
                        </w:rPr>
                        <w:t>Question</w:t>
                      </w:r>
                      <w:r w:rsidR="0007778E" w:rsidRPr="00936521">
                        <w:rPr>
                          <w:b/>
                          <w:bCs/>
                        </w:rPr>
                        <w:t>:</w:t>
                      </w:r>
                      <w:r w:rsidR="0007778E">
                        <w:t xml:space="preserve">  Are all courses available as self-study courses?</w:t>
                      </w:r>
                    </w:p>
                    <w:p w14:paraId="31C66EB0" w14:textId="6ECA2783" w:rsidR="0007778E" w:rsidRDefault="0007778E" w:rsidP="00164D00">
                      <w:r>
                        <w:tab/>
                        <w:t>Answer: Yes.  There is however 1 exception.  The Red Team vs Blue Team course is only available as a live class.</w:t>
                      </w:r>
                    </w:p>
                    <w:p w14:paraId="5C5ACCCA" w14:textId="0593E1FE" w:rsidR="00936521" w:rsidRDefault="00936521" w:rsidP="00164D00">
                      <w:r w:rsidRPr="00936521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Are Mile2 courses transferable/shareable?</w:t>
                      </w:r>
                    </w:p>
                    <w:p w14:paraId="15518759" w14:textId="61EE9399" w:rsidR="00936521" w:rsidRDefault="00936521" w:rsidP="00164D00">
                      <w:r>
                        <w:tab/>
                        <w:t xml:space="preserve">Answer: No.  </w:t>
                      </w:r>
                      <w:r w:rsidR="00CF0B1D">
                        <w:t>The course materials, videos, and exams are not meant to be shared or transferred.</w:t>
                      </w:r>
                    </w:p>
                  </w:txbxContent>
                </v:textbox>
              </v:shape>
            </w:pict>
          </mc:Fallback>
        </mc:AlternateContent>
      </w:r>
      <w:r w:rsidR="008178FB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9CB392E" wp14:editId="7F65C31D">
                <wp:simplePos x="0" y="0"/>
                <wp:positionH relativeFrom="column">
                  <wp:posOffset>-393700</wp:posOffset>
                </wp:positionH>
                <wp:positionV relativeFrom="paragraph">
                  <wp:posOffset>75887</wp:posOffset>
                </wp:positionV>
                <wp:extent cx="6667500" cy="762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A1E9E" id="Rectangle 46" o:spid="_x0000_s1026" style="position:absolute;margin-left:-31pt;margin-top:6pt;width:525pt;height: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Bjhg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" fillcolor="#374063" strokecolor="#1f3763 [1604]" strokeweight="1pt"/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269995" wp14:editId="4A3435DA">
                <wp:simplePos x="0" y="0"/>
                <wp:positionH relativeFrom="column">
                  <wp:posOffset>4102100</wp:posOffset>
                </wp:positionH>
                <wp:positionV relativeFrom="paragraph">
                  <wp:posOffset>234315</wp:posOffset>
                </wp:positionV>
                <wp:extent cx="2171700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0B551" w14:textId="5D4D7F6E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FAQ’s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9995" id="Text Box 52" o:spid="_x0000_s1045" type="#_x0000_t202" style="position:absolute;margin-left:323pt;margin-top:18.45pt;width:171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" filled="f" stroked="f" strokeweight=".5pt">
                <v:textbox>
                  <w:txbxContent>
                    <w:p w14:paraId="4D40B551" w14:textId="5D4D7F6E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FAQ’s</w:t>
                      </w:r>
                    </w:p>
                  </w:txbxContent>
                </v:textbox>
              </v:shape>
            </w:pict>
          </mc:Fallback>
        </mc:AlternateContent>
      </w:r>
    </w:p>
    <w:p w14:paraId="632C6AC3" w14:textId="09DDA89D" w:rsidR="00345262" w:rsidRDefault="00345262" w:rsidP="00EA48B5"/>
    <w:p w14:paraId="7625A9EA" w14:textId="0F65D48A" w:rsidR="00345262" w:rsidRDefault="00345262" w:rsidP="00EA48B5"/>
    <w:p w14:paraId="7F8CED7B" w14:textId="78479A85" w:rsidR="00C23030" w:rsidRPr="00C23030" w:rsidRDefault="00C23030" w:rsidP="00C23030"/>
    <w:p w14:paraId="7644453A" w14:textId="34198BD6" w:rsidR="00C23030" w:rsidRPr="00C23030" w:rsidRDefault="00C23030" w:rsidP="00C23030"/>
    <w:p w14:paraId="67C4096F" w14:textId="22A14C38" w:rsidR="00C23030" w:rsidRPr="00C23030" w:rsidRDefault="00C23030" w:rsidP="00C23030"/>
    <w:p w14:paraId="41F78074" w14:textId="31AC9ED0" w:rsidR="00C23030" w:rsidRPr="00C23030" w:rsidRDefault="00C23030" w:rsidP="00C23030"/>
    <w:p w14:paraId="75C3895D" w14:textId="4A632507" w:rsidR="00C23030" w:rsidRPr="00C23030" w:rsidRDefault="00A21768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61BF58" wp14:editId="289D10E9">
                <wp:simplePos x="0" y="0"/>
                <wp:positionH relativeFrom="column">
                  <wp:posOffset>-361950</wp:posOffset>
                </wp:positionH>
                <wp:positionV relativeFrom="paragraph">
                  <wp:posOffset>321310</wp:posOffset>
                </wp:positionV>
                <wp:extent cx="217170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71B80" w14:textId="501A6F09" w:rsidR="005F01F6" w:rsidRPr="00EF62EF" w:rsidRDefault="005F01F6" w:rsidP="005F01F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Who Should </w:t>
                            </w:r>
                            <w:proofErr w:type="gramStart"/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Attend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BF58" id="Text Box 24" o:spid="_x0000_s1046" type="#_x0000_t202" style="position:absolute;margin-left:-28.5pt;margin-top:25.3pt;width:171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" filled="f" stroked="f" strokeweight=".5pt">
                <v:textbox>
                  <w:txbxContent>
                    <w:p w14:paraId="59F71B80" w14:textId="501A6F09" w:rsidR="005F01F6" w:rsidRPr="00EF62EF" w:rsidRDefault="005F01F6" w:rsidP="005F01F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Who Should </w:t>
                      </w:r>
                      <w:proofErr w:type="gramStart"/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Attend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A891D74" w14:textId="1936C696" w:rsidR="00C23030" w:rsidRPr="00C23030" w:rsidRDefault="00C23030" w:rsidP="00C23030"/>
    <w:p w14:paraId="099E0DDB" w14:textId="313AC79E" w:rsidR="00C23030" w:rsidRPr="00C23030" w:rsidRDefault="0061569B" w:rsidP="00C23030"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DDD4CB" wp14:editId="66069651">
                <wp:simplePos x="0" y="0"/>
                <wp:positionH relativeFrom="column">
                  <wp:posOffset>1879600</wp:posOffset>
                </wp:positionH>
                <wp:positionV relativeFrom="paragraph">
                  <wp:posOffset>156845</wp:posOffset>
                </wp:positionV>
                <wp:extent cx="2171700" cy="60325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28371" w14:textId="57787DC9" w:rsidR="00A109DF" w:rsidRPr="00EF62EF" w:rsidRDefault="00A109DF" w:rsidP="00A109D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Re-Certification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D4CB" id="Text Box 53" o:spid="_x0000_s1047" type="#_x0000_t202" style="position:absolute;margin-left:148pt;margin-top:12.35pt;width:171pt;height:47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" filled="f" stroked="f" strokeweight=".5pt">
                <v:textbox>
                  <w:txbxContent>
                    <w:p w14:paraId="3EF28371" w14:textId="57787DC9" w:rsidR="00A109DF" w:rsidRPr="00EF62EF" w:rsidRDefault="00A109DF" w:rsidP="00A109D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Re-Certification Requirements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D31A37E" w14:textId="4F433F1D" w:rsidR="00C23030" w:rsidRPr="00C23030" w:rsidRDefault="00C23030" w:rsidP="00C23030"/>
    <w:p w14:paraId="68AF0EDD" w14:textId="1EDA116C" w:rsidR="00C23030" w:rsidRPr="00C23030" w:rsidRDefault="00C23030" w:rsidP="00C23030"/>
    <w:p w14:paraId="2EDB2D9C" w14:textId="1AA95E11" w:rsidR="00C23030" w:rsidRPr="00C23030" w:rsidRDefault="00C31933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DF88F7B" wp14:editId="3C8C634B">
                <wp:simplePos x="0" y="0"/>
                <wp:positionH relativeFrom="column">
                  <wp:posOffset>-361950</wp:posOffset>
                </wp:positionH>
                <wp:positionV relativeFrom="paragraph">
                  <wp:posOffset>156845</wp:posOffset>
                </wp:positionV>
                <wp:extent cx="21717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C2D81" w14:textId="77777777" w:rsidR="00C871F1" w:rsidRPr="00EF62EF" w:rsidRDefault="00C871F1" w:rsidP="00C871F1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Accreditations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88F7B" id="Text Box 25" o:spid="_x0000_s1048" type="#_x0000_t202" style="position:absolute;margin-left:-28.5pt;margin-top:12.35pt;width:171pt;height:2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" filled="f" stroked="f" strokeweight=".5pt">
                <v:textbox>
                  <w:txbxContent>
                    <w:p w14:paraId="088C2D81" w14:textId="77777777" w:rsidR="00C871F1" w:rsidRPr="00EF62EF" w:rsidRDefault="00C871F1" w:rsidP="00C871F1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Accreditations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0F64B27" w14:textId="7ED6DD73" w:rsidR="00C23030" w:rsidRPr="00C23030" w:rsidRDefault="00C23030" w:rsidP="00C23030"/>
    <w:p w14:paraId="3AEE0884" w14:textId="1FCB06F3" w:rsidR="00C23030" w:rsidRPr="00C23030" w:rsidRDefault="00066FD1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3E8078A" wp14:editId="5486090E">
                <wp:simplePos x="0" y="0"/>
                <wp:positionH relativeFrom="column">
                  <wp:posOffset>744855</wp:posOffset>
                </wp:positionH>
                <wp:positionV relativeFrom="paragraph">
                  <wp:posOffset>11430</wp:posOffset>
                </wp:positionV>
                <wp:extent cx="696035" cy="641359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" cy="641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7E957" w14:textId="78E2F5A6" w:rsidR="00102F98" w:rsidRDefault="00102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6E029" wp14:editId="58526C7C">
                                  <wp:extent cx="506730" cy="506730"/>
                                  <wp:effectExtent l="0" t="0" r="7620" b="762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8078A" id="Text Box 74" o:spid="_x0000_s1049" type="#_x0000_t202" style="position:absolute;margin-left:58.65pt;margin-top:.9pt;width:54.8pt;height:50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" filled="f" stroked="f" strokeweight=".5pt">
                <v:textbox>
                  <w:txbxContent>
                    <w:p w14:paraId="6AC7E957" w14:textId="78E2F5A6" w:rsidR="00102F98" w:rsidRDefault="00102F98">
                      <w:r>
                        <w:rPr>
                          <w:noProof/>
                        </w:rPr>
                        <w:drawing>
                          <wp:inline distT="0" distB="0" distL="0" distR="0" wp14:anchorId="35F6E029" wp14:editId="58526C7C">
                            <wp:extent cx="506730" cy="506730"/>
                            <wp:effectExtent l="0" t="0" r="7620" b="762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C9CF778" wp14:editId="382E779A">
                <wp:simplePos x="0" y="0"/>
                <wp:positionH relativeFrom="margin">
                  <wp:posOffset>-635</wp:posOffset>
                </wp:positionH>
                <wp:positionV relativeFrom="paragraph">
                  <wp:posOffset>12700</wp:posOffset>
                </wp:positionV>
                <wp:extent cx="695960" cy="66865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4B082" w14:textId="08DBA532" w:rsidR="0005711F" w:rsidRDefault="000571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D154D" wp14:editId="7E968463">
                                  <wp:extent cx="506730" cy="506730"/>
                                  <wp:effectExtent l="0" t="0" r="7620" b="7620"/>
                                  <wp:docPr id="73" name="Picture 7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CF778" id="Text Box 29" o:spid="_x0000_s1050" type="#_x0000_t202" style="position:absolute;margin-left:-.05pt;margin-top:1pt;width:54.8pt;height:52.65pt;z-index:251683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" filled="f" stroked="f" strokeweight=".5pt">
                <v:textbox>
                  <w:txbxContent>
                    <w:p w14:paraId="3F44B082" w14:textId="08DBA532" w:rsidR="0005711F" w:rsidRDefault="0005711F">
                      <w:r>
                        <w:rPr>
                          <w:noProof/>
                        </w:rPr>
                        <w:drawing>
                          <wp:inline distT="0" distB="0" distL="0" distR="0" wp14:anchorId="6D5D154D" wp14:editId="7E968463">
                            <wp:extent cx="506730" cy="506730"/>
                            <wp:effectExtent l="0" t="0" r="7620" b="7620"/>
                            <wp:docPr id="73" name="Picture 7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Logo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9FCD4" w14:textId="0FFD26C2" w:rsidR="00C23030" w:rsidRPr="00C23030" w:rsidRDefault="00C23030" w:rsidP="00C23030"/>
    <w:p w14:paraId="28A4B26C" w14:textId="67C45494" w:rsidR="00C23030" w:rsidRPr="00C23030" w:rsidRDefault="00066FD1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17733AC" wp14:editId="4C211008">
                <wp:simplePos x="0" y="0"/>
                <wp:positionH relativeFrom="column">
                  <wp:posOffset>747395</wp:posOffset>
                </wp:positionH>
                <wp:positionV relativeFrom="paragraph">
                  <wp:posOffset>13335</wp:posOffset>
                </wp:positionV>
                <wp:extent cx="695960" cy="641350"/>
                <wp:effectExtent l="0" t="0" r="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6B717" w14:textId="37CC68EC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F024" wp14:editId="21DC32AD">
                                  <wp:extent cx="506730" cy="506730"/>
                                  <wp:effectExtent l="0" t="0" r="7620" b="762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733AC" id="Text Box 75" o:spid="_x0000_s1051" type="#_x0000_t202" style="position:absolute;margin-left:58.85pt;margin-top:1.05pt;width:54.8pt;height:50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" filled="f" stroked="f" strokeweight=".5pt">
                <v:textbox>
                  <w:txbxContent>
                    <w:p w14:paraId="2836B717" w14:textId="37CC68EC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37E1F024" wp14:editId="21DC32AD">
                            <wp:extent cx="506730" cy="506730"/>
                            <wp:effectExtent l="0" t="0" r="7620" b="762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8D59C66" wp14:editId="370837BE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95960" cy="641350"/>
                <wp:effectExtent l="0" t="0" r="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01B26" w14:textId="4FB294F9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9E35C" wp14:editId="59F22F45">
                                  <wp:extent cx="506730" cy="506730"/>
                                  <wp:effectExtent l="0" t="0" r="7620" b="762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59C66" id="Text Box 77" o:spid="_x0000_s1052" type="#_x0000_t202" style="position:absolute;margin-left:0;margin-top:3.95pt;width:54.8pt;height:50.5pt;z-index:2517017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msLwIAAFo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" filled="f" stroked="f" strokeweight=".5pt">
                <v:textbox>
                  <w:txbxContent>
                    <w:p w14:paraId="74301B26" w14:textId="4FB294F9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1109E35C" wp14:editId="59F22F45">
                            <wp:extent cx="506730" cy="506730"/>
                            <wp:effectExtent l="0" t="0" r="7620" b="762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5B3533" w14:textId="416BE7FE" w:rsidR="00C23030" w:rsidRPr="00C23030" w:rsidRDefault="00C23030" w:rsidP="00C23030"/>
    <w:p w14:paraId="4138CD4B" w14:textId="219AE2EB" w:rsidR="00C23030" w:rsidRPr="00C23030" w:rsidRDefault="00C23030" w:rsidP="00C23030"/>
    <w:p w14:paraId="1F576037" w14:textId="75F96C0F" w:rsidR="00C23030" w:rsidRPr="00C23030" w:rsidRDefault="00216C34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9708AB" wp14:editId="0B74BDC4">
                <wp:simplePos x="0" y="0"/>
                <wp:positionH relativeFrom="column">
                  <wp:posOffset>-31750</wp:posOffset>
                </wp:positionH>
                <wp:positionV relativeFrom="paragraph">
                  <wp:posOffset>242892</wp:posOffset>
                </wp:positionV>
                <wp:extent cx="6064250" cy="3873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F8DF9" w14:textId="26321D31" w:rsidR="00A450A0" w:rsidRPr="001469D6" w:rsidRDefault="00A450A0" w:rsidP="001469D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C</w:t>
                            </w:r>
                            <w:r w:rsidR="00AA4A02"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ourse and Certification Learning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08AB" id="Text Box 60" o:spid="_x0000_s1053" type="#_x0000_t202" style="position:absolute;margin-left:-2.5pt;margin-top:19.15pt;width:477.5pt;height:30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" fillcolor="white [3201]" stroked="f" strokeweight=".5pt">
                <v:textbox>
                  <w:txbxContent>
                    <w:p w14:paraId="1BEF8DF9" w14:textId="26321D31" w:rsidR="00A450A0" w:rsidRPr="001469D6" w:rsidRDefault="00A450A0" w:rsidP="001469D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C</w:t>
                      </w:r>
                      <w:r w:rsidR="00AA4A02"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ourse and Certification Learning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4FABD11E" w14:textId="26232BC9" w:rsidR="00C23030" w:rsidRPr="00C23030" w:rsidRDefault="002D4B7A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32EECF" wp14:editId="54DF2828">
                <wp:simplePos x="0" y="0"/>
                <wp:positionH relativeFrom="column">
                  <wp:posOffset>-114300</wp:posOffset>
                </wp:positionH>
                <wp:positionV relativeFrom="paragraph">
                  <wp:posOffset>315917</wp:posOffset>
                </wp:positionV>
                <wp:extent cx="1873250" cy="17335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56B7" w14:textId="719D15D5" w:rsidR="008D3942" w:rsidRDefault="008D39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B7069" wp14:editId="2CA52470">
                                  <wp:extent cx="1635760" cy="1635760"/>
                                  <wp:effectExtent l="0" t="0" r="2540" b="2540"/>
                                  <wp:docPr id="55" name="Picture 55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2EECF" id="Text Box 54" o:spid="_x0000_s1054" type="#_x0000_t202" style="position:absolute;margin-left:-9pt;margin-top:24.9pt;width:147.5pt;height:136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" fillcolor="white [3201]" stroked="f" strokeweight=".5pt">
                <v:textbox>
                  <w:txbxContent>
                    <w:p w14:paraId="1B5156B7" w14:textId="719D15D5" w:rsidR="008D3942" w:rsidRDefault="008D3942">
                      <w:r>
                        <w:rPr>
                          <w:noProof/>
                        </w:rPr>
                        <w:drawing>
                          <wp:inline distT="0" distB="0" distL="0" distR="0" wp14:anchorId="325B7069" wp14:editId="2CA52470">
                            <wp:extent cx="1635760" cy="1635760"/>
                            <wp:effectExtent l="0" t="0" r="2540" b="2540"/>
                            <wp:docPr id="55" name="Picture 55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38AFA4" w14:textId="1B613255" w:rsidR="00C23030" w:rsidRPr="00C23030" w:rsidRDefault="00FB1F3E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18A0E8" wp14:editId="2E80DA5F">
                <wp:simplePos x="0" y="0"/>
                <wp:positionH relativeFrom="column">
                  <wp:posOffset>2120900</wp:posOffset>
                </wp:positionH>
                <wp:positionV relativeFrom="paragraph">
                  <wp:posOffset>22538</wp:posOffset>
                </wp:positionV>
                <wp:extent cx="1873250" cy="17335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7FCB9" w14:textId="77777777" w:rsidR="007105A8" w:rsidRDefault="007105A8" w:rsidP="00710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211C5" wp14:editId="0EE93C87">
                                  <wp:extent cx="1635760" cy="1635760"/>
                                  <wp:effectExtent l="0" t="0" r="2540" b="254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8A0E8" id="Text Box 56" o:spid="_x0000_s1055" type="#_x0000_t202" style="position:absolute;margin-left:167pt;margin-top:1.75pt;width:147.5pt;height:136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" fillcolor="white [3201]" stroked="f" strokeweight=".5pt">
                <v:textbox>
                  <w:txbxContent>
                    <w:p w14:paraId="62E7FCB9" w14:textId="77777777" w:rsidR="007105A8" w:rsidRDefault="007105A8" w:rsidP="007105A8">
                      <w:r>
                        <w:rPr>
                          <w:noProof/>
                        </w:rPr>
                        <w:drawing>
                          <wp:inline distT="0" distB="0" distL="0" distR="0" wp14:anchorId="712211C5" wp14:editId="0EE93C87">
                            <wp:extent cx="1635760" cy="1635760"/>
                            <wp:effectExtent l="0" t="0" r="2540" b="254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A6EE6A" wp14:editId="79847712">
                <wp:simplePos x="0" y="0"/>
                <wp:positionH relativeFrom="column">
                  <wp:posOffset>4292600</wp:posOffset>
                </wp:positionH>
                <wp:positionV relativeFrom="paragraph">
                  <wp:posOffset>9847</wp:posOffset>
                </wp:positionV>
                <wp:extent cx="1873250" cy="17335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4105B" w14:textId="77777777" w:rsidR="004E3425" w:rsidRDefault="004E3425" w:rsidP="004E3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129D1" wp14:editId="65DB744F">
                                  <wp:extent cx="1635760" cy="1635760"/>
                                  <wp:effectExtent l="0" t="0" r="2540" b="254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6EE6A" id="Text Box 58" o:spid="_x0000_s1056" type="#_x0000_t202" style="position:absolute;margin-left:338pt;margin-top:.8pt;width:147.5pt;height:136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" fillcolor="white [3201]" stroked="f" strokeweight=".5pt">
                <v:textbox>
                  <w:txbxContent>
                    <w:p w14:paraId="7964105B" w14:textId="77777777" w:rsidR="004E3425" w:rsidRDefault="004E3425" w:rsidP="004E3425">
                      <w:r>
                        <w:rPr>
                          <w:noProof/>
                        </w:rPr>
                        <w:drawing>
                          <wp:inline distT="0" distB="0" distL="0" distR="0" wp14:anchorId="06C129D1" wp14:editId="65DB744F">
                            <wp:extent cx="1635760" cy="1635760"/>
                            <wp:effectExtent l="0" t="0" r="2540" b="254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90937" w14:textId="03834D3D" w:rsidR="00C23030" w:rsidRPr="00C23030" w:rsidRDefault="00C23030" w:rsidP="00C23030"/>
    <w:p w14:paraId="5F36D0DC" w14:textId="54F76E7F" w:rsidR="00C23030" w:rsidRDefault="00C23030" w:rsidP="00C23030"/>
    <w:p w14:paraId="3356F187" w14:textId="2BC8BEE1" w:rsidR="00C23030" w:rsidRDefault="00C23030" w:rsidP="00C23030">
      <w:pPr>
        <w:tabs>
          <w:tab w:val="left" w:pos="6495"/>
        </w:tabs>
      </w:pPr>
      <w:r>
        <w:tab/>
      </w:r>
    </w:p>
    <w:p w14:paraId="4F4F98A0" w14:textId="3B9F18A1" w:rsidR="00C23030" w:rsidRDefault="00C23030" w:rsidP="00C23030">
      <w:pPr>
        <w:tabs>
          <w:tab w:val="left" w:pos="6495"/>
        </w:tabs>
      </w:pPr>
    </w:p>
    <w:p w14:paraId="61809E8B" w14:textId="1E4F3455" w:rsidR="00C23030" w:rsidRDefault="00C23030" w:rsidP="00C23030">
      <w:pPr>
        <w:tabs>
          <w:tab w:val="left" w:pos="6495"/>
        </w:tabs>
      </w:pPr>
    </w:p>
    <w:p w14:paraId="5F9761B1" w14:textId="55D73349" w:rsidR="00C23030" w:rsidRDefault="00C23030" w:rsidP="00C23030">
      <w:pPr>
        <w:tabs>
          <w:tab w:val="left" w:pos="6495"/>
        </w:tabs>
      </w:pPr>
    </w:p>
    <w:p w14:paraId="3BD7587A" w14:textId="77777777" w:rsidR="00A562A1" w:rsidRDefault="00A562A1" w:rsidP="00C23030">
      <w:pPr>
        <w:tabs>
          <w:tab w:val="left" w:pos="6495"/>
        </w:tabs>
      </w:pPr>
    </w:p>
    <w:p w14:paraId="00C797DE" w14:textId="5742E3ED" w:rsidR="00C23030" w:rsidRDefault="00C23030" w:rsidP="00C23030">
      <w:pPr>
        <w:tabs>
          <w:tab w:val="left" w:pos="6495"/>
        </w:tabs>
      </w:pPr>
    </w:p>
    <w:p w14:paraId="6A8689AC" w14:textId="2C330887" w:rsidR="00C23030" w:rsidRPr="002E42E8" w:rsidRDefault="00CA4EEE" w:rsidP="00C23030">
      <w:pPr>
        <w:tabs>
          <w:tab w:val="left" w:pos="6495"/>
        </w:tabs>
        <w:rPr>
          <w:rFonts w:ascii="DaxCondensed-Bold" w:hAnsi="DaxCondensed-Bold"/>
          <w:color w:val="374063"/>
          <w:sz w:val="40"/>
          <w:szCs w:val="40"/>
        </w:rPr>
      </w:pPr>
      <w:r>
        <w:rPr>
          <w:rFonts w:ascii="DaxCondensed-Bold" w:hAnsi="DaxCondensed-Bold"/>
          <w:color w:val="374063"/>
          <w:sz w:val="40"/>
          <w:szCs w:val="40"/>
        </w:rPr>
        <w:t xml:space="preserve">C)HT </w:t>
      </w:r>
      <w:r w:rsidR="00C23030" w:rsidRPr="002E42E8">
        <w:rPr>
          <w:rFonts w:ascii="DaxCondensed-Bold" w:hAnsi="DaxCondensed-Bold"/>
          <w:color w:val="374063"/>
          <w:sz w:val="40"/>
          <w:szCs w:val="40"/>
        </w:rPr>
        <w:t>Detailed Outline:</w:t>
      </w:r>
    </w:p>
    <w:p w14:paraId="00529C05" w14:textId="77777777" w:rsidR="00882C20" w:rsidRDefault="00882C20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color w:val="17365D"/>
          <w:sz w:val="22"/>
          <w:szCs w:val="22"/>
          <w:lang w:val="en-GB"/>
        </w:rPr>
        <w:t>Course Introduction</w:t>
      </w:r>
      <w:r>
        <w:rPr>
          <w:rStyle w:val="eop"/>
          <w:rFonts w:ascii="Arial" w:hAnsi="Arial" w:cs="Arial"/>
          <w:color w:val="17365D"/>
          <w:sz w:val="22"/>
          <w:szCs w:val="22"/>
        </w:rPr>
        <w:t> </w:t>
      </w:r>
    </w:p>
    <w:p w14:paraId="7C3829EE" w14:textId="3CDAEE59" w:rsidR="00882C20" w:rsidRDefault="00882C20" w:rsidP="00882C2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color w:val="17365D"/>
          <w:sz w:val="22"/>
          <w:szCs w:val="22"/>
        </w:rPr>
      </w:pPr>
      <w:r>
        <w:rPr>
          <w:rStyle w:val="eop"/>
          <w:rFonts w:ascii="Arial" w:hAnsi="Arial" w:cs="Arial"/>
          <w:color w:val="17365D"/>
          <w:sz w:val="22"/>
          <w:szCs w:val="22"/>
        </w:rPr>
        <w:t> </w:t>
      </w:r>
    </w:p>
    <w:p w14:paraId="27D89014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1: Troubleshooting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3A1C0F54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 Troubleshooting theory </w:t>
      </w:r>
    </w:p>
    <w:p w14:paraId="6184EEF8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Safety </w:t>
      </w:r>
    </w:p>
    <w:p w14:paraId="43D077AF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2: Motherboards and CPUs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2F8C5B61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 Motherboards </w:t>
      </w:r>
    </w:p>
    <w:p w14:paraId="369A53CF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CPUs </w:t>
      </w:r>
    </w:p>
    <w:p w14:paraId="598DEF2F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3: Computer Power Supplies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351DC6C0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 Power supply connectors </w:t>
      </w:r>
    </w:p>
    <w:p w14:paraId="525E8413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Power supply installation </w:t>
      </w:r>
    </w:p>
    <w:p w14:paraId="0EFD9BF4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3: Power supply troubleshooting </w:t>
      </w:r>
    </w:p>
    <w:p w14:paraId="3254AB52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4: Memory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753D2DCC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 Read-only memory </w:t>
      </w:r>
    </w:p>
    <w:p w14:paraId="4712D01D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Random access memory </w:t>
      </w:r>
    </w:p>
    <w:p w14:paraId="37C6BCAE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5: Computer Expansion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5E413860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 Expansion interfaces </w:t>
      </w:r>
    </w:p>
    <w:p w14:paraId="071C9A90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Expansion card installation </w:t>
      </w:r>
    </w:p>
    <w:p w14:paraId="6F623810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3: Connectors and cables </w:t>
      </w:r>
    </w:p>
    <w:p w14:paraId="260DAF08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6: Physical Storage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76008B10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 Disk drives </w:t>
      </w:r>
    </w:p>
    <w:p w14:paraId="0DE3D7C2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Redundant array of independent disks (RAID) </w:t>
      </w:r>
    </w:p>
    <w:p w14:paraId="78D8D32A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3: Optical drives </w:t>
      </w:r>
    </w:p>
    <w:p w14:paraId="3129DA1C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4: Other storage methods </w:t>
      </w:r>
    </w:p>
    <w:p w14:paraId="2DA134B9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7: Input-Output Devices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1C705ACD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 Input devices </w:t>
      </w:r>
    </w:p>
    <w:p w14:paraId="1D5829CA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Output devices </w:t>
      </w:r>
    </w:p>
    <w:p w14:paraId="5A47F084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3: Dual input-output devices </w:t>
      </w:r>
    </w:p>
    <w:p w14:paraId="14E2D265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8: Display Devices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5CAE2962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 Display types </w:t>
      </w:r>
    </w:p>
    <w:p w14:paraId="20767363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Display installation </w:t>
      </w:r>
    </w:p>
    <w:p w14:paraId="7B356E2F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3: Display troubleshooting </w:t>
      </w:r>
    </w:p>
    <w:p w14:paraId="4BD0FD61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 9: Network Cables and Connectors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2B955944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 Twisted-pair connections </w:t>
      </w:r>
    </w:p>
    <w:p w14:paraId="1B8E562E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Coaxial connections </w:t>
      </w:r>
    </w:p>
    <w:p w14:paraId="3E8CD956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3: Optical media </w:t>
      </w:r>
    </w:p>
    <w:p w14:paraId="08B01B0C" w14:textId="77777777" w:rsidR="00674495" w:rsidRDefault="00674495" w:rsidP="00CA4EEE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1367E36F" w14:textId="77777777" w:rsidR="00674495" w:rsidRDefault="00674495" w:rsidP="00CA4EEE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1A073841" w14:textId="77777777" w:rsidR="00674495" w:rsidRDefault="00674495" w:rsidP="00CA4EEE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53288737" w14:textId="77777777" w:rsidR="00674495" w:rsidRDefault="00674495" w:rsidP="00CA4EEE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058583E4" w14:textId="77777777" w:rsidR="00674495" w:rsidRDefault="00674495" w:rsidP="00CA4EEE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169DABFE" w14:textId="77777777" w:rsidR="00674495" w:rsidRDefault="00674495" w:rsidP="00CA4EEE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3C7A7BAE" w14:textId="6E2182A3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10: Mobile Devices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41E787F8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 Mobile device types </w:t>
      </w:r>
    </w:p>
    <w:p w14:paraId="6A58130D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Mobile device troubleshooting </w:t>
      </w:r>
    </w:p>
    <w:p w14:paraId="4FDFD162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11: Printers and Multifunction Print Devices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58707983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 Printer technologies </w:t>
      </w:r>
    </w:p>
    <w:p w14:paraId="6DF2796B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Printer installation </w:t>
      </w:r>
    </w:p>
    <w:p w14:paraId="0A28EE1E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3: Printer maintenance </w:t>
      </w:r>
    </w:p>
    <w:p w14:paraId="5F43AC45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4: Printer troubleshooting </w:t>
      </w:r>
    </w:p>
    <w:p w14:paraId="4234B5D2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12: Custom Computers</w:t>
      </w:r>
      <w:r w:rsidRPr="00CA4EEE">
        <w:rPr>
          <w:rFonts w:ascii="Calibri" w:eastAsia="Times New Roman" w:hAnsi="Calibri" w:cs="Calibri"/>
          <w:color w:val="17365D"/>
        </w:rPr>
        <w:t>  </w:t>
      </w:r>
      <w:r w:rsidRPr="00CA4EEE">
        <w:rPr>
          <w:rFonts w:ascii="Calibri" w:eastAsia="Times New Roman" w:hAnsi="Calibri" w:cs="Calibri"/>
          <w:color w:val="17365D"/>
        </w:rPr>
        <w:br/>
        <w:t>Section 1: Wi-Fi standards </w:t>
      </w:r>
    </w:p>
    <w:p w14:paraId="7B30228F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 Wireless encryption </w:t>
      </w:r>
    </w:p>
    <w:p w14:paraId="00AAD006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b/>
          <w:bCs/>
          <w:color w:val="17365D"/>
        </w:rPr>
        <w:t>Chapter 13: Operational Procedures</w:t>
      </w:r>
      <w:r w:rsidRPr="00CA4EEE">
        <w:rPr>
          <w:rFonts w:ascii="Calibri" w:eastAsia="Times New Roman" w:hAnsi="Calibri" w:cs="Calibri"/>
          <w:color w:val="17365D"/>
        </w:rPr>
        <w:t> </w:t>
      </w:r>
    </w:p>
    <w:p w14:paraId="33FB2443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1: Environment </w:t>
      </w:r>
    </w:p>
    <w:p w14:paraId="44AAED04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2: Safety </w:t>
      </w:r>
    </w:p>
    <w:p w14:paraId="6C538D27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3: Content Privacy </w:t>
      </w:r>
    </w:p>
    <w:p w14:paraId="5C5AF977" w14:textId="77777777" w:rsidR="00CA4EEE" w:rsidRPr="00CA4EEE" w:rsidRDefault="00CA4EEE" w:rsidP="00CA4EE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4EEE">
        <w:rPr>
          <w:rFonts w:ascii="Calibri" w:eastAsia="Times New Roman" w:hAnsi="Calibri" w:cs="Calibri"/>
          <w:color w:val="17365D"/>
        </w:rPr>
        <w:t>Section 4: Professionalism </w:t>
      </w:r>
    </w:p>
    <w:p w14:paraId="35F694DD" w14:textId="77777777" w:rsidR="00CA4EEE" w:rsidRDefault="00CA4EEE" w:rsidP="00CA4EE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42D33A37" w14:textId="57707E3E" w:rsidR="00674495" w:rsidRDefault="00674495" w:rsidP="00674495">
      <w:pPr>
        <w:tabs>
          <w:tab w:val="left" w:pos="6495"/>
        </w:tabs>
        <w:rPr>
          <w:rFonts w:ascii="DaxCondensed-Bold" w:hAnsi="DaxCondensed-Bold"/>
          <w:color w:val="374063"/>
          <w:sz w:val="40"/>
          <w:szCs w:val="40"/>
        </w:rPr>
      </w:pPr>
      <w:r>
        <w:rPr>
          <w:rFonts w:ascii="DaxCondensed-Bold" w:hAnsi="DaxCondensed-Bold"/>
          <w:color w:val="374063"/>
          <w:sz w:val="40"/>
          <w:szCs w:val="40"/>
        </w:rPr>
        <w:t xml:space="preserve">C)OST </w:t>
      </w:r>
      <w:r w:rsidRPr="002E42E8">
        <w:rPr>
          <w:rFonts w:ascii="DaxCondensed-Bold" w:hAnsi="DaxCondensed-Bold"/>
          <w:color w:val="374063"/>
          <w:sz w:val="40"/>
          <w:szCs w:val="40"/>
        </w:rPr>
        <w:t>Detailed Outline:</w:t>
      </w:r>
    </w:p>
    <w:p w14:paraId="36CA4A5C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b/>
          <w:bCs/>
          <w:color w:val="17365D"/>
        </w:rPr>
        <w:t>Chapter 1: Operating Systems</w:t>
      </w:r>
      <w:r w:rsidRPr="00CA22E8">
        <w:rPr>
          <w:rFonts w:ascii="Calibri" w:eastAsia="Times New Roman" w:hAnsi="Calibri" w:cs="Calibri"/>
          <w:color w:val="17365D"/>
        </w:rPr>
        <w:t> </w:t>
      </w:r>
    </w:p>
    <w:p w14:paraId="0993844A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1: Windows versions and features </w:t>
      </w:r>
    </w:p>
    <w:p w14:paraId="7B46CEB1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2: Windows installation and upgrades </w:t>
      </w:r>
    </w:p>
    <w:p w14:paraId="667444E6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3: Non-Windows operating systems </w:t>
      </w:r>
    </w:p>
    <w:p w14:paraId="15841B47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4: Applications and Scripting </w:t>
      </w:r>
    </w:p>
    <w:p w14:paraId="08171F9B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b/>
          <w:bCs/>
          <w:color w:val="17365D"/>
        </w:rPr>
        <w:t>Chapter 2: Windows Management</w:t>
      </w:r>
      <w:r w:rsidRPr="00CA22E8">
        <w:rPr>
          <w:rFonts w:ascii="Calibri" w:eastAsia="Times New Roman" w:hAnsi="Calibri" w:cs="Calibri"/>
          <w:color w:val="17365D"/>
        </w:rPr>
        <w:t> </w:t>
      </w:r>
    </w:p>
    <w:p w14:paraId="7A24223F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1: Operating system features and tools </w:t>
      </w:r>
    </w:p>
    <w:p w14:paraId="5742B9C8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2: Control Panel utilities </w:t>
      </w:r>
    </w:p>
    <w:p w14:paraId="35DE00E7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3: Command-line tools </w:t>
      </w:r>
    </w:p>
    <w:p w14:paraId="20D57031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4: Troubleshooting </w:t>
      </w:r>
    </w:p>
    <w:p w14:paraId="373DCC36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b/>
          <w:bCs/>
          <w:color w:val="17365D"/>
        </w:rPr>
        <w:t>Chapter 3: Network Basics</w:t>
      </w:r>
      <w:r w:rsidRPr="00CA22E8">
        <w:rPr>
          <w:rFonts w:ascii="Calibri" w:eastAsia="Times New Roman" w:hAnsi="Calibri" w:cs="Calibri"/>
          <w:color w:val="17365D"/>
        </w:rPr>
        <w:t> </w:t>
      </w:r>
    </w:p>
    <w:p w14:paraId="58D0073C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1: Classifying Networks </w:t>
      </w:r>
    </w:p>
    <w:p w14:paraId="3FB27DE9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2: Network Devices </w:t>
      </w:r>
    </w:p>
    <w:p w14:paraId="3D9529D0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3: Internet Connections </w:t>
      </w:r>
    </w:p>
    <w:p w14:paraId="1E71E60F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b/>
          <w:bCs/>
          <w:color w:val="17365D"/>
        </w:rPr>
        <w:t>Chapter 4: Network Protocols</w:t>
      </w:r>
      <w:r w:rsidRPr="00CA22E8">
        <w:rPr>
          <w:rFonts w:ascii="Calibri" w:eastAsia="Times New Roman" w:hAnsi="Calibri" w:cs="Calibri"/>
          <w:color w:val="17365D"/>
        </w:rPr>
        <w:t> </w:t>
      </w:r>
    </w:p>
    <w:p w14:paraId="12938A98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1: TCP/IP Settings </w:t>
      </w:r>
    </w:p>
    <w:p w14:paraId="4138A516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2: Transport Protocols </w:t>
      </w:r>
    </w:p>
    <w:p w14:paraId="35221BDA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3: Application Protocols </w:t>
      </w:r>
    </w:p>
    <w:p w14:paraId="78935262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b/>
          <w:bCs/>
          <w:color w:val="17365D"/>
        </w:rPr>
        <w:t>Chapter 5: Wireless Networking</w:t>
      </w:r>
      <w:r w:rsidRPr="00CA22E8">
        <w:rPr>
          <w:rFonts w:ascii="Calibri" w:eastAsia="Times New Roman" w:hAnsi="Calibri" w:cs="Calibri"/>
          <w:color w:val="17365D"/>
        </w:rPr>
        <w:t> </w:t>
      </w:r>
    </w:p>
    <w:p w14:paraId="46CC71C9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1: Wi-Fi Standards </w:t>
      </w:r>
    </w:p>
    <w:p w14:paraId="2C361359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2: Wireless Encryption </w:t>
      </w:r>
    </w:p>
    <w:p w14:paraId="13E13FEE" w14:textId="77777777" w:rsidR="00CA22E8" w:rsidRDefault="00CA22E8" w:rsidP="00CA22E8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120507D4" w14:textId="77777777" w:rsidR="00CA22E8" w:rsidRDefault="00CA22E8" w:rsidP="00CA22E8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29F281E9" w14:textId="77777777" w:rsidR="00CA22E8" w:rsidRDefault="00CA22E8" w:rsidP="00CA22E8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49A06A72" w14:textId="77777777" w:rsidR="00CA22E8" w:rsidRDefault="00CA22E8" w:rsidP="00CA22E8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3732F87B" w14:textId="77777777" w:rsidR="00CA22E8" w:rsidRDefault="00CA22E8" w:rsidP="00CA22E8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16E0EDAB" w14:textId="77777777" w:rsidR="00CA22E8" w:rsidRDefault="00CA22E8" w:rsidP="00CA22E8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04A99095" w14:textId="77777777" w:rsidR="00CA22E8" w:rsidRDefault="00CA22E8" w:rsidP="00CA22E8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17365D"/>
        </w:rPr>
      </w:pPr>
    </w:p>
    <w:p w14:paraId="31910351" w14:textId="4E0A8553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b/>
          <w:bCs/>
          <w:color w:val="17365D"/>
        </w:rPr>
        <w:t>Chapter 6: Windows Networking</w:t>
      </w:r>
      <w:r w:rsidRPr="00CA22E8">
        <w:rPr>
          <w:rFonts w:ascii="Calibri" w:eastAsia="Times New Roman" w:hAnsi="Calibri" w:cs="Calibri"/>
          <w:color w:val="17365D"/>
        </w:rPr>
        <w:t> </w:t>
      </w:r>
    </w:p>
    <w:p w14:paraId="233906EE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1: Sharing and Security </w:t>
      </w:r>
    </w:p>
    <w:p w14:paraId="5DCB9D65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2: Network Connections </w:t>
      </w:r>
    </w:p>
    <w:p w14:paraId="676209B9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3: Connection Troubleshooting </w:t>
      </w:r>
    </w:p>
    <w:p w14:paraId="371BFCD6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b/>
          <w:bCs/>
          <w:color w:val="17365D"/>
        </w:rPr>
        <w:t>Chapter 7: Virtualization and Cloud Computing</w:t>
      </w:r>
      <w:r w:rsidRPr="00CA22E8">
        <w:rPr>
          <w:rFonts w:ascii="Calibri" w:eastAsia="Times New Roman" w:hAnsi="Calibri" w:cs="Calibri"/>
          <w:color w:val="17365D"/>
        </w:rPr>
        <w:t> </w:t>
      </w:r>
    </w:p>
    <w:p w14:paraId="47BF7688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1: Virtualization </w:t>
      </w:r>
    </w:p>
    <w:p w14:paraId="1733229D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2: Cloud Computing </w:t>
      </w:r>
    </w:p>
    <w:p w14:paraId="1FC3A765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b/>
          <w:bCs/>
          <w:color w:val="17365D"/>
        </w:rPr>
        <w:t>Chapter 8: Security Principles</w:t>
      </w:r>
      <w:r w:rsidRPr="00CA22E8">
        <w:rPr>
          <w:rFonts w:ascii="Calibri" w:eastAsia="Times New Roman" w:hAnsi="Calibri" w:cs="Calibri"/>
          <w:color w:val="17365D"/>
        </w:rPr>
        <w:t> </w:t>
      </w:r>
    </w:p>
    <w:p w14:paraId="2FF996AC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1: Threats and Vulnerabilities </w:t>
      </w:r>
    </w:p>
    <w:p w14:paraId="15161B2E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2: Security Controls </w:t>
      </w:r>
    </w:p>
    <w:p w14:paraId="0C1D6D42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b/>
          <w:bCs/>
          <w:color w:val="17365D"/>
        </w:rPr>
        <w:t>Chapter 9: Security Technologies</w:t>
      </w:r>
      <w:r w:rsidRPr="00CA22E8">
        <w:rPr>
          <w:rFonts w:ascii="Calibri" w:eastAsia="Times New Roman" w:hAnsi="Calibri" w:cs="Calibri"/>
          <w:color w:val="17365D"/>
        </w:rPr>
        <w:t> </w:t>
      </w:r>
      <w:r w:rsidRPr="00CA22E8">
        <w:rPr>
          <w:rFonts w:ascii="Calibri" w:eastAsia="Times New Roman" w:hAnsi="Calibri" w:cs="Calibri"/>
          <w:color w:val="17365D"/>
        </w:rPr>
        <w:br/>
        <w:t>Section 1 – Operating System Securities </w:t>
      </w:r>
    </w:p>
    <w:p w14:paraId="5FF543A2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2 – Security Hardware and Software </w:t>
      </w:r>
    </w:p>
    <w:p w14:paraId="5F3082B4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b/>
          <w:bCs/>
          <w:color w:val="17365D"/>
        </w:rPr>
        <w:t>Chapter 10: Securing Devices and Data</w:t>
      </w:r>
      <w:r w:rsidRPr="00CA22E8">
        <w:rPr>
          <w:rFonts w:ascii="Calibri" w:eastAsia="Times New Roman" w:hAnsi="Calibri" w:cs="Calibri"/>
          <w:color w:val="17365D"/>
        </w:rPr>
        <w:t> </w:t>
      </w:r>
      <w:r w:rsidRPr="00CA22E8">
        <w:rPr>
          <w:rFonts w:ascii="Calibri" w:eastAsia="Times New Roman" w:hAnsi="Calibri" w:cs="Calibri"/>
          <w:color w:val="17365D"/>
        </w:rPr>
        <w:br/>
        <w:t>Section 1 – Workstation Security </w:t>
      </w:r>
      <w:r w:rsidRPr="00CA22E8">
        <w:rPr>
          <w:rFonts w:ascii="Calibri" w:eastAsia="Times New Roman" w:hAnsi="Calibri" w:cs="Calibri"/>
          <w:color w:val="17365D"/>
        </w:rPr>
        <w:br/>
        <w:t>Section 2 – Mobile Device Security </w:t>
      </w:r>
      <w:r w:rsidRPr="00CA22E8">
        <w:rPr>
          <w:rFonts w:ascii="Calibri" w:eastAsia="Times New Roman" w:hAnsi="Calibri" w:cs="Calibri"/>
          <w:color w:val="17365D"/>
        </w:rPr>
        <w:br/>
        <w:t>Section 3 – Security Troubleshooting </w:t>
      </w:r>
    </w:p>
    <w:p w14:paraId="63131FF6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b/>
          <w:bCs/>
          <w:color w:val="17365D"/>
        </w:rPr>
        <w:t>Chapter 11: SOHO Network Configurations</w:t>
      </w:r>
      <w:r w:rsidRPr="00CA22E8">
        <w:rPr>
          <w:rFonts w:ascii="Calibri" w:eastAsia="Times New Roman" w:hAnsi="Calibri" w:cs="Calibri"/>
          <w:color w:val="17365D"/>
        </w:rPr>
        <w:t> </w:t>
      </w:r>
    </w:p>
    <w:p w14:paraId="6FBE01C5" w14:textId="77777777" w:rsidR="00CA22E8" w:rsidRPr="00CA22E8" w:rsidRDefault="00CA22E8" w:rsidP="00CA22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A22E8">
        <w:rPr>
          <w:rFonts w:ascii="Calibri" w:eastAsia="Times New Roman" w:hAnsi="Calibri" w:cs="Calibri"/>
          <w:color w:val="17365D"/>
        </w:rPr>
        <w:t>Section 1 – SOHO Router Features </w:t>
      </w:r>
      <w:r w:rsidRPr="00CA22E8">
        <w:rPr>
          <w:rFonts w:ascii="Calibri" w:eastAsia="Times New Roman" w:hAnsi="Calibri" w:cs="Calibri"/>
          <w:color w:val="17365D"/>
        </w:rPr>
        <w:br/>
        <w:t>Section 2 – Network Security </w:t>
      </w:r>
    </w:p>
    <w:p w14:paraId="11A7E412" w14:textId="77777777" w:rsidR="00CA22E8" w:rsidRPr="002E42E8" w:rsidRDefault="00CA22E8" w:rsidP="00674495">
      <w:pPr>
        <w:tabs>
          <w:tab w:val="left" w:pos="6495"/>
        </w:tabs>
        <w:rPr>
          <w:rFonts w:ascii="DaxCondensed-Bold" w:hAnsi="DaxCondensed-Bold"/>
          <w:color w:val="374063"/>
          <w:sz w:val="40"/>
          <w:szCs w:val="40"/>
        </w:rPr>
      </w:pPr>
    </w:p>
    <w:p w14:paraId="5C9A1432" w14:textId="1E05A333" w:rsidR="00FB3040" w:rsidRDefault="00FB3040" w:rsidP="0065078D">
      <w:pPr>
        <w:tabs>
          <w:tab w:val="left" w:pos="6495"/>
        </w:tabs>
      </w:pPr>
    </w:p>
    <w:p w14:paraId="5952979E" w14:textId="508F7C29" w:rsidR="00FB3040" w:rsidRDefault="00FB3040" w:rsidP="0065078D">
      <w:pPr>
        <w:tabs>
          <w:tab w:val="left" w:pos="6495"/>
        </w:tabs>
      </w:pPr>
    </w:p>
    <w:p w14:paraId="2B9B2316" w14:textId="799DD5EF" w:rsidR="00FB3040" w:rsidRDefault="00FB3040" w:rsidP="0065078D">
      <w:pPr>
        <w:tabs>
          <w:tab w:val="left" w:pos="6495"/>
        </w:tabs>
      </w:pPr>
    </w:p>
    <w:p w14:paraId="372534F3" w14:textId="296D2353" w:rsidR="00FB3040" w:rsidRDefault="00FB3040" w:rsidP="0065078D">
      <w:pPr>
        <w:tabs>
          <w:tab w:val="left" w:pos="6495"/>
        </w:tabs>
      </w:pPr>
    </w:p>
    <w:p w14:paraId="166E287C" w14:textId="561E73C5" w:rsidR="00EB0B2D" w:rsidRPr="00C23030" w:rsidRDefault="00EB0B2D" w:rsidP="00D969A3">
      <w:pPr>
        <w:tabs>
          <w:tab w:val="left" w:pos="6495"/>
        </w:tabs>
      </w:pPr>
    </w:p>
    <w:sectPr w:rsidR="00EB0B2D" w:rsidRPr="00C23030" w:rsidSect="00650503">
      <w:headerReference w:type="default" r:id="rId18"/>
      <w:footerReference w:type="default" r:id="rId19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959042" w14:textId="77777777" w:rsidR="00636005" w:rsidRDefault="00636005" w:rsidP="00EA48B5">
      <w:pPr>
        <w:spacing w:after="0" w:line="240" w:lineRule="auto"/>
      </w:pPr>
      <w:r>
        <w:separator/>
      </w:r>
    </w:p>
  </w:endnote>
  <w:endnote w:type="continuationSeparator" w:id="0">
    <w:p w14:paraId="40B9D970" w14:textId="77777777" w:rsidR="00636005" w:rsidRDefault="00636005" w:rsidP="00EA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xCondensed-Bold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CB29A" w14:textId="77777777" w:rsidR="00EA48B5" w:rsidRPr="00EA48B5" w:rsidRDefault="00F27700" w:rsidP="00EA48B5">
    <w:pPr>
      <w:pStyle w:val="Footer"/>
      <w:jc w:val="right"/>
      <w:rPr>
        <w:color w:val="374063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B3F525" wp14:editId="66D07843">
              <wp:simplePos x="0" y="0"/>
              <wp:positionH relativeFrom="column">
                <wp:posOffset>657225</wp:posOffset>
              </wp:positionH>
              <wp:positionV relativeFrom="paragraph">
                <wp:posOffset>126365</wp:posOffset>
              </wp:positionV>
              <wp:extent cx="4905375" cy="238125"/>
              <wp:effectExtent l="0" t="0" r="9525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666F2B" w14:textId="77777777" w:rsidR="00F27700" w:rsidRPr="00F27700" w:rsidRDefault="00636005">
                          <w:pPr>
                            <w:rPr>
                              <w:rFonts w:ascii="Arial" w:hAnsi="Arial" w:cs="Arial"/>
                              <w:color w:val="374063"/>
                            </w:rPr>
                          </w:pPr>
                          <w:hyperlink r:id="rId1" w:history="1">
                            <w:r w:rsidR="00D94FB4" w:rsidRPr="00F622BC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www.mile2.com</w:t>
                            </w:r>
                          </w:hyperlink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10213 </w:t>
                          </w:r>
                          <w:proofErr w:type="spellStart"/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Wilsky</w:t>
                          </w:r>
                          <w:proofErr w:type="spellEnd"/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Blvd, Tampa, FL 33625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813-920-6779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3F52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0" type="#_x0000_t202" style="position:absolute;left:0;text-align:left;margin-left:51.75pt;margin-top:9.95pt;width:386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" fillcolor="white [3201]" stroked="f" strokeweight=".5pt">
              <v:textbox>
                <w:txbxContent>
                  <w:p w14:paraId="66666F2B" w14:textId="77777777" w:rsidR="00F27700" w:rsidRPr="00F27700" w:rsidRDefault="00636005">
                    <w:pPr>
                      <w:rPr>
                        <w:rFonts w:ascii="Arial" w:hAnsi="Arial" w:cs="Arial"/>
                        <w:color w:val="374063"/>
                      </w:rPr>
                    </w:pPr>
                    <w:hyperlink r:id="rId2" w:history="1">
                      <w:r w:rsidR="00D94FB4" w:rsidRPr="00F622BC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www.mile2.com</w:t>
                      </w:r>
                    </w:hyperlink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10213 </w:t>
                    </w:r>
                    <w:proofErr w:type="spellStart"/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Wilsky</w:t>
                    </w:r>
                    <w:proofErr w:type="spellEnd"/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Blvd, Tampa, FL 33625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   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813-920-6779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A28ACA" wp14:editId="04B3492B">
              <wp:simplePos x="0" y="0"/>
              <wp:positionH relativeFrom="column">
                <wp:posOffset>-542925</wp:posOffset>
              </wp:positionH>
              <wp:positionV relativeFrom="paragraph">
                <wp:posOffset>-207010</wp:posOffset>
              </wp:positionV>
              <wp:extent cx="857250" cy="7143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1437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28F5C043" w14:textId="77777777" w:rsidR="00EA48B5" w:rsidRDefault="00EA48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28ACA" id="Text Box 8" o:spid="_x0000_s1061" type="#_x0000_t202" style="position:absolute;left:0;text-align:left;margin-left:-42.75pt;margin-top:-16.3pt;width:67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" stroked="f" strokeweight=".5pt">
              <v:fill r:id="rId4" o:title="" recolor="t" rotate="t" type="frame"/>
              <v:textbox>
                <w:txbxContent>
                  <w:p w14:paraId="28F5C043" w14:textId="77777777" w:rsidR="00EA48B5" w:rsidRDefault="00EA48B5"/>
                </w:txbxContent>
              </v:textbox>
            </v:shape>
          </w:pict>
        </mc:Fallback>
      </mc:AlternateContent>
    </w:r>
    <w:r w:rsidR="00EA48B5"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AABAB" wp14:editId="4D68B00A">
              <wp:simplePos x="0" y="0"/>
              <wp:positionH relativeFrom="page">
                <wp:align>left</wp:align>
              </wp:positionH>
              <wp:positionV relativeFrom="paragraph">
                <wp:posOffset>-311785</wp:posOffset>
              </wp:positionV>
              <wp:extent cx="7762875" cy="7620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7620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E4D335" id="Rectangle 9" o:spid="_x0000_s1026" style="position:absolute;margin-left:0;margin-top:-24.55pt;width:611.25pt;height: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" fillcolor="#374063" stroked="f" strokeweight="1pt">
              <w10:wrap anchorx="page"/>
            </v:rect>
          </w:pict>
        </mc:Fallback>
      </mc:AlternateContent>
    </w:r>
    <w:r w:rsidR="00EA48B5">
      <w:rPr>
        <w:color w:val="4472C4" w:themeColor="accent1"/>
      </w:rPr>
      <w:t xml:space="preserve">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 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</w:t>
    </w:r>
    <w:r w:rsidR="00EA48B5" w:rsidRPr="00EA48B5">
      <w:rPr>
        <w:rFonts w:asciiTheme="majorHAnsi" w:eastAsiaTheme="majorEastAsia" w:hAnsiTheme="majorHAnsi" w:cstheme="majorBidi"/>
        <w:color w:val="374063"/>
        <w:sz w:val="20"/>
        <w:szCs w:val="20"/>
      </w:rPr>
      <w:t xml:space="preserve">pg. </w:t>
    </w:r>
    <w:r w:rsidR="00EA48B5" w:rsidRPr="00EA48B5">
      <w:rPr>
        <w:rFonts w:eastAsiaTheme="minorEastAsia"/>
        <w:color w:val="374063"/>
        <w:sz w:val="20"/>
        <w:szCs w:val="20"/>
      </w:rPr>
      <w:fldChar w:fldCharType="begin"/>
    </w:r>
    <w:r w:rsidR="00EA48B5" w:rsidRPr="00EA48B5">
      <w:rPr>
        <w:color w:val="374063"/>
        <w:sz w:val="20"/>
        <w:szCs w:val="20"/>
      </w:rPr>
      <w:instrText xml:space="preserve"> PAGE    \* MERGEFORMAT </w:instrText>
    </w:r>
    <w:r w:rsidR="00EA48B5" w:rsidRPr="00EA48B5">
      <w:rPr>
        <w:rFonts w:eastAsiaTheme="minorEastAsia"/>
        <w:color w:val="374063"/>
        <w:sz w:val="20"/>
        <w:szCs w:val="20"/>
      </w:rPr>
      <w:fldChar w:fldCharType="separate"/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t>2</w:t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fldChar w:fldCharType="end"/>
    </w:r>
  </w:p>
  <w:p w14:paraId="21E45ECF" w14:textId="77777777" w:rsidR="002C3C3A" w:rsidRDefault="002C3C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D58C58" w14:textId="77777777" w:rsidR="00636005" w:rsidRDefault="00636005" w:rsidP="00EA48B5">
      <w:pPr>
        <w:spacing w:after="0" w:line="240" w:lineRule="auto"/>
      </w:pPr>
      <w:r>
        <w:separator/>
      </w:r>
    </w:p>
  </w:footnote>
  <w:footnote w:type="continuationSeparator" w:id="0">
    <w:p w14:paraId="4FDB5DEA" w14:textId="77777777" w:rsidR="00636005" w:rsidRDefault="00636005" w:rsidP="00EA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0FAFA" w14:textId="6C98A0A9" w:rsidR="00EA48B5" w:rsidRDefault="003735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58686F" wp14:editId="773CB11C">
              <wp:simplePos x="0" y="0"/>
              <wp:positionH relativeFrom="column">
                <wp:posOffset>1209675</wp:posOffset>
              </wp:positionH>
              <wp:positionV relativeFrom="paragraph">
                <wp:posOffset>-409575</wp:posOffset>
              </wp:positionV>
              <wp:extent cx="5406390" cy="8191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6390" cy="819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C4E340" w14:textId="7EC8CECB" w:rsidR="00373568" w:rsidRDefault="00373568" w:rsidP="00CB044E">
                          <w:pPr>
                            <w:spacing w:after="0"/>
                            <w:jc w:val="right"/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9A559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Certified </w:t>
                          </w:r>
                          <w:r w:rsidR="00EA741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H</w:t>
                          </w:r>
                          <w:r w:rsidR="005834F4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ardware Technician &amp;</w:t>
                          </w:r>
                        </w:p>
                        <w:p w14:paraId="6B67A803" w14:textId="3CFB2D28" w:rsidR="00EA7411" w:rsidRDefault="005834F4" w:rsidP="00CB044E">
                          <w:pPr>
                            <w:spacing w:after="0"/>
                            <w:jc w:val="right"/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Certified Operation Systems</w:t>
                          </w:r>
                          <w:r w:rsidR="00CD3720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 Technician</w:t>
                          </w:r>
                        </w:p>
                        <w:p w14:paraId="343770BE" w14:textId="77777777" w:rsidR="00EA7411" w:rsidRPr="009A5591" w:rsidRDefault="00EA7411" w:rsidP="00373568">
                          <w:pPr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5868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7" type="#_x0000_t202" style="position:absolute;margin-left:95.25pt;margin-top:-32.25pt;width:425.7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" filled="f" stroked="f" strokeweight=".5pt">
              <v:textbox>
                <w:txbxContent>
                  <w:p w14:paraId="1FC4E340" w14:textId="7EC8CECB" w:rsidR="00373568" w:rsidRDefault="00373568" w:rsidP="00CB044E">
                    <w:pPr>
                      <w:spacing w:after="0"/>
                      <w:jc w:val="right"/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</w:pPr>
                    <w:r w:rsidRPr="009A559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Certified </w:t>
                    </w:r>
                    <w:r w:rsidR="00EA741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H</w:t>
                    </w:r>
                    <w:r w:rsidR="005834F4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ardware Technician &amp;</w:t>
                    </w:r>
                  </w:p>
                  <w:p w14:paraId="6B67A803" w14:textId="3CFB2D28" w:rsidR="00EA7411" w:rsidRDefault="005834F4" w:rsidP="00CB044E">
                    <w:pPr>
                      <w:spacing w:after="0"/>
                      <w:jc w:val="right"/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Certified Operation Systems</w:t>
                    </w:r>
                    <w:r w:rsidR="00CD3720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 Technician</w:t>
                    </w:r>
                  </w:p>
                  <w:p w14:paraId="343770BE" w14:textId="77777777" w:rsidR="00EA7411" w:rsidRPr="009A5591" w:rsidRDefault="00EA7411" w:rsidP="00373568">
                    <w:pPr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9D4BF9" wp14:editId="6C785D74">
              <wp:simplePos x="0" y="0"/>
              <wp:positionH relativeFrom="column">
                <wp:posOffset>-657225</wp:posOffset>
              </wp:positionH>
              <wp:positionV relativeFrom="paragraph">
                <wp:posOffset>-276225</wp:posOffset>
              </wp:positionV>
              <wp:extent cx="1400175" cy="592953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592953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44363F48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D4BF9" id="Text Box 5" o:spid="_x0000_s1058" type="#_x0000_t202" style="position:absolute;margin-left:-51.75pt;margin-top:-21.75pt;width:110.25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" stroked="f" strokeweight=".5pt">
              <v:fill r:id="rId2" o:title="" recolor="t" rotate="t" type="frame"/>
              <v:textbox>
                <w:txbxContent>
                  <w:p w14:paraId="44363F48" w14:textId="77777777" w:rsidR="00F27700" w:rsidRDefault="00F27700" w:rsidP="00F27700"/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A62EB7" wp14:editId="625AFAD2">
              <wp:simplePos x="0" y="0"/>
              <wp:positionH relativeFrom="page">
                <wp:align>left</wp:align>
              </wp:positionH>
              <wp:positionV relativeFrom="paragraph">
                <wp:posOffset>-438150</wp:posOffset>
              </wp:positionV>
              <wp:extent cx="7753350" cy="9334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93345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688F579" id="Rectangle 10" o:spid="_x0000_s1026" style="position:absolute;margin-left:0;margin-top:-34.5pt;width:610.5pt;height:73.5pt;z-index:2516623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" fillcolor="#374063" stroked="f" strokeweight="1pt">
              <w10:wrap anchorx="page"/>
            </v:rect>
          </w:pict>
        </mc:Fallback>
      </mc:AlternateContent>
    </w:r>
  </w:p>
  <w:p w14:paraId="38C8F567" w14:textId="77777777" w:rsidR="00EA48B5" w:rsidRDefault="00F277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7552A0C" wp14:editId="793AED71">
              <wp:simplePos x="0" y="0"/>
              <wp:positionH relativeFrom="page">
                <wp:align>right</wp:align>
              </wp:positionH>
              <wp:positionV relativeFrom="paragraph">
                <wp:posOffset>313690</wp:posOffset>
              </wp:positionV>
              <wp:extent cx="7772400" cy="1238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238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19150C0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52A0C" id="Text Box 3" o:spid="_x0000_s1059" type="#_x0000_t202" style="position:absolute;margin-left:560.8pt;margin-top:24.7pt;width:612pt;height:9.7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" stroked="f" strokeweight=".5pt">
              <v:fill r:id="rId4" o:title="" recolor="t" rotate="t" type="frame"/>
              <v:textbox>
                <w:txbxContent>
                  <w:p w14:paraId="119150C0" w14:textId="77777777" w:rsidR="00F27700" w:rsidRDefault="00F27700" w:rsidP="00F27700"/>
                </w:txbxContent>
              </v:textbox>
              <w10:wrap anchorx="page"/>
            </v:shape>
          </w:pict>
        </mc:Fallback>
      </mc:AlternateContent>
    </w:r>
  </w:p>
  <w:p w14:paraId="0FF9F67E" w14:textId="77777777" w:rsidR="002C3C3A" w:rsidRDefault="002C3C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E2235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A93F53"/>
    <w:multiLevelType w:val="hybridMultilevel"/>
    <w:tmpl w:val="0284C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F56F2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6D77E8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6853F51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BD648A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E407EB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02B6AB2"/>
    <w:multiLevelType w:val="hybridMultilevel"/>
    <w:tmpl w:val="127A0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6A48A2"/>
    <w:multiLevelType w:val="hybridMultilevel"/>
    <w:tmpl w:val="91141E7E"/>
    <w:lvl w:ilvl="0" w:tplc="9E6E767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00"/>
    <w:rsid w:val="000208F2"/>
    <w:rsid w:val="00023A00"/>
    <w:rsid w:val="00025CEA"/>
    <w:rsid w:val="00043AD7"/>
    <w:rsid w:val="00043AFC"/>
    <w:rsid w:val="00053692"/>
    <w:rsid w:val="0005543B"/>
    <w:rsid w:val="0005711F"/>
    <w:rsid w:val="000655CA"/>
    <w:rsid w:val="00066FD1"/>
    <w:rsid w:val="000712C9"/>
    <w:rsid w:val="00072E07"/>
    <w:rsid w:val="000757E0"/>
    <w:rsid w:val="0007778E"/>
    <w:rsid w:val="00080EB1"/>
    <w:rsid w:val="0008254A"/>
    <w:rsid w:val="000A4A40"/>
    <w:rsid w:val="000B7815"/>
    <w:rsid w:val="000B7C31"/>
    <w:rsid w:val="000C54F0"/>
    <w:rsid w:val="000D129C"/>
    <w:rsid w:val="000D1F6A"/>
    <w:rsid w:val="000E13BD"/>
    <w:rsid w:val="000E649C"/>
    <w:rsid w:val="00102F98"/>
    <w:rsid w:val="001122F8"/>
    <w:rsid w:val="00116024"/>
    <w:rsid w:val="00123ABE"/>
    <w:rsid w:val="001259C0"/>
    <w:rsid w:val="00142983"/>
    <w:rsid w:val="00142F1D"/>
    <w:rsid w:val="00146620"/>
    <w:rsid w:val="001469D6"/>
    <w:rsid w:val="00150965"/>
    <w:rsid w:val="001526C0"/>
    <w:rsid w:val="00160B7E"/>
    <w:rsid w:val="00160B9F"/>
    <w:rsid w:val="00164D00"/>
    <w:rsid w:val="0016716D"/>
    <w:rsid w:val="001731DC"/>
    <w:rsid w:val="001818E6"/>
    <w:rsid w:val="00190E23"/>
    <w:rsid w:val="001A33D4"/>
    <w:rsid w:val="001B6817"/>
    <w:rsid w:val="001C6B61"/>
    <w:rsid w:val="001D3C79"/>
    <w:rsid w:val="001E4957"/>
    <w:rsid w:val="001E6D13"/>
    <w:rsid w:val="001E73A8"/>
    <w:rsid w:val="001F5CB9"/>
    <w:rsid w:val="0021430A"/>
    <w:rsid w:val="00216C34"/>
    <w:rsid w:val="00217E23"/>
    <w:rsid w:val="002218B8"/>
    <w:rsid w:val="00254EE8"/>
    <w:rsid w:val="00262F54"/>
    <w:rsid w:val="00280BB7"/>
    <w:rsid w:val="00286140"/>
    <w:rsid w:val="002901EB"/>
    <w:rsid w:val="002A3890"/>
    <w:rsid w:val="002B497F"/>
    <w:rsid w:val="002B504F"/>
    <w:rsid w:val="002C3C3A"/>
    <w:rsid w:val="002D2F03"/>
    <w:rsid w:val="002D46F7"/>
    <w:rsid w:val="002D4B7A"/>
    <w:rsid w:val="002E2E1A"/>
    <w:rsid w:val="002E42E8"/>
    <w:rsid w:val="002E668B"/>
    <w:rsid w:val="00305D64"/>
    <w:rsid w:val="00310F55"/>
    <w:rsid w:val="00312DDC"/>
    <w:rsid w:val="003134EF"/>
    <w:rsid w:val="00324C82"/>
    <w:rsid w:val="00325664"/>
    <w:rsid w:val="00330615"/>
    <w:rsid w:val="003370DA"/>
    <w:rsid w:val="00337819"/>
    <w:rsid w:val="00344579"/>
    <w:rsid w:val="00345262"/>
    <w:rsid w:val="003530E4"/>
    <w:rsid w:val="003541B0"/>
    <w:rsid w:val="00366B02"/>
    <w:rsid w:val="003726B3"/>
    <w:rsid w:val="00372D85"/>
    <w:rsid w:val="00373568"/>
    <w:rsid w:val="003763C9"/>
    <w:rsid w:val="00376CCA"/>
    <w:rsid w:val="00383404"/>
    <w:rsid w:val="0038419C"/>
    <w:rsid w:val="003A12C1"/>
    <w:rsid w:val="003B08D7"/>
    <w:rsid w:val="003B571E"/>
    <w:rsid w:val="003B7895"/>
    <w:rsid w:val="003D29C8"/>
    <w:rsid w:val="003E12FB"/>
    <w:rsid w:val="003E2C95"/>
    <w:rsid w:val="003F6EDE"/>
    <w:rsid w:val="0041362B"/>
    <w:rsid w:val="004146B8"/>
    <w:rsid w:val="00426FE7"/>
    <w:rsid w:val="00427087"/>
    <w:rsid w:val="00460DCD"/>
    <w:rsid w:val="00466391"/>
    <w:rsid w:val="0048008D"/>
    <w:rsid w:val="00484D25"/>
    <w:rsid w:val="00497C0F"/>
    <w:rsid w:val="004A501C"/>
    <w:rsid w:val="004B2F9C"/>
    <w:rsid w:val="004B383B"/>
    <w:rsid w:val="004C0EFF"/>
    <w:rsid w:val="004C273F"/>
    <w:rsid w:val="004D3533"/>
    <w:rsid w:val="004E1DDE"/>
    <w:rsid w:val="004E3425"/>
    <w:rsid w:val="004F0BA4"/>
    <w:rsid w:val="00503149"/>
    <w:rsid w:val="005066A6"/>
    <w:rsid w:val="00507C27"/>
    <w:rsid w:val="005101E8"/>
    <w:rsid w:val="0054191A"/>
    <w:rsid w:val="005443AF"/>
    <w:rsid w:val="00547E4B"/>
    <w:rsid w:val="00565AD9"/>
    <w:rsid w:val="00571AE9"/>
    <w:rsid w:val="0057220A"/>
    <w:rsid w:val="005741D6"/>
    <w:rsid w:val="005834F4"/>
    <w:rsid w:val="005955AE"/>
    <w:rsid w:val="005A29F5"/>
    <w:rsid w:val="005A6BB7"/>
    <w:rsid w:val="005A6D38"/>
    <w:rsid w:val="005B40D8"/>
    <w:rsid w:val="005C104E"/>
    <w:rsid w:val="005D119D"/>
    <w:rsid w:val="005D6CF9"/>
    <w:rsid w:val="005E5BA6"/>
    <w:rsid w:val="005F0008"/>
    <w:rsid w:val="005F01F6"/>
    <w:rsid w:val="006102E0"/>
    <w:rsid w:val="006108FE"/>
    <w:rsid w:val="006126CE"/>
    <w:rsid w:val="0061569B"/>
    <w:rsid w:val="006249BA"/>
    <w:rsid w:val="00636005"/>
    <w:rsid w:val="006363E9"/>
    <w:rsid w:val="006365D2"/>
    <w:rsid w:val="00641D47"/>
    <w:rsid w:val="006432B7"/>
    <w:rsid w:val="00650503"/>
    <w:rsid w:val="0065078D"/>
    <w:rsid w:val="006507F4"/>
    <w:rsid w:val="00657D6C"/>
    <w:rsid w:val="006613E9"/>
    <w:rsid w:val="00674495"/>
    <w:rsid w:val="00680EEB"/>
    <w:rsid w:val="006A7874"/>
    <w:rsid w:val="006B489E"/>
    <w:rsid w:val="006D0B77"/>
    <w:rsid w:val="006D166A"/>
    <w:rsid w:val="006D2D91"/>
    <w:rsid w:val="006E00F5"/>
    <w:rsid w:val="006E7246"/>
    <w:rsid w:val="007105A8"/>
    <w:rsid w:val="00711015"/>
    <w:rsid w:val="007129A4"/>
    <w:rsid w:val="00717BAC"/>
    <w:rsid w:val="007259EE"/>
    <w:rsid w:val="00742728"/>
    <w:rsid w:val="00744974"/>
    <w:rsid w:val="00761FE9"/>
    <w:rsid w:val="00773E55"/>
    <w:rsid w:val="00790FA0"/>
    <w:rsid w:val="007A3724"/>
    <w:rsid w:val="007A42DF"/>
    <w:rsid w:val="007A4A17"/>
    <w:rsid w:val="007A527B"/>
    <w:rsid w:val="007A7589"/>
    <w:rsid w:val="007C61D8"/>
    <w:rsid w:val="007D6CCF"/>
    <w:rsid w:val="007F24D0"/>
    <w:rsid w:val="00802ECC"/>
    <w:rsid w:val="00807304"/>
    <w:rsid w:val="00812AEB"/>
    <w:rsid w:val="008178FB"/>
    <w:rsid w:val="00823871"/>
    <w:rsid w:val="00850A2D"/>
    <w:rsid w:val="0085225E"/>
    <w:rsid w:val="0085348F"/>
    <w:rsid w:val="0085622F"/>
    <w:rsid w:val="00862604"/>
    <w:rsid w:val="0086656A"/>
    <w:rsid w:val="00866AB4"/>
    <w:rsid w:val="00882C20"/>
    <w:rsid w:val="00893E14"/>
    <w:rsid w:val="00894C9F"/>
    <w:rsid w:val="008A5DDB"/>
    <w:rsid w:val="008B36CE"/>
    <w:rsid w:val="008C1C3F"/>
    <w:rsid w:val="008D22D1"/>
    <w:rsid w:val="008D3942"/>
    <w:rsid w:val="008F459B"/>
    <w:rsid w:val="008F51C8"/>
    <w:rsid w:val="008F782D"/>
    <w:rsid w:val="0091127F"/>
    <w:rsid w:val="00912491"/>
    <w:rsid w:val="0092243A"/>
    <w:rsid w:val="0092310E"/>
    <w:rsid w:val="00926990"/>
    <w:rsid w:val="00934C49"/>
    <w:rsid w:val="00936521"/>
    <w:rsid w:val="009400BD"/>
    <w:rsid w:val="00953A51"/>
    <w:rsid w:val="00964C08"/>
    <w:rsid w:val="00966E17"/>
    <w:rsid w:val="00970D36"/>
    <w:rsid w:val="00982F9C"/>
    <w:rsid w:val="00984F02"/>
    <w:rsid w:val="009915FF"/>
    <w:rsid w:val="009A3473"/>
    <w:rsid w:val="009A3D91"/>
    <w:rsid w:val="009A449A"/>
    <w:rsid w:val="009A5591"/>
    <w:rsid w:val="009A7B08"/>
    <w:rsid w:val="009B151B"/>
    <w:rsid w:val="009B4ECC"/>
    <w:rsid w:val="009B7E42"/>
    <w:rsid w:val="009C15E1"/>
    <w:rsid w:val="009C1C3C"/>
    <w:rsid w:val="009C3A40"/>
    <w:rsid w:val="009D446D"/>
    <w:rsid w:val="009E3765"/>
    <w:rsid w:val="009F1F8F"/>
    <w:rsid w:val="009F5C14"/>
    <w:rsid w:val="00A05646"/>
    <w:rsid w:val="00A06FE1"/>
    <w:rsid w:val="00A1010E"/>
    <w:rsid w:val="00A109DF"/>
    <w:rsid w:val="00A1135C"/>
    <w:rsid w:val="00A21768"/>
    <w:rsid w:val="00A322D3"/>
    <w:rsid w:val="00A35D1B"/>
    <w:rsid w:val="00A450A0"/>
    <w:rsid w:val="00A562A1"/>
    <w:rsid w:val="00A605B9"/>
    <w:rsid w:val="00A91D75"/>
    <w:rsid w:val="00A94379"/>
    <w:rsid w:val="00AA4A02"/>
    <w:rsid w:val="00AB7F55"/>
    <w:rsid w:val="00AC0C4A"/>
    <w:rsid w:val="00AD3537"/>
    <w:rsid w:val="00AD53E6"/>
    <w:rsid w:val="00AE42C0"/>
    <w:rsid w:val="00AE680A"/>
    <w:rsid w:val="00AE7E70"/>
    <w:rsid w:val="00B058C5"/>
    <w:rsid w:val="00B06F52"/>
    <w:rsid w:val="00B40416"/>
    <w:rsid w:val="00B472FE"/>
    <w:rsid w:val="00B5045D"/>
    <w:rsid w:val="00B52D20"/>
    <w:rsid w:val="00B66B0D"/>
    <w:rsid w:val="00B70232"/>
    <w:rsid w:val="00B71DFB"/>
    <w:rsid w:val="00B71F83"/>
    <w:rsid w:val="00B75E3F"/>
    <w:rsid w:val="00B768E6"/>
    <w:rsid w:val="00B76E01"/>
    <w:rsid w:val="00B82018"/>
    <w:rsid w:val="00B82B19"/>
    <w:rsid w:val="00B92F2E"/>
    <w:rsid w:val="00B92FF8"/>
    <w:rsid w:val="00B9574E"/>
    <w:rsid w:val="00BA0231"/>
    <w:rsid w:val="00BA187C"/>
    <w:rsid w:val="00BA432E"/>
    <w:rsid w:val="00BB3FE6"/>
    <w:rsid w:val="00BC1A8D"/>
    <w:rsid w:val="00BD1F3E"/>
    <w:rsid w:val="00BD6000"/>
    <w:rsid w:val="00BE0AEA"/>
    <w:rsid w:val="00BE63D0"/>
    <w:rsid w:val="00BF4D3F"/>
    <w:rsid w:val="00BF4E2D"/>
    <w:rsid w:val="00C04886"/>
    <w:rsid w:val="00C04CC6"/>
    <w:rsid w:val="00C14AEB"/>
    <w:rsid w:val="00C16EC9"/>
    <w:rsid w:val="00C23030"/>
    <w:rsid w:val="00C24183"/>
    <w:rsid w:val="00C31933"/>
    <w:rsid w:val="00C33565"/>
    <w:rsid w:val="00C56FFA"/>
    <w:rsid w:val="00C62BA8"/>
    <w:rsid w:val="00C84B5B"/>
    <w:rsid w:val="00C865E0"/>
    <w:rsid w:val="00C871F1"/>
    <w:rsid w:val="00CA22E8"/>
    <w:rsid w:val="00CA4EEE"/>
    <w:rsid w:val="00CA568B"/>
    <w:rsid w:val="00CA737D"/>
    <w:rsid w:val="00CB044E"/>
    <w:rsid w:val="00CB1606"/>
    <w:rsid w:val="00CC2441"/>
    <w:rsid w:val="00CD3720"/>
    <w:rsid w:val="00CE0649"/>
    <w:rsid w:val="00CE3FDC"/>
    <w:rsid w:val="00CF0B1D"/>
    <w:rsid w:val="00CF7314"/>
    <w:rsid w:val="00D02ED7"/>
    <w:rsid w:val="00D05F9C"/>
    <w:rsid w:val="00D32B13"/>
    <w:rsid w:val="00D51E56"/>
    <w:rsid w:val="00D57A48"/>
    <w:rsid w:val="00D71DE9"/>
    <w:rsid w:val="00D747C1"/>
    <w:rsid w:val="00D778FD"/>
    <w:rsid w:val="00D8673A"/>
    <w:rsid w:val="00D86CB8"/>
    <w:rsid w:val="00D94FB4"/>
    <w:rsid w:val="00D969A3"/>
    <w:rsid w:val="00DA363C"/>
    <w:rsid w:val="00DA6D32"/>
    <w:rsid w:val="00DB0720"/>
    <w:rsid w:val="00DB461F"/>
    <w:rsid w:val="00DC0483"/>
    <w:rsid w:val="00DE048F"/>
    <w:rsid w:val="00DE0B99"/>
    <w:rsid w:val="00DF0842"/>
    <w:rsid w:val="00DF1527"/>
    <w:rsid w:val="00E411D0"/>
    <w:rsid w:val="00E43399"/>
    <w:rsid w:val="00E5520D"/>
    <w:rsid w:val="00E80895"/>
    <w:rsid w:val="00E83CE3"/>
    <w:rsid w:val="00E91DAD"/>
    <w:rsid w:val="00E9594C"/>
    <w:rsid w:val="00EA48B5"/>
    <w:rsid w:val="00EA6087"/>
    <w:rsid w:val="00EA7411"/>
    <w:rsid w:val="00EB0B2D"/>
    <w:rsid w:val="00EB6929"/>
    <w:rsid w:val="00EF046D"/>
    <w:rsid w:val="00EF62EF"/>
    <w:rsid w:val="00F24B17"/>
    <w:rsid w:val="00F27700"/>
    <w:rsid w:val="00F378AD"/>
    <w:rsid w:val="00F42477"/>
    <w:rsid w:val="00F42E83"/>
    <w:rsid w:val="00F450F7"/>
    <w:rsid w:val="00F52D37"/>
    <w:rsid w:val="00F61699"/>
    <w:rsid w:val="00F65DCA"/>
    <w:rsid w:val="00F7279D"/>
    <w:rsid w:val="00F74BE1"/>
    <w:rsid w:val="00F777DE"/>
    <w:rsid w:val="00F86D23"/>
    <w:rsid w:val="00F946BF"/>
    <w:rsid w:val="00FB1F3E"/>
    <w:rsid w:val="00FB3040"/>
    <w:rsid w:val="00FD2DC2"/>
    <w:rsid w:val="00FE4042"/>
    <w:rsid w:val="00FF01D2"/>
    <w:rsid w:val="00FF12F3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988DC"/>
  <w15:chartTrackingRefBased/>
  <w15:docId w15:val="{A83CA5B9-FEDC-4754-ACA1-A14E0E91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8B5"/>
  </w:style>
  <w:style w:type="paragraph" w:styleId="Footer">
    <w:name w:val="footer"/>
    <w:basedOn w:val="Normal"/>
    <w:link w:val="Foot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8B5"/>
  </w:style>
  <w:style w:type="character" w:styleId="Hyperlink">
    <w:name w:val="Hyperlink"/>
    <w:basedOn w:val="DefaultParagraphFont"/>
    <w:uiPriority w:val="99"/>
    <w:unhideWhenUsed/>
    <w:rsid w:val="00F27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7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6D23"/>
    <w:pPr>
      <w:ind w:left="720"/>
      <w:contextualSpacing/>
    </w:pPr>
  </w:style>
  <w:style w:type="paragraph" w:customStyle="1" w:styleId="paragraph">
    <w:name w:val="paragraph"/>
    <w:basedOn w:val="Normal"/>
    <w:rsid w:val="0088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2C20"/>
  </w:style>
  <w:style w:type="character" w:customStyle="1" w:styleId="eop">
    <w:name w:val="eop"/>
    <w:basedOn w:val="DefaultParagraphFont"/>
    <w:rsid w:val="00882C20"/>
  </w:style>
  <w:style w:type="character" w:customStyle="1" w:styleId="contextualspellingandgrammarerror">
    <w:name w:val="contextualspellingandgrammarerror"/>
    <w:basedOn w:val="DefaultParagraphFont"/>
    <w:rsid w:val="00383404"/>
  </w:style>
  <w:style w:type="character" w:customStyle="1" w:styleId="scxw198303660">
    <w:name w:val="scxw198303660"/>
    <w:basedOn w:val="DefaultParagraphFont"/>
    <w:rsid w:val="00CA4EEE"/>
  </w:style>
  <w:style w:type="character" w:customStyle="1" w:styleId="scxw100513462">
    <w:name w:val="scxw100513462"/>
    <w:basedOn w:val="DefaultParagraphFont"/>
    <w:rsid w:val="00CA2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8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6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8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://www.mile2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mile2.com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mile2.com" TargetMode="External"/><Relationship Id="rId1" Type="http://schemas.openxmlformats.org/officeDocument/2006/relationships/hyperlink" Target="http://www.mile2.com" TargetMode="External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am\OneDrive\JJ%20Hope%20Projects\Mile%202\Mile2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Mile2 template</Template>
  <TotalTime>13</TotalTime>
  <Pages>5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Jagerson</dc:creator>
  <cp:keywords/>
  <dc:description/>
  <cp:lastModifiedBy>Chad Jagerson</cp:lastModifiedBy>
  <cp:revision>5</cp:revision>
  <dcterms:created xsi:type="dcterms:W3CDTF">2020-11-23T21:09:00Z</dcterms:created>
  <dcterms:modified xsi:type="dcterms:W3CDTF">2020-11-23T22:09:00Z</dcterms:modified>
</cp:coreProperties>
</file>