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8A5C" w14:textId="4620839E" w:rsidR="00D02063" w:rsidRPr="00812802" w:rsidRDefault="00EE02DE" w:rsidP="00D02063">
      <w:pPr>
        <w:rPr>
          <w:rFonts w:ascii="DaxPro-Bold" w:hAnsi="DaxPro-Bold"/>
          <w:color w:val="374063"/>
          <w:sz w:val="40"/>
          <w:szCs w:val="40"/>
        </w:rPr>
      </w:pPr>
      <w:r>
        <w:rPr>
          <w:rFonts w:ascii="Dax" w:hAnsi="Dax"/>
          <w:noProof/>
          <w:color w:val="374063"/>
        </w:rPr>
        <w:drawing>
          <wp:anchor distT="0" distB="0" distL="114300" distR="114300" simplePos="0" relativeHeight="251781632" behindDoc="0" locked="0" layoutInCell="1" allowOverlap="1" wp14:anchorId="08CDC02B" wp14:editId="09419555">
            <wp:simplePos x="0" y="0"/>
            <wp:positionH relativeFrom="margin">
              <wp:align>right</wp:align>
            </wp:positionH>
            <wp:positionV relativeFrom="margin">
              <wp:posOffset>-635</wp:posOffset>
            </wp:positionV>
            <wp:extent cx="1626870" cy="1263015"/>
            <wp:effectExtent l="0" t="0" r="0" b="0"/>
            <wp:wrapSquare wrapText="bothSides"/>
            <wp:docPr id="783251748" name="Picture 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51748" name="Picture 2" descr="A picture containing text, logo, font,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6870" cy="1263015"/>
                    </a:xfrm>
                    <a:prstGeom prst="rect">
                      <a:avLst/>
                    </a:prstGeom>
                  </pic:spPr>
                </pic:pic>
              </a:graphicData>
            </a:graphic>
            <wp14:sizeRelH relativeFrom="margin">
              <wp14:pctWidth>0</wp14:pctWidth>
            </wp14:sizeRelH>
            <wp14:sizeRelV relativeFrom="margin">
              <wp14:pctHeight>0</wp14:pctHeight>
            </wp14:sizeRelV>
          </wp:anchor>
        </w:drawing>
      </w:r>
      <w:r w:rsidR="007A4A17" w:rsidRPr="00812802">
        <w:rPr>
          <w:rFonts w:ascii="Dax" w:hAnsi="Dax"/>
          <w:noProof/>
          <w:color w:val="374063"/>
        </w:rPr>
        <mc:AlternateContent>
          <mc:Choice Requires="wps">
            <w:drawing>
              <wp:anchor distT="0" distB="0" distL="114300" distR="114300" simplePos="0" relativeHeight="251554304" behindDoc="0" locked="0" layoutInCell="1" allowOverlap="1" wp14:anchorId="3D620D58" wp14:editId="45C265BF">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620D58" id="_x0000_t202" coordsize="21600,21600" o:spt="202" path="m,l,21600r21600,l21600,xe">
                <v:stroke joinstyle="miter"/>
                <v:path gradientshapeok="t" o:connecttype="rect"/>
              </v:shapetype>
              <v:shape id="Text Box 42" o:spid="_x0000_s1026" type="#_x0000_t202" style="position:absolute;margin-left:406pt;margin-top:502pt;width:54.5pt;height:50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ZjEwIAACs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" filled="f" stroked="f" strokeweight=".5pt">
                <v:textbox>
                  <w:txbxContent>
                    <w:p w14:paraId="2A9E4409" w14:textId="7C3FD49C" w:rsidR="007A4A17" w:rsidRDefault="007A4A17" w:rsidP="007A4A17"/>
                  </w:txbxContent>
                </v:textbox>
              </v:shape>
            </w:pict>
          </mc:Fallback>
        </mc:AlternateContent>
      </w:r>
      <w:r w:rsidR="00D02063" w:rsidRPr="00812802">
        <w:rPr>
          <w:rFonts w:ascii="DaxPro-Bold" w:hAnsi="DaxPro-Bold"/>
          <w:color w:val="374063"/>
          <w:sz w:val="40"/>
          <w:szCs w:val="40"/>
        </w:rPr>
        <w:t>Description:</w:t>
      </w:r>
    </w:p>
    <w:p w14:paraId="5BBD3DFE" w14:textId="29AC231D" w:rsidR="00D02063" w:rsidRPr="00812802" w:rsidRDefault="00D02063" w:rsidP="00D02063">
      <w:pPr>
        <w:rPr>
          <w:rFonts w:ascii="Dax" w:hAnsi="Dax"/>
          <w:color w:val="374063"/>
        </w:rPr>
      </w:pPr>
      <w:r w:rsidRPr="00812802">
        <w:rPr>
          <w:rFonts w:ascii="Dax" w:hAnsi="Dax"/>
          <w:color w:val="374063"/>
        </w:rPr>
        <w:t xml:space="preserve">The </w:t>
      </w:r>
      <w:r w:rsidRPr="006A724F">
        <w:rPr>
          <w:rFonts w:ascii="Dax" w:hAnsi="Dax"/>
          <w:b/>
          <w:bCs/>
          <w:color w:val="374063"/>
        </w:rPr>
        <w:t>Mile2® Certified Information Technology Principles - C)ITP</w:t>
      </w:r>
      <w:r w:rsidRPr="00812802">
        <w:rPr>
          <w:rFonts w:ascii="Dax" w:hAnsi="Dax"/>
          <w:color w:val="374063"/>
        </w:rPr>
        <w:t xml:space="preserve"> certification course, is intended for anyone interested in learning computer fundamentals and IT Security. The C</w:t>
      </w:r>
      <w:r w:rsidR="00CB0D2F">
        <w:rPr>
          <w:rFonts w:ascii="Dax" w:hAnsi="Dax"/>
          <w:color w:val="374063"/>
        </w:rPr>
        <w:t>)</w:t>
      </w:r>
      <w:r w:rsidRPr="00812802">
        <w:rPr>
          <w:rFonts w:ascii="Dax" w:hAnsi="Dax"/>
          <w:color w:val="374063"/>
        </w:rPr>
        <w:t>ITP provides essential technology competencies and enhances foundational IT skills to improve students' job performance. Students will learn competencies such as how to Utilize a computer, its hardware, database, and network. In addition, introductory computer security concepts are taught, such as access controls and best practices.</w:t>
      </w:r>
    </w:p>
    <w:p w14:paraId="4ED84F74" w14:textId="218941C0" w:rsidR="00D02063" w:rsidRPr="00812802" w:rsidRDefault="00D02063" w:rsidP="00D02063">
      <w:pPr>
        <w:rPr>
          <w:rFonts w:ascii="Dax" w:hAnsi="Dax"/>
          <w:color w:val="374063"/>
        </w:rPr>
      </w:pPr>
      <w:r w:rsidRPr="00812802">
        <w:rPr>
          <w:rFonts w:ascii="Dax" w:hAnsi="Dax"/>
          <w:color w:val="374063"/>
        </w:rPr>
        <w:t>The C</w:t>
      </w:r>
      <w:r w:rsidR="00CB0D2F">
        <w:rPr>
          <w:rFonts w:ascii="Dax" w:hAnsi="Dax"/>
          <w:color w:val="374063"/>
        </w:rPr>
        <w:t>)</w:t>
      </w:r>
      <w:r w:rsidRPr="00812802">
        <w:rPr>
          <w:rFonts w:ascii="Dax" w:hAnsi="Dax"/>
          <w:color w:val="374063"/>
        </w:rPr>
        <w:t>ITP certification course is excellent for secondary or post-secondary students wanting to have a career in IT or professionals considering a career change or simply looking for a broader understanding of IT. The C</w:t>
      </w:r>
      <w:r w:rsidR="00CB0D2F">
        <w:rPr>
          <w:rFonts w:ascii="Dax" w:hAnsi="Dax"/>
          <w:color w:val="374063"/>
        </w:rPr>
        <w:t>)</w:t>
      </w:r>
      <w:r w:rsidRPr="00812802">
        <w:rPr>
          <w:rFonts w:ascii="Dax" w:hAnsi="Dax"/>
          <w:color w:val="374063"/>
        </w:rPr>
        <w:t xml:space="preserve">ITP curriculum is an excellent foundational program that can be included in academic two-year/four-year degree programs. </w:t>
      </w:r>
    </w:p>
    <w:p w14:paraId="5A9AE167" w14:textId="40633A97" w:rsidR="00345262" w:rsidRPr="00812802" w:rsidRDefault="00D02063" w:rsidP="00D02063">
      <w:pPr>
        <w:rPr>
          <w:rFonts w:ascii="Dax" w:hAnsi="Dax"/>
          <w:color w:val="374063"/>
        </w:rPr>
      </w:pPr>
      <w:r w:rsidRPr="006A724F">
        <w:rPr>
          <w:rFonts w:ascii="Dax" w:hAnsi="Dax"/>
          <w:b/>
          <w:bCs/>
          <w:color w:val="374063"/>
        </w:rPr>
        <w:t>Statistics</w:t>
      </w:r>
      <w:r w:rsidRPr="00812802">
        <w:rPr>
          <w:rFonts w:ascii="Dax" w:hAnsi="Dax"/>
          <w:color w:val="374063"/>
        </w:rPr>
        <w:t xml:space="preserve">: The IT job space is predicted to double its demand in the next ten years. In fact, according to the U.S. Bureau of Labor Statistics, IT jobs are expected to outpace available IT engineers and are considered the fastest-growing field in engineering. There is no better time than </w:t>
      </w:r>
      <w:r w:rsidR="009D443D">
        <w:rPr>
          <w:rFonts w:ascii="Dax" w:hAnsi="Dax"/>
          <w:color w:val="374063"/>
        </w:rPr>
        <w:t xml:space="preserve">now </w:t>
      </w:r>
      <w:r w:rsidRPr="00812802">
        <w:rPr>
          <w:rFonts w:ascii="Dax" w:hAnsi="Dax"/>
          <w:color w:val="374063"/>
        </w:rPr>
        <w:t>to get certified with Mile2!</w:t>
      </w:r>
    </w:p>
    <w:tbl>
      <w:tblPr>
        <w:tblStyle w:val="TableGrid"/>
        <w:tblW w:w="0" w:type="auto"/>
        <w:tblLook w:val="04A0" w:firstRow="1" w:lastRow="0" w:firstColumn="1" w:lastColumn="0" w:noHBand="0" w:noVBand="1"/>
      </w:tblPr>
      <w:tblGrid>
        <w:gridCol w:w="1746"/>
        <w:gridCol w:w="1520"/>
        <w:gridCol w:w="1519"/>
        <w:gridCol w:w="1535"/>
        <w:gridCol w:w="1518"/>
        <w:gridCol w:w="1512"/>
      </w:tblGrid>
      <w:tr w:rsidR="007523CC" w:rsidRPr="007523CC" w14:paraId="27595A31" w14:textId="77777777" w:rsidTr="000A37FE">
        <w:tc>
          <w:tcPr>
            <w:tcW w:w="1558" w:type="dxa"/>
            <w:shd w:val="pct10" w:color="auto" w:fill="auto"/>
          </w:tcPr>
          <w:p w14:paraId="217CC82E" w14:textId="14F4258B" w:rsidR="007854E5" w:rsidRPr="007523CC" w:rsidRDefault="007C067F" w:rsidP="007854E5">
            <w:pPr>
              <w:jc w:val="center"/>
              <w:rPr>
                <w:rFonts w:ascii="Dax" w:hAnsi="Dax"/>
              </w:rPr>
            </w:pPr>
            <w:r>
              <w:rPr>
                <w:rFonts w:ascii="Dax" w:hAnsi="Dax"/>
                <w:noProof/>
              </w:rPr>
              <w:drawing>
                <wp:inline distT="0" distB="0" distL="0" distR="0" wp14:anchorId="75510D0D" wp14:editId="35048326">
                  <wp:extent cx="969264" cy="292608"/>
                  <wp:effectExtent l="0" t="0" r="2540" b="0"/>
                  <wp:docPr id="935453430" name="Picture 3" descr="A green letter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3430" name="Picture 3" descr="A green letters on a black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9264" cy="292608"/>
                          </a:xfrm>
                          <a:prstGeom prst="rect">
                            <a:avLst/>
                          </a:prstGeom>
                        </pic:spPr>
                      </pic:pic>
                    </a:graphicData>
                  </a:graphic>
                </wp:inline>
              </w:drawing>
            </w:r>
          </w:p>
        </w:tc>
        <w:tc>
          <w:tcPr>
            <w:tcW w:w="1558" w:type="dxa"/>
            <w:shd w:val="pct10" w:color="auto" w:fill="auto"/>
          </w:tcPr>
          <w:p w14:paraId="4B18583D" w14:textId="50F5A5D6" w:rsidR="007854E5" w:rsidRPr="007523CC" w:rsidRDefault="007523CC" w:rsidP="007854E5">
            <w:pPr>
              <w:jc w:val="center"/>
              <w:rPr>
                <w:rFonts w:ascii="Dax" w:hAnsi="Dax"/>
              </w:rPr>
            </w:pPr>
            <w:r>
              <w:rPr>
                <w:rFonts w:ascii="Dax" w:hAnsi="Dax"/>
                <w:noProof/>
              </w:rPr>
              <w:drawing>
                <wp:inline distT="0" distB="0" distL="0" distR="0" wp14:anchorId="305469B5" wp14:editId="2C50CE71">
                  <wp:extent cx="603504" cy="292608"/>
                  <wp:effectExtent l="0" t="0" r="6350" b="0"/>
                  <wp:docPr id="1803244891" name="Picture 3" descr="A picture containing graphics, font, logo,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44891" name="Picture 3" descr="A picture containing graphics, font, logo, symb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504" cy="292608"/>
                          </a:xfrm>
                          <a:prstGeom prst="rect">
                            <a:avLst/>
                          </a:prstGeom>
                        </pic:spPr>
                      </pic:pic>
                    </a:graphicData>
                  </a:graphic>
                </wp:inline>
              </w:drawing>
            </w:r>
          </w:p>
        </w:tc>
        <w:tc>
          <w:tcPr>
            <w:tcW w:w="1558" w:type="dxa"/>
            <w:shd w:val="pct10" w:color="auto" w:fill="auto"/>
          </w:tcPr>
          <w:p w14:paraId="7FFDF998" w14:textId="0B5228B0" w:rsidR="007854E5" w:rsidRPr="007523CC" w:rsidRDefault="007523CC" w:rsidP="007523CC">
            <w:pPr>
              <w:jc w:val="center"/>
              <w:rPr>
                <w:rFonts w:ascii="Dax" w:hAnsi="Dax"/>
              </w:rPr>
            </w:pPr>
            <w:r>
              <w:rPr>
                <w:rFonts w:ascii="Dax" w:hAnsi="Dax"/>
                <w:noProof/>
              </w:rPr>
              <w:drawing>
                <wp:inline distT="0" distB="0" distL="0" distR="0" wp14:anchorId="69EFAF91" wp14:editId="0DBC2480">
                  <wp:extent cx="557784" cy="292608"/>
                  <wp:effectExtent l="0" t="0" r="0" b="0"/>
                  <wp:docPr id="674754298" name="Picture 2" descr="A picture containing graphics,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4298" name="Picture 2" descr="A picture containing graphics, font, symbol,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784" cy="292608"/>
                          </a:xfrm>
                          <a:prstGeom prst="rect">
                            <a:avLst/>
                          </a:prstGeom>
                        </pic:spPr>
                      </pic:pic>
                    </a:graphicData>
                  </a:graphic>
                </wp:inline>
              </w:drawing>
            </w:r>
          </w:p>
        </w:tc>
        <w:tc>
          <w:tcPr>
            <w:tcW w:w="1558" w:type="dxa"/>
            <w:shd w:val="pct10" w:color="auto" w:fill="auto"/>
          </w:tcPr>
          <w:p w14:paraId="4D5D2977" w14:textId="0CE306F7" w:rsidR="007854E5" w:rsidRPr="007523CC" w:rsidRDefault="007523CC" w:rsidP="007523CC">
            <w:pPr>
              <w:jc w:val="center"/>
              <w:rPr>
                <w:rFonts w:ascii="Dax" w:hAnsi="Dax"/>
              </w:rPr>
            </w:pPr>
            <w:r>
              <w:rPr>
                <w:rFonts w:ascii="Dax" w:hAnsi="Dax"/>
                <w:noProof/>
              </w:rPr>
              <w:drawing>
                <wp:inline distT="0" distB="0" distL="0" distR="0" wp14:anchorId="7C8EDF82" wp14:editId="2030F15B">
                  <wp:extent cx="704088" cy="292608"/>
                  <wp:effectExtent l="0" t="0" r="1270" b="0"/>
                  <wp:docPr id="1128301041" name="Picture 4" descr="A picture containing graphics, font, logo,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01041" name="Picture 4" descr="A picture containing graphics, font, logo, symb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088" cy="292608"/>
                          </a:xfrm>
                          <a:prstGeom prst="rect">
                            <a:avLst/>
                          </a:prstGeom>
                        </pic:spPr>
                      </pic:pic>
                    </a:graphicData>
                  </a:graphic>
                </wp:inline>
              </w:drawing>
            </w:r>
          </w:p>
        </w:tc>
        <w:tc>
          <w:tcPr>
            <w:tcW w:w="1559" w:type="dxa"/>
            <w:shd w:val="pct10" w:color="auto" w:fill="auto"/>
          </w:tcPr>
          <w:p w14:paraId="0A0C8DC7" w14:textId="141E6CF4" w:rsidR="007854E5" w:rsidRPr="007523CC" w:rsidRDefault="007523CC" w:rsidP="007523CC">
            <w:pPr>
              <w:jc w:val="center"/>
              <w:rPr>
                <w:rFonts w:ascii="Dax" w:hAnsi="Dax"/>
              </w:rPr>
            </w:pPr>
            <w:r>
              <w:rPr>
                <w:rFonts w:ascii="Dax" w:hAnsi="Dax"/>
                <w:noProof/>
              </w:rPr>
              <w:drawing>
                <wp:inline distT="0" distB="0" distL="0" distR="0" wp14:anchorId="6E46837C" wp14:editId="59AA897F">
                  <wp:extent cx="594360" cy="292608"/>
                  <wp:effectExtent l="0" t="0" r="0" b="0"/>
                  <wp:docPr id="1705089132" name="Picture 5" descr="A picture containing graphics, fon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9132" name="Picture 5" descr="A picture containing graphics, font, logo, graphic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 cy="292608"/>
                          </a:xfrm>
                          <a:prstGeom prst="rect">
                            <a:avLst/>
                          </a:prstGeom>
                        </pic:spPr>
                      </pic:pic>
                    </a:graphicData>
                  </a:graphic>
                </wp:inline>
              </w:drawing>
            </w:r>
          </w:p>
        </w:tc>
        <w:tc>
          <w:tcPr>
            <w:tcW w:w="1559" w:type="dxa"/>
            <w:shd w:val="pct10" w:color="auto" w:fill="auto"/>
          </w:tcPr>
          <w:p w14:paraId="1EA7D314" w14:textId="54ED8A6A" w:rsidR="007854E5" w:rsidRPr="007523CC" w:rsidRDefault="00D70262" w:rsidP="007523CC">
            <w:pPr>
              <w:jc w:val="center"/>
              <w:rPr>
                <w:rFonts w:ascii="Dax" w:hAnsi="Dax"/>
              </w:rPr>
            </w:pPr>
            <w:r>
              <w:rPr>
                <w:rFonts w:ascii="Dax" w:hAnsi="Dax"/>
                <w:noProof/>
              </w:rPr>
              <w:drawing>
                <wp:inline distT="0" distB="0" distL="0" distR="0" wp14:anchorId="37E3D92D" wp14:editId="28882102">
                  <wp:extent cx="548640" cy="292608"/>
                  <wp:effectExtent l="0" t="0" r="3810" b="0"/>
                  <wp:docPr id="1119333325" name="Picture 6" descr="A picture containing graphics,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33325" name="Picture 6" descr="A picture containing graphics, font, symbol,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292608"/>
                          </a:xfrm>
                          <a:prstGeom prst="rect">
                            <a:avLst/>
                          </a:prstGeom>
                        </pic:spPr>
                      </pic:pic>
                    </a:graphicData>
                  </a:graphic>
                </wp:inline>
              </w:drawing>
            </w:r>
          </w:p>
        </w:tc>
      </w:tr>
      <w:tr w:rsidR="007523CC" w:rsidRPr="007523CC" w14:paraId="3CECD9F0" w14:textId="77777777" w:rsidTr="007854E5">
        <w:tc>
          <w:tcPr>
            <w:tcW w:w="1558" w:type="dxa"/>
          </w:tcPr>
          <w:p w14:paraId="29E5DEEC" w14:textId="632DBA27" w:rsidR="007854E5" w:rsidRPr="00812802" w:rsidRDefault="007854E5" w:rsidP="007523CC">
            <w:pPr>
              <w:jc w:val="center"/>
              <w:rPr>
                <w:rFonts w:ascii="Dax" w:hAnsi="Dax"/>
                <w:color w:val="374063"/>
              </w:rPr>
            </w:pPr>
            <w:r w:rsidRPr="00812802">
              <w:rPr>
                <w:rFonts w:ascii="Dax" w:hAnsi="Dax"/>
                <w:color w:val="374063"/>
              </w:rPr>
              <w:t>Security Awareness</w:t>
            </w:r>
          </w:p>
        </w:tc>
        <w:tc>
          <w:tcPr>
            <w:tcW w:w="1558" w:type="dxa"/>
          </w:tcPr>
          <w:p w14:paraId="6F98E769" w14:textId="78892BA0" w:rsidR="007523CC" w:rsidRPr="00812802" w:rsidRDefault="007854E5" w:rsidP="007523CC">
            <w:pPr>
              <w:jc w:val="center"/>
              <w:rPr>
                <w:rFonts w:ascii="Dax" w:hAnsi="Dax"/>
                <w:color w:val="374063"/>
              </w:rPr>
            </w:pPr>
            <w:r w:rsidRPr="00812802">
              <w:rPr>
                <w:rFonts w:ascii="Dax" w:hAnsi="Dax"/>
                <w:color w:val="374063"/>
              </w:rPr>
              <w:t xml:space="preserve">IT </w:t>
            </w:r>
          </w:p>
          <w:p w14:paraId="72A5C465" w14:textId="48347893" w:rsidR="007854E5" w:rsidRPr="00812802" w:rsidRDefault="007854E5" w:rsidP="007523CC">
            <w:pPr>
              <w:jc w:val="center"/>
              <w:rPr>
                <w:rFonts w:ascii="Dax" w:hAnsi="Dax"/>
                <w:color w:val="374063"/>
              </w:rPr>
            </w:pPr>
            <w:r w:rsidRPr="00812802">
              <w:rPr>
                <w:rFonts w:ascii="Dax" w:hAnsi="Dax"/>
                <w:color w:val="374063"/>
              </w:rPr>
              <w:t>Principles</w:t>
            </w:r>
          </w:p>
        </w:tc>
        <w:tc>
          <w:tcPr>
            <w:tcW w:w="1558" w:type="dxa"/>
          </w:tcPr>
          <w:p w14:paraId="5C6C4D87" w14:textId="4011EAC6" w:rsidR="007854E5" w:rsidRPr="00812802" w:rsidRDefault="007854E5" w:rsidP="007523CC">
            <w:pPr>
              <w:jc w:val="center"/>
              <w:rPr>
                <w:rFonts w:ascii="Dax" w:hAnsi="Dax"/>
                <w:color w:val="374063"/>
              </w:rPr>
            </w:pPr>
            <w:r w:rsidRPr="00812802">
              <w:rPr>
                <w:rFonts w:ascii="Dax" w:hAnsi="Dax"/>
                <w:color w:val="374063"/>
              </w:rPr>
              <w:t xml:space="preserve">Hardware </w:t>
            </w:r>
            <w:r w:rsidR="007523CC" w:rsidRPr="00812802">
              <w:rPr>
                <w:rFonts w:ascii="Dax" w:hAnsi="Dax"/>
                <w:color w:val="374063"/>
              </w:rPr>
              <w:t>Technician</w:t>
            </w:r>
          </w:p>
        </w:tc>
        <w:tc>
          <w:tcPr>
            <w:tcW w:w="1558" w:type="dxa"/>
          </w:tcPr>
          <w:p w14:paraId="59117DF4" w14:textId="77777777" w:rsidR="007523CC" w:rsidRPr="00812802" w:rsidRDefault="007854E5" w:rsidP="007523CC">
            <w:pPr>
              <w:jc w:val="center"/>
              <w:rPr>
                <w:rFonts w:ascii="Dax" w:hAnsi="Dax"/>
                <w:color w:val="374063"/>
              </w:rPr>
            </w:pPr>
            <w:r w:rsidRPr="00812802">
              <w:rPr>
                <w:rFonts w:ascii="Dax" w:hAnsi="Dax"/>
                <w:color w:val="374063"/>
              </w:rPr>
              <w:t>Operating</w:t>
            </w:r>
          </w:p>
          <w:p w14:paraId="41E7112E" w14:textId="66EE2515" w:rsidR="007854E5" w:rsidRPr="00812802" w:rsidRDefault="007854E5" w:rsidP="007523CC">
            <w:pPr>
              <w:jc w:val="center"/>
              <w:rPr>
                <w:rFonts w:ascii="Dax" w:hAnsi="Dax"/>
                <w:color w:val="374063"/>
              </w:rPr>
            </w:pPr>
            <w:r w:rsidRPr="00812802">
              <w:rPr>
                <w:rFonts w:ascii="Dax" w:hAnsi="Dax"/>
                <w:color w:val="374063"/>
              </w:rPr>
              <w:t>Systems</w:t>
            </w:r>
          </w:p>
        </w:tc>
        <w:tc>
          <w:tcPr>
            <w:tcW w:w="1559" w:type="dxa"/>
          </w:tcPr>
          <w:p w14:paraId="588AE315" w14:textId="039AED2B" w:rsidR="007854E5" w:rsidRPr="00812802" w:rsidRDefault="007854E5" w:rsidP="007523CC">
            <w:pPr>
              <w:jc w:val="center"/>
              <w:rPr>
                <w:rFonts w:ascii="Dax" w:hAnsi="Dax"/>
                <w:color w:val="374063"/>
              </w:rPr>
            </w:pPr>
            <w:r w:rsidRPr="00812802">
              <w:rPr>
                <w:rFonts w:ascii="Dax" w:hAnsi="Dax"/>
                <w:color w:val="374063"/>
              </w:rPr>
              <w:t>Network Principles</w:t>
            </w:r>
          </w:p>
        </w:tc>
        <w:tc>
          <w:tcPr>
            <w:tcW w:w="1559" w:type="dxa"/>
          </w:tcPr>
          <w:p w14:paraId="63368082" w14:textId="054FE88C" w:rsidR="007854E5" w:rsidRPr="00812802" w:rsidRDefault="007854E5" w:rsidP="007523CC">
            <w:pPr>
              <w:jc w:val="center"/>
              <w:rPr>
                <w:rFonts w:ascii="Dax" w:hAnsi="Dax"/>
                <w:color w:val="374063"/>
              </w:rPr>
            </w:pPr>
            <w:r w:rsidRPr="00812802">
              <w:rPr>
                <w:rFonts w:ascii="Dax" w:hAnsi="Dax"/>
                <w:color w:val="374063"/>
              </w:rPr>
              <w:t>Security Principles</w:t>
            </w:r>
          </w:p>
        </w:tc>
      </w:tr>
    </w:tbl>
    <w:p w14:paraId="09790376" w14:textId="17147447" w:rsidR="00345262" w:rsidRPr="007523CC" w:rsidRDefault="00D02063" w:rsidP="00EA48B5">
      <w:pPr>
        <w:rPr>
          <w:rFonts w:ascii="Dax" w:hAnsi="Dax"/>
        </w:rPr>
      </w:pPr>
      <w:r w:rsidRPr="007523CC">
        <w:rPr>
          <w:rFonts w:ascii="Dax" w:hAnsi="Dax"/>
          <w:noProof/>
        </w:rPr>
        <mc:AlternateContent>
          <mc:Choice Requires="wps">
            <w:drawing>
              <wp:anchor distT="0" distB="0" distL="114300" distR="114300" simplePos="0" relativeHeight="251549184" behindDoc="0" locked="0" layoutInCell="1" allowOverlap="1" wp14:anchorId="21454397" wp14:editId="4050580C">
                <wp:simplePos x="0" y="0"/>
                <wp:positionH relativeFrom="column">
                  <wp:posOffset>-329979</wp:posOffset>
                </wp:positionH>
                <wp:positionV relativeFrom="paragraph">
                  <wp:posOffset>295137</wp:posOffset>
                </wp:positionV>
                <wp:extent cx="2209800" cy="3788796"/>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2209800" cy="3788796"/>
                        </a:xfrm>
                        <a:prstGeom prst="rect">
                          <a:avLst/>
                        </a:prstGeom>
                        <a:solidFill>
                          <a:schemeClr val="bg2"/>
                        </a:solidFill>
                        <a:ln w="6350">
                          <a:noFill/>
                        </a:ln>
                      </wps:spPr>
                      <wps:txbx>
                        <w:txbxContent>
                          <w:p w14:paraId="4B3D2637" w14:textId="2122988B" w:rsidR="002D2F03" w:rsidRDefault="002D2F03"/>
                          <w:p w14:paraId="6389F08D" w14:textId="77777777" w:rsidR="00D70262" w:rsidRDefault="00D70262" w:rsidP="002A3890">
                            <w:pPr>
                              <w:spacing w:after="0"/>
                              <w:rPr>
                                <w:b/>
                                <w:bCs/>
                              </w:rPr>
                            </w:pPr>
                          </w:p>
                          <w:p w14:paraId="4742D208" w14:textId="1615F5F8" w:rsidR="005F01F6" w:rsidRDefault="00BD1F3E" w:rsidP="002A3890">
                            <w:pPr>
                              <w:spacing w:after="0"/>
                            </w:pPr>
                            <w:r w:rsidRPr="000C54F0">
                              <w:rPr>
                                <w:b/>
                                <w:bCs/>
                              </w:rPr>
                              <w:t>Live Class Duration:</w:t>
                            </w:r>
                            <w:r>
                              <w:t xml:space="preserve"> </w:t>
                            </w:r>
                            <w:r w:rsidR="00CD4D80">
                              <w:t>40</w:t>
                            </w:r>
                            <w:r w:rsidR="00ED6C08">
                              <w:t xml:space="preserve"> Hours</w:t>
                            </w:r>
                          </w:p>
                          <w:p w14:paraId="44FC13CC" w14:textId="77777777" w:rsidR="00B92943" w:rsidRDefault="00B92943" w:rsidP="002A3890">
                            <w:pPr>
                              <w:spacing w:after="0"/>
                              <w:rPr>
                                <w:b/>
                                <w:bCs/>
                              </w:rPr>
                            </w:pPr>
                          </w:p>
                          <w:p w14:paraId="5A133722" w14:textId="64986232" w:rsidR="00BD1F3E" w:rsidRDefault="00BD1F3E" w:rsidP="002A3890">
                            <w:pPr>
                              <w:spacing w:after="0"/>
                            </w:pPr>
                            <w:r w:rsidRPr="000C54F0">
                              <w:rPr>
                                <w:b/>
                                <w:bCs/>
                              </w:rPr>
                              <w:t>CEUs:</w:t>
                            </w:r>
                            <w:r>
                              <w:t xml:space="preserve"> </w:t>
                            </w:r>
                            <w:r w:rsidR="002B4FE2">
                              <w:t>4</w:t>
                            </w:r>
                            <w:r w:rsidR="00CD4D80">
                              <w:t>0</w:t>
                            </w:r>
                          </w:p>
                          <w:p w14:paraId="5B1BD959" w14:textId="77777777" w:rsidR="00B92943" w:rsidRDefault="00B92943" w:rsidP="002A3890">
                            <w:pPr>
                              <w:spacing w:after="0"/>
                              <w:rPr>
                                <w:b/>
                                <w:bCs/>
                              </w:rPr>
                            </w:pPr>
                          </w:p>
                          <w:p w14:paraId="75914670" w14:textId="159047B6" w:rsidR="00BD1F3E" w:rsidRDefault="00BD1F3E" w:rsidP="002A3890">
                            <w:pPr>
                              <w:spacing w:after="0"/>
                            </w:pPr>
                            <w:r w:rsidRPr="000C54F0">
                              <w:rPr>
                                <w:b/>
                                <w:bCs/>
                              </w:rPr>
                              <w:t>Language:</w:t>
                            </w:r>
                            <w:r>
                              <w:t xml:space="preserve"> English</w:t>
                            </w:r>
                          </w:p>
                          <w:p w14:paraId="565EB3EE" w14:textId="77777777" w:rsidR="00B92943" w:rsidRDefault="00B92943">
                            <w:pPr>
                              <w:rPr>
                                <w:b/>
                                <w:bCs/>
                              </w:rPr>
                            </w:pPr>
                          </w:p>
                          <w:p w14:paraId="4FD5AAD1" w14:textId="566E0911" w:rsidR="00BD1F3E" w:rsidRPr="000C54F0" w:rsidRDefault="00BD1F3E">
                            <w:pPr>
                              <w:rPr>
                                <w:b/>
                                <w:bCs/>
                              </w:rPr>
                            </w:pPr>
                            <w:r w:rsidRPr="000C54F0">
                              <w:rPr>
                                <w:b/>
                                <w:bCs/>
                              </w:rPr>
                              <w:t>Class Formats Available:</w:t>
                            </w:r>
                          </w:p>
                          <w:p w14:paraId="2937A0FC" w14:textId="289A6E83" w:rsidR="00BD1F3E" w:rsidRDefault="00262F54" w:rsidP="00B92943">
                            <w:pPr>
                              <w:pStyle w:val="ListParagraph"/>
                              <w:numPr>
                                <w:ilvl w:val="0"/>
                                <w:numId w:val="18"/>
                              </w:numPr>
                              <w:spacing w:after="0"/>
                            </w:pPr>
                            <w:r>
                              <w:t>Instructor Led</w:t>
                            </w:r>
                          </w:p>
                          <w:p w14:paraId="318B38D5" w14:textId="478E587A" w:rsidR="00262F54" w:rsidRDefault="00262F54" w:rsidP="00B92943">
                            <w:pPr>
                              <w:pStyle w:val="ListParagraph"/>
                              <w:numPr>
                                <w:ilvl w:val="0"/>
                                <w:numId w:val="18"/>
                              </w:numPr>
                              <w:spacing w:after="0"/>
                            </w:pPr>
                            <w:r>
                              <w:t>Self-Study</w:t>
                            </w:r>
                          </w:p>
                          <w:p w14:paraId="06C37573" w14:textId="3AE525B3" w:rsidR="00262F54" w:rsidRDefault="00262F54" w:rsidP="00B92943">
                            <w:pPr>
                              <w:pStyle w:val="ListParagraph"/>
                              <w:numPr>
                                <w:ilvl w:val="0"/>
                                <w:numId w:val="18"/>
                              </w:numPr>
                              <w:spacing w:after="0"/>
                            </w:pPr>
                            <w:r>
                              <w:t>Live Virtual Training</w:t>
                            </w:r>
                          </w:p>
                          <w:p w14:paraId="5C50F380" w14:textId="77777777" w:rsidR="00B92943" w:rsidRDefault="00B92943" w:rsidP="00CE0649">
                            <w:pPr>
                              <w:spacing w:after="0"/>
                              <w:rPr>
                                <w:b/>
                                <w:bCs/>
                              </w:rPr>
                            </w:pPr>
                          </w:p>
                          <w:p w14:paraId="1E5BC5CA" w14:textId="6345B9F8" w:rsidR="00ED6C08" w:rsidRPr="0016716D" w:rsidRDefault="00262F54" w:rsidP="00E97E0B">
                            <w:pPr>
                              <w:spacing w:after="0"/>
                              <w:rPr>
                                <w:sz w:val="20"/>
                                <w:szCs w:val="20"/>
                              </w:rPr>
                            </w:pPr>
                            <w:r w:rsidRPr="000C54F0">
                              <w:rPr>
                                <w:b/>
                                <w:bCs/>
                              </w:rPr>
                              <w:t>Suggested Prerequisites:</w:t>
                            </w:r>
                            <w:r w:rsidR="00E97E0B">
                              <w:rPr>
                                <w:b/>
                                <w:bCs/>
                              </w:rPr>
                              <w:t xml:space="preserve"> </w:t>
                            </w:r>
                            <w:r w:rsidR="00ED6C08">
                              <w:rPr>
                                <w:sz w:val="20"/>
                                <w:szCs w:val="20"/>
                              </w:rPr>
                              <w:t>None</w:t>
                            </w:r>
                          </w:p>
                          <w:p w14:paraId="692342AB" w14:textId="57E19563" w:rsidR="00FE4042" w:rsidRPr="0016716D" w:rsidRDefault="00FE40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4397" id="Text Box 19" o:spid="_x0000_s1027" type="#_x0000_t202" style="position:absolute;margin-left:-26pt;margin-top:23.25pt;width:174pt;height:298.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" fillcolor="#e7e6e6 [3214]" stroked="f" strokeweight=".5pt">
                <v:textbox>
                  <w:txbxContent>
                    <w:p w14:paraId="4B3D2637" w14:textId="2122988B" w:rsidR="002D2F03" w:rsidRDefault="002D2F03"/>
                    <w:p w14:paraId="6389F08D" w14:textId="77777777" w:rsidR="00D70262" w:rsidRDefault="00D70262" w:rsidP="002A3890">
                      <w:pPr>
                        <w:spacing w:after="0"/>
                        <w:rPr>
                          <w:b/>
                          <w:bCs/>
                        </w:rPr>
                      </w:pPr>
                    </w:p>
                    <w:p w14:paraId="4742D208" w14:textId="1615F5F8" w:rsidR="005F01F6" w:rsidRDefault="00BD1F3E" w:rsidP="002A3890">
                      <w:pPr>
                        <w:spacing w:after="0"/>
                      </w:pPr>
                      <w:r w:rsidRPr="000C54F0">
                        <w:rPr>
                          <w:b/>
                          <w:bCs/>
                        </w:rPr>
                        <w:t>Live Class Duration:</w:t>
                      </w:r>
                      <w:r>
                        <w:t xml:space="preserve"> </w:t>
                      </w:r>
                      <w:r w:rsidR="00CD4D80">
                        <w:t>40</w:t>
                      </w:r>
                      <w:r w:rsidR="00ED6C08">
                        <w:t xml:space="preserve"> Hours</w:t>
                      </w:r>
                    </w:p>
                    <w:p w14:paraId="44FC13CC" w14:textId="77777777" w:rsidR="00B92943" w:rsidRDefault="00B92943" w:rsidP="002A3890">
                      <w:pPr>
                        <w:spacing w:after="0"/>
                        <w:rPr>
                          <w:b/>
                          <w:bCs/>
                        </w:rPr>
                      </w:pPr>
                    </w:p>
                    <w:p w14:paraId="5A133722" w14:textId="64986232" w:rsidR="00BD1F3E" w:rsidRDefault="00BD1F3E" w:rsidP="002A3890">
                      <w:pPr>
                        <w:spacing w:after="0"/>
                      </w:pPr>
                      <w:r w:rsidRPr="000C54F0">
                        <w:rPr>
                          <w:b/>
                          <w:bCs/>
                        </w:rPr>
                        <w:t>CEUs:</w:t>
                      </w:r>
                      <w:r>
                        <w:t xml:space="preserve"> </w:t>
                      </w:r>
                      <w:r w:rsidR="002B4FE2">
                        <w:t>4</w:t>
                      </w:r>
                      <w:r w:rsidR="00CD4D80">
                        <w:t>0</w:t>
                      </w:r>
                    </w:p>
                    <w:p w14:paraId="5B1BD959" w14:textId="77777777" w:rsidR="00B92943" w:rsidRDefault="00B92943" w:rsidP="002A3890">
                      <w:pPr>
                        <w:spacing w:after="0"/>
                        <w:rPr>
                          <w:b/>
                          <w:bCs/>
                        </w:rPr>
                      </w:pPr>
                    </w:p>
                    <w:p w14:paraId="75914670" w14:textId="159047B6" w:rsidR="00BD1F3E" w:rsidRDefault="00BD1F3E" w:rsidP="002A3890">
                      <w:pPr>
                        <w:spacing w:after="0"/>
                      </w:pPr>
                      <w:r w:rsidRPr="000C54F0">
                        <w:rPr>
                          <w:b/>
                          <w:bCs/>
                        </w:rPr>
                        <w:t>Language:</w:t>
                      </w:r>
                      <w:r>
                        <w:t xml:space="preserve"> English</w:t>
                      </w:r>
                    </w:p>
                    <w:p w14:paraId="565EB3EE" w14:textId="77777777" w:rsidR="00B92943" w:rsidRDefault="00B92943">
                      <w:pPr>
                        <w:rPr>
                          <w:b/>
                          <w:bCs/>
                        </w:rPr>
                      </w:pPr>
                    </w:p>
                    <w:p w14:paraId="4FD5AAD1" w14:textId="566E0911" w:rsidR="00BD1F3E" w:rsidRPr="000C54F0" w:rsidRDefault="00BD1F3E">
                      <w:pPr>
                        <w:rPr>
                          <w:b/>
                          <w:bCs/>
                        </w:rPr>
                      </w:pPr>
                      <w:r w:rsidRPr="000C54F0">
                        <w:rPr>
                          <w:b/>
                          <w:bCs/>
                        </w:rPr>
                        <w:t>Class Formats Available:</w:t>
                      </w:r>
                    </w:p>
                    <w:p w14:paraId="2937A0FC" w14:textId="289A6E83" w:rsidR="00BD1F3E" w:rsidRDefault="00262F54" w:rsidP="00B92943">
                      <w:pPr>
                        <w:pStyle w:val="ListParagraph"/>
                        <w:numPr>
                          <w:ilvl w:val="0"/>
                          <w:numId w:val="18"/>
                        </w:numPr>
                        <w:spacing w:after="0"/>
                      </w:pPr>
                      <w:r>
                        <w:t>Instructor Led</w:t>
                      </w:r>
                    </w:p>
                    <w:p w14:paraId="318B38D5" w14:textId="478E587A" w:rsidR="00262F54" w:rsidRDefault="00262F54" w:rsidP="00B92943">
                      <w:pPr>
                        <w:pStyle w:val="ListParagraph"/>
                        <w:numPr>
                          <w:ilvl w:val="0"/>
                          <w:numId w:val="18"/>
                        </w:numPr>
                        <w:spacing w:after="0"/>
                      </w:pPr>
                      <w:r>
                        <w:t>Self-Study</w:t>
                      </w:r>
                    </w:p>
                    <w:p w14:paraId="06C37573" w14:textId="3AE525B3" w:rsidR="00262F54" w:rsidRDefault="00262F54" w:rsidP="00B92943">
                      <w:pPr>
                        <w:pStyle w:val="ListParagraph"/>
                        <w:numPr>
                          <w:ilvl w:val="0"/>
                          <w:numId w:val="18"/>
                        </w:numPr>
                        <w:spacing w:after="0"/>
                      </w:pPr>
                      <w:r>
                        <w:t>Live Virtual Training</w:t>
                      </w:r>
                    </w:p>
                    <w:p w14:paraId="5C50F380" w14:textId="77777777" w:rsidR="00B92943" w:rsidRDefault="00B92943" w:rsidP="00CE0649">
                      <w:pPr>
                        <w:spacing w:after="0"/>
                        <w:rPr>
                          <w:b/>
                          <w:bCs/>
                        </w:rPr>
                      </w:pPr>
                    </w:p>
                    <w:p w14:paraId="1E5BC5CA" w14:textId="6345B9F8" w:rsidR="00ED6C08" w:rsidRPr="0016716D" w:rsidRDefault="00262F54" w:rsidP="00E97E0B">
                      <w:pPr>
                        <w:spacing w:after="0"/>
                        <w:rPr>
                          <w:sz w:val="20"/>
                          <w:szCs w:val="20"/>
                        </w:rPr>
                      </w:pPr>
                      <w:r w:rsidRPr="000C54F0">
                        <w:rPr>
                          <w:b/>
                          <w:bCs/>
                        </w:rPr>
                        <w:t>Suggested Prerequisites:</w:t>
                      </w:r>
                      <w:r w:rsidR="00E97E0B">
                        <w:rPr>
                          <w:b/>
                          <w:bCs/>
                        </w:rPr>
                        <w:t xml:space="preserve"> </w:t>
                      </w:r>
                      <w:r w:rsidR="00ED6C08">
                        <w:rPr>
                          <w:sz w:val="20"/>
                          <w:szCs w:val="20"/>
                        </w:rPr>
                        <w:t>None</w:t>
                      </w:r>
                    </w:p>
                    <w:p w14:paraId="692342AB" w14:textId="57E19563" w:rsidR="00FE4042" w:rsidRPr="0016716D" w:rsidRDefault="00FE4042">
                      <w:pPr>
                        <w:rPr>
                          <w:sz w:val="20"/>
                          <w:szCs w:val="20"/>
                        </w:rPr>
                      </w:pPr>
                    </w:p>
                  </w:txbxContent>
                </v:textbox>
              </v:shape>
            </w:pict>
          </mc:Fallback>
        </mc:AlternateContent>
      </w:r>
      <w:r w:rsidRPr="007523CC">
        <w:rPr>
          <w:rFonts w:ascii="Dax" w:hAnsi="Dax"/>
          <w:noProof/>
        </w:rPr>
        <mc:AlternateContent>
          <mc:Choice Requires="wps">
            <w:drawing>
              <wp:anchor distT="0" distB="0" distL="114300" distR="114300" simplePos="0" relativeHeight="251548160" behindDoc="0" locked="0" layoutInCell="1" allowOverlap="1" wp14:anchorId="452DED9D" wp14:editId="3DFB5196">
                <wp:simplePos x="0" y="0"/>
                <wp:positionH relativeFrom="column">
                  <wp:posOffset>-339725</wp:posOffset>
                </wp:positionH>
                <wp:positionV relativeFrom="paragraph">
                  <wp:posOffset>207176</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38227" id="Rectangle 18" o:spid="_x0000_s1026" style="position:absolute;margin-left:-26.75pt;margin-top:16.3pt;width:525pt;height: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" fillcolor="#374063" strokecolor="#1f3763 [1604]" strokeweight="1pt"/>
            </w:pict>
          </mc:Fallback>
        </mc:AlternateContent>
      </w:r>
      <w:r w:rsidR="00C74F8E" w:rsidRPr="007523CC">
        <w:rPr>
          <w:rFonts w:ascii="Dax" w:hAnsi="Dax"/>
          <w:noProof/>
        </w:rPr>
        <mc:AlternateContent>
          <mc:Choice Requires="wps">
            <w:drawing>
              <wp:anchor distT="0" distB="0" distL="114300" distR="114300" simplePos="0" relativeHeight="251552256" behindDoc="0" locked="0" layoutInCell="1" allowOverlap="1" wp14:anchorId="63286240" wp14:editId="6FFC156A">
                <wp:simplePos x="0" y="0"/>
                <wp:positionH relativeFrom="column">
                  <wp:posOffset>-323850</wp:posOffset>
                </wp:positionH>
                <wp:positionV relativeFrom="paragraph">
                  <wp:posOffset>299403</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28" type="#_x0000_t202" style="position:absolute;margin-left:-25.5pt;margin-top:23.6pt;width:171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7aGQIAADM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047E1DC4" w14:textId="1ACF061A" w:rsidR="00ED6C08" w:rsidRPr="007523CC" w:rsidRDefault="00812802" w:rsidP="00EA48B5">
      <w:pPr>
        <w:rPr>
          <w:rFonts w:ascii="Dax" w:hAnsi="Dax"/>
        </w:rPr>
      </w:pPr>
      <w:r w:rsidRPr="007523CC">
        <w:rPr>
          <w:rFonts w:ascii="Dax" w:hAnsi="Dax"/>
          <w:noProof/>
        </w:rPr>
        <mc:AlternateContent>
          <mc:Choice Requires="wps">
            <w:drawing>
              <wp:anchor distT="0" distB="0" distL="114300" distR="114300" simplePos="0" relativeHeight="251550208" behindDoc="0" locked="0" layoutInCell="1" allowOverlap="1" wp14:anchorId="360AC667" wp14:editId="1A8793C4">
                <wp:simplePos x="0" y="0"/>
                <wp:positionH relativeFrom="column">
                  <wp:posOffset>1924216</wp:posOffset>
                </wp:positionH>
                <wp:positionV relativeFrom="paragraph">
                  <wp:posOffset>23992</wp:posOffset>
                </wp:positionV>
                <wp:extent cx="2165350" cy="3784269"/>
                <wp:effectExtent l="0" t="0" r="6350" b="6985"/>
                <wp:wrapNone/>
                <wp:docPr id="20" name="Text Box 20"/>
                <wp:cNvGraphicFramePr/>
                <a:graphic xmlns:a="http://schemas.openxmlformats.org/drawingml/2006/main">
                  <a:graphicData uri="http://schemas.microsoft.com/office/word/2010/wordprocessingShape">
                    <wps:wsp>
                      <wps:cNvSpPr txBox="1"/>
                      <wps:spPr>
                        <a:xfrm>
                          <a:off x="0" y="0"/>
                          <a:ext cx="2165350" cy="3784269"/>
                        </a:xfrm>
                        <a:prstGeom prst="rect">
                          <a:avLst/>
                        </a:prstGeom>
                        <a:solidFill>
                          <a:schemeClr val="bg2"/>
                        </a:solidFill>
                        <a:ln w="6350">
                          <a:noFill/>
                        </a:ln>
                      </wps:spPr>
                      <wps:txbx>
                        <w:txbxContent>
                          <w:p w14:paraId="3013EFB6" w14:textId="73ECF490" w:rsidR="00484D25" w:rsidRPr="00AA6944" w:rsidRDefault="00484D25" w:rsidP="00484D25">
                            <w:pPr>
                              <w:rPr>
                                <w:rFonts w:cstheme="minorHAnsi"/>
                              </w:rPr>
                            </w:pPr>
                          </w:p>
                          <w:p w14:paraId="5638B16D" w14:textId="77777777" w:rsidR="00AA6944" w:rsidRPr="00AA6944" w:rsidRDefault="00AA6944" w:rsidP="00AA6944">
                            <w:pPr>
                              <w:autoSpaceDE w:val="0"/>
                              <w:autoSpaceDN w:val="0"/>
                              <w:adjustRightInd w:val="0"/>
                              <w:spacing w:after="0" w:line="240" w:lineRule="auto"/>
                              <w:jc w:val="center"/>
                              <w:rPr>
                                <w:rFonts w:cstheme="minorHAnsi"/>
                                <w:sz w:val="24"/>
                                <w:szCs w:val="24"/>
                              </w:rPr>
                            </w:pPr>
                          </w:p>
                          <w:p w14:paraId="57FB7B9D" w14:textId="77777777" w:rsidR="00AA6944" w:rsidRPr="00EB15DD" w:rsidRDefault="00AA6944" w:rsidP="00AA6944">
                            <w:pPr>
                              <w:autoSpaceDE w:val="0"/>
                              <w:autoSpaceDN w:val="0"/>
                              <w:adjustRightInd w:val="0"/>
                              <w:spacing w:after="40" w:line="240" w:lineRule="auto"/>
                              <w:rPr>
                                <w:rFonts w:cstheme="minorHAnsi"/>
                              </w:rPr>
                            </w:pPr>
                            <w:r w:rsidRPr="00EB15DD">
                              <w:rPr>
                                <w:rFonts w:cstheme="minorHAnsi"/>
                                <w:sz w:val="24"/>
                                <w:szCs w:val="24"/>
                              </w:rPr>
                              <w:t>Module 1 - Utilizing Computers</w:t>
                            </w:r>
                          </w:p>
                          <w:p w14:paraId="6F6D86FD" w14:textId="77777777" w:rsidR="00D27FCE" w:rsidRDefault="00D27FCE" w:rsidP="00AA6944">
                            <w:pPr>
                              <w:autoSpaceDE w:val="0"/>
                              <w:autoSpaceDN w:val="0"/>
                              <w:adjustRightInd w:val="0"/>
                              <w:spacing w:after="40" w:line="240" w:lineRule="auto"/>
                              <w:rPr>
                                <w:rFonts w:cstheme="minorHAnsi"/>
                                <w:sz w:val="24"/>
                                <w:szCs w:val="24"/>
                              </w:rPr>
                            </w:pPr>
                          </w:p>
                          <w:p w14:paraId="65C207C8" w14:textId="71268FF4"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2 - Utilizing Databases and Applications</w:t>
                            </w:r>
                          </w:p>
                          <w:p w14:paraId="5ADFC8D2" w14:textId="77777777" w:rsidR="00D27FCE" w:rsidRDefault="00D27FCE" w:rsidP="00AA6944">
                            <w:pPr>
                              <w:autoSpaceDE w:val="0"/>
                              <w:autoSpaceDN w:val="0"/>
                              <w:adjustRightInd w:val="0"/>
                              <w:spacing w:after="40" w:line="240" w:lineRule="auto"/>
                              <w:rPr>
                                <w:rFonts w:cstheme="minorHAnsi"/>
                                <w:sz w:val="24"/>
                                <w:szCs w:val="24"/>
                              </w:rPr>
                            </w:pPr>
                          </w:p>
                          <w:p w14:paraId="5FB16403" w14:textId="57E081C8"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3 - Utilizing Computer Hardware</w:t>
                            </w:r>
                          </w:p>
                          <w:p w14:paraId="57BEE9A2" w14:textId="77777777" w:rsidR="00D27FCE" w:rsidRDefault="00D27FCE" w:rsidP="00AA6944">
                            <w:pPr>
                              <w:autoSpaceDE w:val="0"/>
                              <w:autoSpaceDN w:val="0"/>
                              <w:adjustRightInd w:val="0"/>
                              <w:spacing w:after="40" w:line="240" w:lineRule="auto"/>
                              <w:rPr>
                                <w:rFonts w:cstheme="minorHAnsi"/>
                                <w:sz w:val="24"/>
                                <w:szCs w:val="24"/>
                              </w:rPr>
                            </w:pPr>
                          </w:p>
                          <w:p w14:paraId="3356B78F" w14:textId="56280118" w:rsidR="00AA6944" w:rsidRPr="00EB15DD" w:rsidRDefault="00AA6944" w:rsidP="00AA6944">
                            <w:pPr>
                              <w:autoSpaceDE w:val="0"/>
                              <w:autoSpaceDN w:val="0"/>
                              <w:adjustRightInd w:val="0"/>
                              <w:spacing w:after="40" w:line="240" w:lineRule="auto"/>
                              <w:rPr>
                                <w:rFonts w:cstheme="minorHAnsi"/>
                              </w:rPr>
                            </w:pPr>
                            <w:r w:rsidRPr="00EB15DD">
                              <w:rPr>
                                <w:rFonts w:cstheme="minorHAnsi"/>
                                <w:sz w:val="24"/>
                                <w:szCs w:val="24"/>
                              </w:rPr>
                              <w:t>Module 4 - Utilizing Networks</w:t>
                            </w:r>
                          </w:p>
                          <w:p w14:paraId="284B091B" w14:textId="77777777" w:rsidR="00D27FCE" w:rsidRDefault="00D27FCE" w:rsidP="00AA6944">
                            <w:pPr>
                              <w:autoSpaceDE w:val="0"/>
                              <w:autoSpaceDN w:val="0"/>
                              <w:adjustRightInd w:val="0"/>
                              <w:spacing w:after="40" w:line="240" w:lineRule="auto"/>
                              <w:rPr>
                                <w:rFonts w:cstheme="minorHAnsi"/>
                                <w:sz w:val="24"/>
                                <w:szCs w:val="24"/>
                              </w:rPr>
                            </w:pPr>
                          </w:p>
                          <w:p w14:paraId="20CCB514" w14:textId="5215C59D"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5 - Introduction to Security Concepts</w:t>
                            </w:r>
                          </w:p>
                          <w:p w14:paraId="4A1CAF64" w14:textId="0CF60C0B" w:rsidR="00DB0720" w:rsidRPr="00AA6944" w:rsidRDefault="00DB0720" w:rsidP="00AA6944">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29" type="#_x0000_t202" style="position:absolute;margin-left:151.5pt;margin-top:1.9pt;width:170.5pt;height:297.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" fillcolor="#e7e6e6 [3214]" stroked="f" strokeweight=".5pt">
                <v:textbox>
                  <w:txbxContent>
                    <w:p w14:paraId="3013EFB6" w14:textId="73ECF490" w:rsidR="00484D25" w:rsidRPr="00AA6944" w:rsidRDefault="00484D25" w:rsidP="00484D25">
                      <w:pPr>
                        <w:rPr>
                          <w:rFonts w:cstheme="minorHAnsi"/>
                        </w:rPr>
                      </w:pPr>
                    </w:p>
                    <w:p w14:paraId="5638B16D" w14:textId="77777777" w:rsidR="00AA6944" w:rsidRPr="00AA6944" w:rsidRDefault="00AA6944" w:rsidP="00AA6944">
                      <w:pPr>
                        <w:autoSpaceDE w:val="0"/>
                        <w:autoSpaceDN w:val="0"/>
                        <w:adjustRightInd w:val="0"/>
                        <w:spacing w:after="0" w:line="240" w:lineRule="auto"/>
                        <w:jc w:val="center"/>
                        <w:rPr>
                          <w:rFonts w:cstheme="minorHAnsi"/>
                          <w:sz w:val="24"/>
                          <w:szCs w:val="24"/>
                        </w:rPr>
                      </w:pPr>
                    </w:p>
                    <w:p w14:paraId="57FB7B9D" w14:textId="77777777" w:rsidR="00AA6944" w:rsidRPr="00EB15DD" w:rsidRDefault="00AA6944" w:rsidP="00AA6944">
                      <w:pPr>
                        <w:autoSpaceDE w:val="0"/>
                        <w:autoSpaceDN w:val="0"/>
                        <w:adjustRightInd w:val="0"/>
                        <w:spacing w:after="40" w:line="240" w:lineRule="auto"/>
                        <w:rPr>
                          <w:rFonts w:cstheme="minorHAnsi"/>
                        </w:rPr>
                      </w:pPr>
                      <w:r w:rsidRPr="00EB15DD">
                        <w:rPr>
                          <w:rFonts w:cstheme="minorHAnsi"/>
                          <w:sz w:val="24"/>
                          <w:szCs w:val="24"/>
                        </w:rPr>
                        <w:t>Module 1 - Utilizing Computers</w:t>
                      </w:r>
                    </w:p>
                    <w:p w14:paraId="6F6D86FD" w14:textId="77777777" w:rsidR="00D27FCE" w:rsidRDefault="00D27FCE" w:rsidP="00AA6944">
                      <w:pPr>
                        <w:autoSpaceDE w:val="0"/>
                        <w:autoSpaceDN w:val="0"/>
                        <w:adjustRightInd w:val="0"/>
                        <w:spacing w:after="40" w:line="240" w:lineRule="auto"/>
                        <w:rPr>
                          <w:rFonts w:cstheme="minorHAnsi"/>
                          <w:sz w:val="24"/>
                          <w:szCs w:val="24"/>
                        </w:rPr>
                      </w:pPr>
                    </w:p>
                    <w:p w14:paraId="65C207C8" w14:textId="71268FF4"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2 - Utilizing Databases and Applications</w:t>
                      </w:r>
                    </w:p>
                    <w:p w14:paraId="5ADFC8D2" w14:textId="77777777" w:rsidR="00D27FCE" w:rsidRDefault="00D27FCE" w:rsidP="00AA6944">
                      <w:pPr>
                        <w:autoSpaceDE w:val="0"/>
                        <w:autoSpaceDN w:val="0"/>
                        <w:adjustRightInd w:val="0"/>
                        <w:spacing w:after="40" w:line="240" w:lineRule="auto"/>
                        <w:rPr>
                          <w:rFonts w:cstheme="minorHAnsi"/>
                          <w:sz w:val="24"/>
                          <w:szCs w:val="24"/>
                        </w:rPr>
                      </w:pPr>
                    </w:p>
                    <w:p w14:paraId="5FB16403" w14:textId="57E081C8"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3 - Utilizing Computer Hardware</w:t>
                      </w:r>
                    </w:p>
                    <w:p w14:paraId="57BEE9A2" w14:textId="77777777" w:rsidR="00D27FCE" w:rsidRDefault="00D27FCE" w:rsidP="00AA6944">
                      <w:pPr>
                        <w:autoSpaceDE w:val="0"/>
                        <w:autoSpaceDN w:val="0"/>
                        <w:adjustRightInd w:val="0"/>
                        <w:spacing w:after="40" w:line="240" w:lineRule="auto"/>
                        <w:rPr>
                          <w:rFonts w:cstheme="minorHAnsi"/>
                          <w:sz w:val="24"/>
                          <w:szCs w:val="24"/>
                        </w:rPr>
                      </w:pPr>
                    </w:p>
                    <w:p w14:paraId="3356B78F" w14:textId="56280118" w:rsidR="00AA6944" w:rsidRPr="00EB15DD" w:rsidRDefault="00AA6944" w:rsidP="00AA6944">
                      <w:pPr>
                        <w:autoSpaceDE w:val="0"/>
                        <w:autoSpaceDN w:val="0"/>
                        <w:adjustRightInd w:val="0"/>
                        <w:spacing w:after="40" w:line="240" w:lineRule="auto"/>
                        <w:rPr>
                          <w:rFonts w:cstheme="minorHAnsi"/>
                        </w:rPr>
                      </w:pPr>
                      <w:r w:rsidRPr="00EB15DD">
                        <w:rPr>
                          <w:rFonts w:cstheme="minorHAnsi"/>
                          <w:sz w:val="24"/>
                          <w:szCs w:val="24"/>
                        </w:rPr>
                        <w:t>Module 4 - Utilizing Networks</w:t>
                      </w:r>
                    </w:p>
                    <w:p w14:paraId="284B091B" w14:textId="77777777" w:rsidR="00D27FCE" w:rsidRDefault="00D27FCE" w:rsidP="00AA6944">
                      <w:pPr>
                        <w:autoSpaceDE w:val="0"/>
                        <w:autoSpaceDN w:val="0"/>
                        <w:adjustRightInd w:val="0"/>
                        <w:spacing w:after="40" w:line="240" w:lineRule="auto"/>
                        <w:rPr>
                          <w:rFonts w:cstheme="minorHAnsi"/>
                          <w:sz w:val="24"/>
                          <w:szCs w:val="24"/>
                        </w:rPr>
                      </w:pPr>
                    </w:p>
                    <w:p w14:paraId="20CCB514" w14:textId="5215C59D" w:rsidR="00AA6944" w:rsidRPr="00EB15DD" w:rsidRDefault="00AA6944" w:rsidP="00AA6944">
                      <w:pPr>
                        <w:autoSpaceDE w:val="0"/>
                        <w:autoSpaceDN w:val="0"/>
                        <w:adjustRightInd w:val="0"/>
                        <w:spacing w:after="40" w:line="240" w:lineRule="auto"/>
                        <w:rPr>
                          <w:rFonts w:cstheme="minorHAnsi"/>
                          <w:sz w:val="24"/>
                          <w:szCs w:val="24"/>
                        </w:rPr>
                      </w:pPr>
                      <w:r w:rsidRPr="00EB15DD">
                        <w:rPr>
                          <w:rFonts w:cstheme="minorHAnsi"/>
                          <w:sz w:val="24"/>
                          <w:szCs w:val="24"/>
                        </w:rPr>
                        <w:t>Module 5 - Introduction to Security Concepts</w:t>
                      </w:r>
                    </w:p>
                    <w:p w14:paraId="4A1CAF64" w14:textId="0CF60C0B" w:rsidR="00DB0720" w:rsidRPr="00AA6944" w:rsidRDefault="00DB0720" w:rsidP="00AA6944">
                      <w:pPr>
                        <w:rPr>
                          <w:rFonts w:cstheme="minorHAnsi"/>
                        </w:rPr>
                      </w:pPr>
                    </w:p>
                  </w:txbxContent>
                </v:textbox>
              </v:shape>
            </w:pict>
          </mc:Fallback>
        </mc:AlternateContent>
      </w:r>
      <w:r w:rsidRPr="007523CC">
        <w:rPr>
          <w:rFonts w:ascii="Dax" w:hAnsi="Dax"/>
          <w:noProof/>
        </w:rPr>
        <mc:AlternateContent>
          <mc:Choice Requires="wps">
            <w:drawing>
              <wp:anchor distT="0" distB="0" distL="114300" distR="114300" simplePos="0" relativeHeight="251551232" behindDoc="0" locked="0" layoutInCell="1" allowOverlap="1" wp14:anchorId="21B23C7B" wp14:editId="6397C7E6">
                <wp:simplePos x="0" y="0"/>
                <wp:positionH relativeFrom="column">
                  <wp:posOffset>4158532</wp:posOffset>
                </wp:positionH>
                <wp:positionV relativeFrom="paragraph">
                  <wp:posOffset>16041</wp:posOffset>
                </wp:positionV>
                <wp:extent cx="2165350" cy="3792772"/>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3792772"/>
                        </a:xfrm>
                        <a:prstGeom prst="rect">
                          <a:avLst/>
                        </a:prstGeom>
                        <a:solidFill>
                          <a:schemeClr val="bg2"/>
                        </a:solidFill>
                        <a:ln w="6350">
                          <a:noFill/>
                        </a:ln>
                      </wps:spPr>
                      <wps:txbx>
                        <w:txbxContent>
                          <w:p w14:paraId="2D1FC5E4" w14:textId="23037EEE" w:rsidR="00E9594C" w:rsidRDefault="00E9594C" w:rsidP="007259EE"/>
                          <w:p w14:paraId="44A8E3FD" w14:textId="77777777" w:rsidR="00C10D1F" w:rsidRDefault="00C10D1F" w:rsidP="00C10D1F">
                            <w:pPr>
                              <w:pStyle w:val="ListParagraph"/>
                            </w:pPr>
                          </w:p>
                          <w:p w14:paraId="2CD89449" w14:textId="1E3F2B77" w:rsidR="00C10D1F" w:rsidRDefault="00C10D1F" w:rsidP="00C10D1F">
                            <w:pPr>
                              <w:pStyle w:val="ListParagraph"/>
                              <w:numPr>
                                <w:ilvl w:val="0"/>
                                <w:numId w:val="1"/>
                              </w:numPr>
                            </w:pPr>
                            <w:r>
                              <w:t>Everyone</w:t>
                            </w:r>
                          </w:p>
                          <w:p w14:paraId="2A3A7EEC" w14:textId="452E4865" w:rsidR="00C10D1F" w:rsidRDefault="00C10D1F" w:rsidP="00C10D1F">
                            <w:pPr>
                              <w:pStyle w:val="ListParagraph"/>
                              <w:numPr>
                                <w:ilvl w:val="0"/>
                                <w:numId w:val="1"/>
                              </w:numPr>
                            </w:pPr>
                            <w:r>
                              <w:t>Employees</w:t>
                            </w:r>
                          </w:p>
                          <w:p w14:paraId="6B69A16D" w14:textId="6A8DBC53" w:rsidR="00CD4D80" w:rsidRDefault="00CD4D80" w:rsidP="00C10D1F">
                            <w:pPr>
                              <w:pStyle w:val="ListParagraph"/>
                              <w:numPr>
                                <w:ilvl w:val="0"/>
                                <w:numId w:val="1"/>
                              </w:numPr>
                            </w:pPr>
                            <w:r>
                              <w:t>IT Starters</w:t>
                            </w:r>
                          </w:p>
                          <w:p w14:paraId="00F61148" w14:textId="77777777" w:rsidR="000E72EE" w:rsidRDefault="00CD4D80" w:rsidP="007259EE">
                            <w:pPr>
                              <w:pStyle w:val="ListParagraph"/>
                              <w:numPr>
                                <w:ilvl w:val="0"/>
                                <w:numId w:val="1"/>
                              </w:numPr>
                            </w:pPr>
                            <w:r>
                              <w:t>Caree</w:t>
                            </w:r>
                            <w:r w:rsidR="00AA6944">
                              <w:t>r</w:t>
                            </w:r>
                            <w:r>
                              <w:t xml:space="preserve"> Changers</w:t>
                            </w:r>
                          </w:p>
                          <w:p w14:paraId="08862B57" w14:textId="16F72CA2" w:rsidR="000E72EE" w:rsidRPr="000E72EE" w:rsidRDefault="000E72EE" w:rsidP="007259EE">
                            <w:pPr>
                              <w:pStyle w:val="ListParagraph"/>
                              <w:numPr>
                                <w:ilvl w:val="0"/>
                                <w:numId w:val="1"/>
                              </w:numPr>
                            </w:pPr>
                            <w:r w:rsidRPr="000E72EE">
                              <w:rPr>
                                <w:rFonts w:cstheme="minorHAnsi"/>
                                <w:sz w:val="24"/>
                                <w:szCs w:val="24"/>
                              </w:rPr>
                              <w:t>Secondary</w:t>
                            </w:r>
                            <w:r>
                              <w:rPr>
                                <w:rFonts w:cstheme="minorHAnsi"/>
                                <w:sz w:val="24"/>
                                <w:szCs w:val="24"/>
                              </w:rPr>
                              <w:t xml:space="preserve"> Students</w:t>
                            </w:r>
                            <w:r w:rsidRPr="000E72EE">
                              <w:rPr>
                                <w:rFonts w:cstheme="minorHAnsi"/>
                                <w:sz w:val="24"/>
                                <w:szCs w:val="24"/>
                              </w:rPr>
                              <w:t xml:space="preserve"> </w:t>
                            </w:r>
                          </w:p>
                          <w:p w14:paraId="582941D5" w14:textId="63D2A288" w:rsidR="00C10D1F" w:rsidRDefault="000E72EE" w:rsidP="007259EE">
                            <w:pPr>
                              <w:pStyle w:val="ListParagraph"/>
                              <w:numPr>
                                <w:ilvl w:val="0"/>
                                <w:numId w:val="1"/>
                              </w:numPr>
                            </w:pPr>
                            <w:r>
                              <w:rPr>
                                <w:rFonts w:cstheme="minorHAnsi"/>
                                <w:sz w:val="24"/>
                                <w:szCs w:val="24"/>
                              </w:rPr>
                              <w:t>P</w:t>
                            </w:r>
                            <w:r w:rsidRPr="000E72EE">
                              <w:rPr>
                                <w:rFonts w:cstheme="minorHAnsi"/>
                                <w:sz w:val="24"/>
                                <w:szCs w:val="24"/>
                              </w:rPr>
                              <w:t>ost-secondary</w:t>
                            </w:r>
                            <w:r>
                              <w:rPr>
                                <w:rFonts w:cstheme="minorHAnsi"/>
                                <w:sz w:val="24"/>
                                <w:szCs w:val="24"/>
                              </w:rPr>
                              <w:t xml:space="preserve"> Students</w:t>
                            </w:r>
                          </w:p>
                          <w:p w14:paraId="4D78FEAF" w14:textId="77777777" w:rsidR="00C10D1F" w:rsidRDefault="00C10D1F"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3C7B" id="Text Box 21" o:spid="_x0000_s1030" type="#_x0000_t202" style="position:absolute;margin-left:327.45pt;margin-top:1.25pt;width:170.5pt;height:298.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" fillcolor="#e7e6e6 [3214]" stroked="f" strokeweight=".5pt">
                <v:textbox>
                  <w:txbxContent>
                    <w:p w14:paraId="2D1FC5E4" w14:textId="23037EEE" w:rsidR="00E9594C" w:rsidRDefault="00E9594C" w:rsidP="007259EE"/>
                    <w:p w14:paraId="44A8E3FD" w14:textId="77777777" w:rsidR="00C10D1F" w:rsidRDefault="00C10D1F" w:rsidP="00C10D1F">
                      <w:pPr>
                        <w:pStyle w:val="ListParagraph"/>
                      </w:pPr>
                    </w:p>
                    <w:p w14:paraId="2CD89449" w14:textId="1E3F2B77" w:rsidR="00C10D1F" w:rsidRDefault="00C10D1F" w:rsidP="00C10D1F">
                      <w:pPr>
                        <w:pStyle w:val="ListParagraph"/>
                        <w:numPr>
                          <w:ilvl w:val="0"/>
                          <w:numId w:val="1"/>
                        </w:numPr>
                      </w:pPr>
                      <w:r>
                        <w:t>Everyone</w:t>
                      </w:r>
                    </w:p>
                    <w:p w14:paraId="2A3A7EEC" w14:textId="452E4865" w:rsidR="00C10D1F" w:rsidRDefault="00C10D1F" w:rsidP="00C10D1F">
                      <w:pPr>
                        <w:pStyle w:val="ListParagraph"/>
                        <w:numPr>
                          <w:ilvl w:val="0"/>
                          <w:numId w:val="1"/>
                        </w:numPr>
                      </w:pPr>
                      <w:r>
                        <w:t>Employees</w:t>
                      </w:r>
                    </w:p>
                    <w:p w14:paraId="6B69A16D" w14:textId="6A8DBC53" w:rsidR="00CD4D80" w:rsidRDefault="00CD4D80" w:rsidP="00C10D1F">
                      <w:pPr>
                        <w:pStyle w:val="ListParagraph"/>
                        <w:numPr>
                          <w:ilvl w:val="0"/>
                          <w:numId w:val="1"/>
                        </w:numPr>
                      </w:pPr>
                      <w:r>
                        <w:t>IT Starters</w:t>
                      </w:r>
                    </w:p>
                    <w:p w14:paraId="00F61148" w14:textId="77777777" w:rsidR="000E72EE" w:rsidRDefault="00CD4D80" w:rsidP="007259EE">
                      <w:pPr>
                        <w:pStyle w:val="ListParagraph"/>
                        <w:numPr>
                          <w:ilvl w:val="0"/>
                          <w:numId w:val="1"/>
                        </w:numPr>
                      </w:pPr>
                      <w:r>
                        <w:t>Caree</w:t>
                      </w:r>
                      <w:r w:rsidR="00AA6944">
                        <w:t>r</w:t>
                      </w:r>
                      <w:r>
                        <w:t xml:space="preserve"> Changers</w:t>
                      </w:r>
                    </w:p>
                    <w:p w14:paraId="08862B57" w14:textId="16F72CA2" w:rsidR="000E72EE" w:rsidRPr="000E72EE" w:rsidRDefault="000E72EE" w:rsidP="007259EE">
                      <w:pPr>
                        <w:pStyle w:val="ListParagraph"/>
                        <w:numPr>
                          <w:ilvl w:val="0"/>
                          <w:numId w:val="1"/>
                        </w:numPr>
                      </w:pPr>
                      <w:r w:rsidRPr="000E72EE">
                        <w:rPr>
                          <w:rFonts w:cstheme="minorHAnsi"/>
                          <w:sz w:val="24"/>
                          <w:szCs w:val="24"/>
                        </w:rPr>
                        <w:t>Secondary</w:t>
                      </w:r>
                      <w:r>
                        <w:rPr>
                          <w:rFonts w:cstheme="minorHAnsi"/>
                          <w:sz w:val="24"/>
                          <w:szCs w:val="24"/>
                        </w:rPr>
                        <w:t xml:space="preserve"> Students</w:t>
                      </w:r>
                      <w:r w:rsidRPr="000E72EE">
                        <w:rPr>
                          <w:rFonts w:cstheme="minorHAnsi"/>
                          <w:sz w:val="24"/>
                          <w:szCs w:val="24"/>
                        </w:rPr>
                        <w:t xml:space="preserve"> </w:t>
                      </w:r>
                    </w:p>
                    <w:p w14:paraId="582941D5" w14:textId="63D2A288" w:rsidR="00C10D1F" w:rsidRDefault="000E72EE" w:rsidP="007259EE">
                      <w:pPr>
                        <w:pStyle w:val="ListParagraph"/>
                        <w:numPr>
                          <w:ilvl w:val="0"/>
                          <w:numId w:val="1"/>
                        </w:numPr>
                      </w:pPr>
                      <w:r>
                        <w:rPr>
                          <w:rFonts w:cstheme="minorHAnsi"/>
                          <w:sz w:val="24"/>
                          <w:szCs w:val="24"/>
                        </w:rPr>
                        <w:t>P</w:t>
                      </w:r>
                      <w:r w:rsidRPr="000E72EE">
                        <w:rPr>
                          <w:rFonts w:cstheme="minorHAnsi"/>
                          <w:sz w:val="24"/>
                          <w:szCs w:val="24"/>
                        </w:rPr>
                        <w:t>ost-secondary</w:t>
                      </w:r>
                      <w:r>
                        <w:rPr>
                          <w:rFonts w:cstheme="minorHAnsi"/>
                          <w:sz w:val="24"/>
                          <w:szCs w:val="24"/>
                        </w:rPr>
                        <w:t xml:space="preserve"> Students</w:t>
                      </w:r>
                    </w:p>
                    <w:p w14:paraId="4D78FEAF" w14:textId="77777777" w:rsidR="00C10D1F" w:rsidRDefault="00C10D1F" w:rsidP="007259EE"/>
                  </w:txbxContent>
                </v:textbox>
              </v:shape>
            </w:pict>
          </mc:Fallback>
        </mc:AlternateContent>
      </w:r>
      <w:r w:rsidR="00C74F8E" w:rsidRPr="007523CC">
        <w:rPr>
          <w:rFonts w:ascii="Dax" w:hAnsi="Dax"/>
          <w:noProof/>
        </w:rPr>
        <mc:AlternateContent>
          <mc:Choice Requires="wps">
            <w:drawing>
              <wp:anchor distT="0" distB="0" distL="114300" distR="114300" simplePos="0" relativeHeight="251617792" behindDoc="0" locked="0" layoutInCell="1" allowOverlap="1" wp14:anchorId="0A61BF58" wp14:editId="4B194D82">
                <wp:simplePos x="0" y="0"/>
                <wp:positionH relativeFrom="column">
                  <wp:posOffset>4148455</wp:posOffset>
                </wp:positionH>
                <wp:positionV relativeFrom="paragraph">
                  <wp:posOffset>25717</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1" type="#_x0000_t202" style="position:absolute;margin-left:326.65pt;margin-top:2pt;width:171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OdGwIAADM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7523CC" w:rsidRPr="007523CC">
        <w:rPr>
          <w:rFonts w:ascii="Dax" w:hAnsi="Dax"/>
          <w:noProof/>
        </w:rPr>
        <mc:AlternateContent>
          <mc:Choice Requires="wps">
            <w:drawing>
              <wp:anchor distT="0" distB="0" distL="114300" distR="114300" simplePos="0" relativeHeight="251553280" behindDoc="0" locked="0" layoutInCell="1" allowOverlap="1" wp14:anchorId="6ED2D90E" wp14:editId="6CAAB3E8">
                <wp:simplePos x="0" y="0"/>
                <wp:positionH relativeFrom="column">
                  <wp:posOffset>1924050</wp:posOffset>
                </wp:positionH>
                <wp:positionV relativeFrom="paragraph">
                  <wp:posOffset>26352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2" type="#_x0000_t202" style="position:absolute;margin-left:151.5pt;margin-top:2.05pt;width:171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p>
    <w:p w14:paraId="7EAD16D3" w14:textId="200E478E" w:rsidR="00345262" w:rsidRPr="007523CC" w:rsidRDefault="00345262" w:rsidP="00EA48B5">
      <w:pPr>
        <w:rPr>
          <w:rFonts w:ascii="Dax" w:hAnsi="Dax"/>
        </w:rPr>
      </w:pPr>
    </w:p>
    <w:p w14:paraId="40778334" w14:textId="72B0D50D" w:rsidR="00345262" w:rsidRPr="007523CC" w:rsidRDefault="00345262" w:rsidP="00EA48B5">
      <w:pPr>
        <w:rPr>
          <w:rFonts w:ascii="Dax" w:hAnsi="Dax"/>
        </w:rPr>
      </w:pPr>
    </w:p>
    <w:p w14:paraId="177C32E5" w14:textId="374E9F48" w:rsidR="00345262" w:rsidRPr="007523CC" w:rsidRDefault="00345262" w:rsidP="00EA48B5">
      <w:pPr>
        <w:rPr>
          <w:rFonts w:ascii="Dax" w:hAnsi="Dax"/>
        </w:rPr>
      </w:pPr>
    </w:p>
    <w:p w14:paraId="665CBAFD" w14:textId="04B69364" w:rsidR="00345262" w:rsidRPr="007523CC" w:rsidRDefault="00345262" w:rsidP="00EA48B5">
      <w:pPr>
        <w:rPr>
          <w:rFonts w:ascii="Dax" w:hAnsi="Dax"/>
        </w:rPr>
      </w:pPr>
    </w:p>
    <w:p w14:paraId="21B4C104" w14:textId="71483614" w:rsidR="00345262" w:rsidRPr="007523CC" w:rsidRDefault="00345262" w:rsidP="00EA48B5">
      <w:pPr>
        <w:rPr>
          <w:rFonts w:ascii="Dax" w:hAnsi="Dax"/>
        </w:rPr>
      </w:pPr>
    </w:p>
    <w:p w14:paraId="53D79D0D" w14:textId="11B0D63D" w:rsidR="00345262" w:rsidRPr="007523CC" w:rsidRDefault="00345262" w:rsidP="00EA48B5">
      <w:pPr>
        <w:rPr>
          <w:rFonts w:ascii="Dax" w:hAnsi="Dax"/>
        </w:rPr>
      </w:pPr>
    </w:p>
    <w:p w14:paraId="4817A5D2" w14:textId="3F46B4E0" w:rsidR="00345262" w:rsidRPr="007523CC" w:rsidRDefault="00D02063" w:rsidP="00EA48B5">
      <w:pPr>
        <w:rPr>
          <w:rFonts w:ascii="Dax" w:hAnsi="Dax"/>
        </w:rPr>
      </w:pPr>
      <w:r w:rsidRPr="007523CC">
        <w:rPr>
          <w:rFonts w:ascii="Dax" w:hAnsi="Dax"/>
          <w:noProof/>
        </w:rPr>
        <mc:AlternateContent>
          <mc:Choice Requires="wps">
            <w:drawing>
              <wp:anchor distT="0" distB="0" distL="114300" distR="114300" simplePos="0" relativeHeight="251618816" behindDoc="0" locked="0" layoutInCell="1" allowOverlap="1" wp14:anchorId="7DF88F7B" wp14:editId="7CEC0C66">
                <wp:simplePos x="0" y="0"/>
                <wp:positionH relativeFrom="column">
                  <wp:posOffset>4143375</wp:posOffset>
                </wp:positionH>
                <wp:positionV relativeFrom="paragraph">
                  <wp:posOffset>104306</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33" type="#_x0000_t202" style="position:absolute;margin-left:326.25pt;margin-top:8.2pt;width:171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3sGwIAADM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38D8B93D" w14:textId="1E7CC61B" w:rsidR="00345262" w:rsidRPr="007523CC" w:rsidRDefault="00812802" w:rsidP="00EA48B5">
      <w:pPr>
        <w:rPr>
          <w:rFonts w:ascii="Dax" w:hAnsi="Dax"/>
        </w:rPr>
      </w:pPr>
      <w:r w:rsidRPr="007523CC">
        <w:rPr>
          <w:rFonts w:ascii="Dax" w:hAnsi="Dax"/>
          <w:noProof/>
        </w:rPr>
        <mc:AlternateContent>
          <mc:Choice Requires="wps">
            <w:drawing>
              <wp:anchor distT="0" distB="0" distL="114300" distR="114300" simplePos="0" relativeHeight="251621888" behindDoc="0" locked="0" layoutInCell="1" allowOverlap="1" wp14:anchorId="0C9CF778" wp14:editId="586A26B3">
                <wp:simplePos x="0" y="0"/>
                <wp:positionH relativeFrom="column">
                  <wp:posOffset>4495165</wp:posOffset>
                </wp:positionH>
                <wp:positionV relativeFrom="paragraph">
                  <wp:posOffset>215734</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34" type="#_x0000_t202" style="position:absolute;margin-left:353.95pt;margin-top:17pt;width:54.8pt;height:52.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02063" w:rsidRPr="007523CC">
        <w:rPr>
          <w:rFonts w:ascii="Dax" w:hAnsi="Dax"/>
          <w:noProof/>
        </w:rPr>
        <mc:AlternateContent>
          <mc:Choice Requires="wps">
            <w:drawing>
              <wp:anchor distT="0" distB="0" distL="114300" distR="114300" simplePos="0" relativeHeight="251624960" behindDoc="0" locked="0" layoutInCell="1" allowOverlap="1" wp14:anchorId="63E8078A" wp14:editId="66DC6137">
                <wp:simplePos x="0" y="0"/>
                <wp:positionH relativeFrom="column">
                  <wp:posOffset>5288280</wp:posOffset>
                </wp:positionH>
                <wp:positionV relativeFrom="paragraph">
                  <wp:posOffset>215431</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35" type="#_x0000_t202" style="position:absolute;margin-left:416.4pt;margin-top:16.95pt;width:54.8pt;height:5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GxGAIAADI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E5FC579" w14:textId="79DC963E" w:rsidR="00345262" w:rsidRPr="007523CC" w:rsidRDefault="00345262" w:rsidP="00EA48B5">
      <w:pPr>
        <w:rPr>
          <w:rFonts w:ascii="Dax" w:hAnsi="Dax"/>
        </w:rPr>
      </w:pPr>
    </w:p>
    <w:p w14:paraId="5AE91665" w14:textId="141A6F9E" w:rsidR="00345262" w:rsidRPr="007523CC" w:rsidRDefault="00345262" w:rsidP="00EA48B5">
      <w:pPr>
        <w:rPr>
          <w:rFonts w:ascii="Dax" w:hAnsi="Dax"/>
        </w:rPr>
      </w:pPr>
    </w:p>
    <w:p w14:paraId="7F7A9C77" w14:textId="5E05A670" w:rsidR="00345262" w:rsidRPr="007523CC" w:rsidRDefault="00812802" w:rsidP="00EA48B5">
      <w:pPr>
        <w:rPr>
          <w:rFonts w:ascii="Dax" w:hAnsi="Dax"/>
        </w:rPr>
      </w:pPr>
      <w:r w:rsidRPr="007523CC">
        <w:rPr>
          <w:rFonts w:ascii="Dax" w:hAnsi="Dax"/>
          <w:noProof/>
        </w:rPr>
        <mc:AlternateContent>
          <mc:Choice Requires="wps">
            <w:drawing>
              <wp:anchor distT="0" distB="0" distL="114300" distR="114300" simplePos="0" relativeHeight="251780608" behindDoc="0" locked="0" layoutInCell="1" allowOverlap="1" wp14:anchorId="38D59C66" wp14:editId="18357240">
                <wp:simplePos x="0" y="0"/>
                <wp:positionH relativeFrom="column">
                  <wp:posOffset>4498975</wp:posOffset>
                </wp:positionH>
                <wp:positionV relativeFrom="paragraph">
                  <wp:posOffset>20154</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36" type="#_x0000_t202" style="position:absolute;margin-left:354.25pt;margin-top:1.6pt;width:54.8pt;height:5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Pr="007523CC">
        <w:rPr>
          <w:rFonts w:ascii="Dax" w:hAnsi="Dax"/>
          <w:noProof/>
        </w:rPr>
        <mc:AlternateContent>
          <mc:Choice Requires="wps">
            <w:drawing>
              <wp:anchor distT="0" distB="0" distL="114300" distR="114300" simplePos="0" relativeHeight="251702784" behindDoc="0" locked="0" layoutInCell="1" allowOverlap="1" wp14:anchorId="117733AC" wp14:editId="19CEF3FA">
                <wp:simplePos x="0" y="0"/>
                <wp:positionH relativeFrom="column">
                  <wp:posOffset>5290185</wp:posOffset>
                </wp:positionH>
                <wp:positionV relativeFrom="paragraph">
                  <wp:posOffset>16041</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37" type="#_x0000_t202" style="position:absolute;margin-left:416.55pt;margin-top:1.25pt;width:54.8pt;height:5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EFw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0ADAC001" w14:textId="61E23952" w:rsidR="00345262" w:rsidRPr="007523CC" w:rsidRDefault="00345262" w:rsidP="00EA48B5">
      <w:pPr>
        <w:rPr>
          <w:rFonts w:ascii="Dax" w:hAnsi="Dax"/>
        </w:rPr>
      </w:pPr>
    </w:p>
    <w:p w14:paraId="1C803F6D" w14:textId="67FC2DA6" w:rsidR="00345262" w:rsidRPr="007523CC" w:rsidRDefault="00345262" w:rsidP="00EA48B5">
      <w:pPr>
        <w:rPr>
          <w:rFonts w:ascii="Dax" w:hAnsi="Dax"/>
        </w:rPr>
      </w:pPr>
    </w:p>
    <w:p w14:paraId="4E4D5F2F" w14:textId="0147140F" w:rsidR="00345262" w:rsidRPr="007523CC" w:rsidRDefault="00AF0B42" w:rsidP="00EA48B5">
      <w:pPr>
        <w:rPr>
          <w:rFonts w:ascii="Dax" w:hAnsi="Dax"/>
        </w:rPr>
      </w:pPr>
      <w:r w:rsidRPr="007523CC">
        <w:rPr>
          <w:rFonts w:ascii="Dax" w:hAnsi="Dax"/>
          <w:noProof/>
        </w:rPr>
        <w:lastRenderedPageBreak/>
        <mc:AlternateContent>
          <mc:Choice Requires="wps">
            <w:drawing>
              <wp:anchor distT="0" distB="0" distL="114300" distR="114300" simplePos="0" relativeHeight="251566592" behindDoc="0" locked="0" layoutInCell="1" allowOverlap="1" wp14:anchorId="1AA91923" wp14:editId="6AFBD13C">
                <wp:simplePos x="0" y="0"/>
                <wp:positionH relativeFrom="column">
                  <wp:posOffset>-381663</wp:posOffset>
                </wp:positionH>
                <wp:positionV relativeFrom="paragraph">
                  <wp:posOffset>226115</wp:posOffset>
                </wp:positionV>
                <wp:extent cx="2209800" cy="5578641"/>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2209800" cy="5578641"/>
                        </a:xfrm>
                        <a:prstGeom prst="rect">
                          <a:avLst/>
                        </a:prstGeom>
                        <a:solidFill>
                          <a:schemeClr val="bg2"/>
                        </a:solidFill>
                        <a:ln w="6350">
                          <a:noFill/>
                        </a:ln>
                      </wps:spPr>
                      <wps:txbx>
                        <w:txbxContent>
                          <w:p w14:paraId="3DEE44B6" w14:textId="77777777" w:rsidR="00AF0B42" w:rsidRDefault="00AF0B42" w:rsidP="001E6D13">
                            <w:pPr>
                              <w:spacing w:after="0"/>
                            </w:pPr>
                          </w:p>
                          <w:p w14:paraId="2EA3D256" w14:textId="77777777" w:rsidR="00AF0B42" w:rsidRDefault="00AF0B42" w:rsidP="001E6D13">
                            <w:pPr>
                              <w:spacing w:after="0"/>
                            </w:pPr>
                          </w:p>
                          <w:p w14:paraId="1191E7AC" w14:textId="0345CE2A" w:rsidR="00CA737D" w:rsidRDefault="00541D79" w:rsidP="001E6D13">
                            <w:pPr>
                              <w:spacing w:after="0"/>
                            </w:pPr>
                            <w:r w:rsidRPr="00541D79">
                              <w:t xml:space="preserve">Upon completion, the </w:t>
                            </w:r>
                            <w:r w:rsidR="00AA6944">
                              <w:t>Certified Internet Technology Principles (CITP)</w:t>
                            </w:r>
                            <w:r w:rsidRPr="00541D79">
                              <w:t xml:space="preserve"> candidate will be able to competently take the C)</w:t>
                            </w:r>
                            <w:r w:rsidR="00AA6944">
                              <w:t>ITP</w:t>
                            </w:r>
                            <w:r w:rsidRPr="00541D79">
                              <w:t xml:space="preserve"> exams </w:t>
                            </w:r>
                            <w:r w:rsidR="00D70187">
                              <w:t xml:space="preserve">as </w:t>
                            </w:r>
                            <w:r w:rsidRPr="00541D79">
                              <w:t xml:space="preserve">well as </w:t>
                            </w:r>
                            <w:r w:rsidR="005C5B70" w:rsidRPr="005C5B70">
                              <w:t xml:space="preserve">be able to understand basic </w:t>
                            </w:r>
                            <w:r w:rsidR="00AA6944">
                              <w:t>IT</w:t>
                            </w:r>
                            <w:r w:rsidR="005C5B70" w:rsidRPr="005C5B70">
                              <w:t xml:space="preserve"> </w:t>
                            </w:r>
                            <w:r w:rsidR="00205EBC">
                              <w:t>principles</w:t>
                            </w:r>
                            <w:r w:rsidR="005C5B70" w:rsidRPr="005C5B70">
                              <w:t xml:space="preserve"> to </w:t>
                            </w:r>
                            <w:r w:rsidR="00AA6944">
                              <w:t>provide individuals with the fundamentals of computer and network security concepts.</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38" type="#_x0000_t202" style="position:absolute;margin-left:-30.05pt;margin-top:17.8pt;width:174pt;height:439.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" fillcolor="#e7e6e6 [3214]" stroked="f" strokeweight=".5pt">
                <v:textbox>
                  <w:txbxContent>
                    <w:p w14:paraId="3DEE44B6" w14:textId="77777777" w:rsidR="00AF0B42" w:rsidRDefault="00AF0B42" w:rsidP="001E6D13">
                      <w:pPr>
                        <w:spacing w:after="0"/>
                      </w:pPr>
                    </w:p>
                    <w:p w14:paraId="2EA3D256" w14:textId="77777777" w:rsidR="00AF0B42" w:rsidRDefault="00AF0B42" w:rsidP="001E6D13">
                      <w:pPr>
                        <w:spacing w:after="0"/>
                      </w:pPr>
                    </w:p>
                    <w:p w14:paraId="1191E7AC" w14:textId="0345CE2A" w:rsidR="00CA737D" w:rsidRDefault="00541D79" w:rsidP="001E6D13">
                      <w:pPr>
                        <w:spacing w:after="0"/>
                      </w:pPr>
                      <w:r w:rsidRPr="00541D79">
                        <w:t xml:space="preserve">Upon completion, the </w:t>
                      </w:r>
                      <w:r w:rsidR="00AA6944">
                        <w:t>Certified Internet Technology Principles (CITP)</w:t>
                      </w:r>
                      <w:r w:rsidRPr="00541D79">
                        <w:t xml:space="preserve"> candidate will be able to competently take the C)</w:t>
                      </w:r>
                      <w:r w:rsidR="00AA6944">
                        <w:t>ITP</w:t>
                      </w:r>
                      <w:r w:rsidRPr="00541D79">
                        <w:t xml:space="preserve"> exams </w:t>
                      </w:r>
                      <w:r w:rsidR="00D70187">
                        <w:t xml:space="preserve">as </w:t>
                      </w:r>
                      <w:r w:rsidRPr="00541D79">
                        <w:t xml:space="preserve">well as </w:t>
                      </w:r>
                      <w:r w:rsidR="005C5B70" w:rsidRPr="005C5B70">
                        <w:t xml:space="preserve">be able to understand basic </w:t>
                      </w:r>
                      <w:r w:rsidR="00AA6944">
                        <w:t>IT</w:t>
                      </w:r>
                      <w:r w:rsidR="005C5B70" w:rsidRPr="005C5B70">
                        <w:t xml:space="preserve"> </w:t>
                      </w:r>
                      <w:r w:rsidR="00205EBC">
                        <w:t>principles</w:t>
                      </w:r>
                      <w:r w:rsidR="005C5B70" w:rsidRPr="005C5B70">
                        <w:t xml:space="preserve"> to </w:t>
                      </w:r>
                      <w:r w:rsidR="00AA6944">
                        <w:t>provide individuals with the fundamentals of computer and network security concepts.</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C10D1F" w:rsidRPr="007523CC">
        <w:rPr>
          <w:rFonts w:ascii="Dax" w:hAnsi="Dax"/>
          <w:noProof/>
        </w:rPr>
        <mc:AlternateContent>
          <mc:Choice Requires="wps">
            <w:drawing>
              <wp:anchor distT="0" distB="0" distL="114300" distR="114300" simplePos="0" relativeHeight="251581952" behindDoc="0" locked="0" layoutInCell="1" allowOverlap="1" wp14:anchorId="16D1DB94" wp14:editId="53C51525">
                <wp:simplePos x="0" y="0"/>
                <wp:positionH relativeFrom="column">
                  <wp:posOffset>-415925</wp:posOffset>
                </wp:positionH>
                <wp:positionV relativeFrom="paragraph">
                  <wp:posOffset>240665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39" type="#_x0000_t202" style="position:absolute;margin-left:-32.75pt;margin-top:18.95pt;width:171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9C15E1" w:rsidRPr="007523CC">
        <w:rPr>
          <w:rFonts w:ascii="Dax" w:hAnsi="Dax"/>
          <w:noProof/>
        </w:rPr>
        <mc:AlternateContent>
          <mc:Choice Requires="wps">
            <w:drawing>
              <wp:anchor distT="0" distB="0" distL="114300" distR="114300" simplePos="0" relativeHeight="251576832" behindDoc="0" locked="0" layoutInCell="1" allowOverlap="1" wp14:anchorId="243BAD4B" wp14:editId="2F6CF540">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52FCADA1" w14:textId="77777777" w:rsidR="00AF0B42" w:rsidRDefault="00AF0B42" w:rsidP="00AF0B42">
                            <w:pPr>
                              <w:spacing w:after="0"/>
                            </w:pPr>
                          </w:p>
                          <w:p w14:paraId="3EFA0A12" w14:textId="77777777" w:rsidR="00AF0B42" w:rsidRDefault="00AF0B42" w:rsidP="00AF0B42">
                            <w:pPr>
                              <w:spacing w:after="0"/>
                            </w:pPr>
                          </w:p>
                          <w:p w14:paraId="42EF1B19" w14:textId="429DE8D5" w:rsidR="005D6CF9" w:rsidRDefault="00164D00" w:rsidP="00AF0B42">
                            <w:pPr>
                              <w:spacing w:after="0"/>
                            </w:pPr>
                            <w:r w:rsidRPr="00B06F52">
                              <w:rPr>
                                <w:b/>
                                <w:bCs/>
                              </w:rPr>
                              <w:t>Question:</w:t>
                            </w:r>
                            <w:r>
                              <w:t xml:space="preserve">  Do I have to purchase a course to buy a certification exam?</w:t>
                            </w:r>
                          </w:p>
                          <w:p w14:paraId="3B46E16F" w14:textId="6BC22247" w:rsidR="00164D00" w:rsidRDefault="00164D00" w:rsidP="00F87B18">
                            <w:pPr>
                              <w:spacing w:after="0"/>
                              <w:ind w:firstLine="288"/>
                            </w:pPr>
                            <w:r w:rsidRPr="00AF0B42">
                              <w:rPr>
                                <w:b/>
                                <w:bCs/>
                              </w:rPr>
                              <w:t>Answer</w:t>
                            </w:r>
                            <w:r>
                              <w:t>: No</w:t>
                            </w:r>
                          </w:p>
                          <w:p w14:paraId="0ED33B04" w14:textId="77777777" w:rsidR="00AF0B42" w:rsidRDefault="00AF0B42" w:rsidP="00AF0B42">
                            <w:pPr>
                              <w:spacing w:after="0"/>
                            </w:pP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588BCDFC" w:rsidR="00466391" w:rsidRDefault="00466391" w:rsidP="00F87B18">
                            <w:pPr>
                              <w:ind w:left="288"/>
                            </w:pPr>
                            <w:r w:rsidRPr="00AF0B42">
                              <w:rPr>
                                <w:b/>
                                <w:bCs/>
                              </w:rPr>
                              <w:t>Answer</w:t>
                            </w:r>
                            <w:r>
                              <w:t xml:space="preserve">: Yes.  You can find the career path and other courses associated with it at </w:t>
                            </w:r>
                            <w:hyperlink r:id="rId18"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066A2BF8" w:rsidR="0007778E" w:rsidRDefault="0007778E" w:rsidP="00F87B18">
                            <w:pPr>
                              <w:ind w:left="288"/>
                            </w:pPr>
                            <w:r w:rsidRPr="00AF0B42">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32258064" w:rsidR="00936521" w:rsidRDefault="00936521" w:rsidP="00F87B18">
                            <w:pPr>
                              <w:ind w:left="288"/>
                            </w:pPr>
                            <w:r w:rsidRPr="00AF0B42">
                              <w:rPr>
                                <w:b/>
                                <w:bCs/>
                              </w:rPr>
                              <w:t>Answer</w:t>
                            </w:r>
                            <w:r>
                              <w:t xml:space="preserve">: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0" type="#_x0000_t202" style="position:absolute;margin-left:323.5pt;margin-top:18.5pt;width:170.5pt;height:4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" fillcolor="#e7e6e6 [3214]" stroked="f" strokeweight=".5pt">
                <v:textbox>
                  <w:txbxContent>
                    <w:p w14:paraId="52FCADA1" w14:textId="77777777" w:rsidR="00AF0B42" w:rsidRDefault="00AF0B42" w:rsidP="00AF0B42">
                      <w:pPr>
                        <w:spacing w:after="0"/>
                      </w:pPr>
                    </w:p>
                    <w:p w14:paraId="3EFA0A12" w14:textId="77777777" w:rsidR="00AF0B42" w:rsidRDefault="00AF0B42" w:rsidP="00AF0B42">
                      <w:pPr>
                        <w:spacing w:after="0"/>
                      </w:pPr>
                    </w:p>
                    <w:p w14:paraId="42EF1B19" w14:textId="429DE8D5" w:rsidR="005D6CF9" w:rsidRDefault="00164D00" w:rsidP="00AF0B42">
                      <w:pPr>
                        <w:spacing w:after="0"/>
                      </w:pPr>
                      <w:r w:rsidRPr="00B06F52">
                        <w:rPr>
                          <w:b/>
                          <w:bCs/>
                        </w:rPr>
                        <w:t>Question:</w:t>
                      </w:r>
                      <w:r>
                        <w:t xml:space="preserve">  Do I have to purchase a course to buy a certification exam?</w:t>
                      </w:r>
                    </w:p>
                    <w:p w14:paraId="3B46E16F" w14:textId="6BC22247" w:rsidR="00164D00" w:rsidRDefault="00164D00" w:rsidP="00F87B18">
                      <w:pPr>
                        <w:spacing w:after="0"/>
                        <w:ind w:firstLine="288"/>
                      </w:pPr>
                      <w:r w:rsidRPr="00AF0B42">
                        <w:rPr>
                          <w:b/>
                          <w:bCs/>
                        </w:rPr>
                        <w:t>Answer</w:t>
                      </w:r>
                      <w:r>
                        <w:t>: No</w:t>
                      </w:r>
                    </w:p>
                    <w:p w14:paraId="0ED33B04" w14:textId="77777777" w:rsidR="00AF0B42" w:rsidRDefault="00AF0B42" w:rsidP="00AF0B42">
                      <w:pPr>
                        <w:spacing w:after="0"/>
                      </w:pP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588BCDFC" w:rsidR="00466391" w:rsidRDefault="00466391" w:rsidP="00F87B18">
                      <w:pPr>
                        <w:ind w:left="288"/>
                      </w:pPr>
                      <w:r w:rsidRPr="00AF0B42">
                        <w:rPr>
                          <w:b/>
                          <w:bCs/>
                        </w:rPr>
                        <w:t>Answer</w:t>
                      </w:r>
                      <w:r>
                        <w:t xml:space="preserve">: Yes.  You can find the career path and other courses associated with it at </w:t>
                      </w:r>
                      <w:hyperlink r:id="rId1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066A2BF8" w:rsidR="0007778E" w:rsidRDefault="0007778E" w:rsidP="00F87B18">
                      <w:pPr>
                        <w:ind w:left="288"/>
                      </w:pPr>
                      <w:r w:rsidRPr="00AF0B42">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32258064" w:rsidR="00936521" w:rsidRDefault="00936521" w:rsidP="00F87B18">
                      <w:pPr>
                        <w:ind w:left="288"/>
                      </w:pPr>
                      <w:r w:rsidRPr="00AF0B42">
                        <w:rPr>
                          <w:b/>
                          <w:bCs/>
                        </w:rPr>
                        <w:t>Answer</w:t>
                      </w:r>
                      <w:r>
                        <w:t xml:space="preserve">: No.  </w:t>
                      </w:r>
                      <w:r w:rsidR="00CF0B1D">
                        <w:t>The course materials, videos, and exams are not meant to be shared or transferred.</w:t>
                      </w:r>
                    </w:p>
                  </w:txbxContent>
                </v:textbox>
              </v:shape>
            </w:pict>
          </mc:Fallback>
        </mc:AlternateContent>
      </w:r>
      <w:r w:rsidR="009C15E1" w:rsidRPr="007523CC">
        <w:rPr>
          <w:rFonts w:ascii="Dax" w:hAnsi="Dax"/>
          <w:noProof/>
        </w:rPr>
        <mc:AlternateContent>
          <mc:Choice Requires="wps">
            <w:drawing>
              <wp:anchor distT="0" distB="0" distL="114300" distR="114300" simplePos="0" relativeHeight="251571712" behindDoc="0" locked="0" layoutInCell="1" allowOverlap="1" wp14:anchorId="0AB87234" wp14:editId="5AF29436">
                <wp:simplePos x="0" y="0"/>
                <wp:positionH relativeFrom="column">
                  <wp:posOffset>1873250</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120E6785" w14:textId="77777777" w:rsidR="00AF0B42" w:rsidRDefault="00AF0B42" w:rsidP="00AF0B42">
                            <w:pPr>
                              <w:spacing w:after="0"/>
                            </w:pPr>
                          </w:p>
                          <w:p w14:paraId="797BB46D" w14:textId="77777777" w:rsidR="00AF0B42" w:rsidRDefault="00AF0B42" w:rsidP="00AF0B42">
                            <w:pPr>
                              <w:spacing w:after="0"/>
                            </w:pPr>
                          </w:p>
                          <w:p w14:paraId="2B80FA9F" w14:textId="23A4808D" w:rsidR="005D6CF9" w:rsidRDefault="000208F2" w:rsidP="00AF0B42">
                            <w:pPr>
                              <w:spacing w:after="0"/>
                            </w:pPr>
                            <w:r>
                              <w:t xml:space="preserve">The Certified </w:t>
                            </w:r>
                            <w:r w:rsidR="00AA6944">
                              <w:t xml:space="preserve">IT </w:t>
                            </w:r>
                            <w:r w:rsidR="00834EB2">
                              <w:t xml:space="preserve">Principles </w:t>
                            </w:r>
                            <w:r>
                              <w:t xml:space="preserve">exam is taken online through Mile2’s </w:t>
                            </w:r>
                            <w:r w:rsidR="0091127F">
                              <w:t xml:space="preserve">Learning Management System and is accessible on you </w:t>
                            </w:r>
                            <w:r w:rsidR="00A455C5">
                              <w:t>m</w:t>
                            </w:r>
                            <w:r w:rsidR="0091127F">
                              <w:t xml:space="preserve">ile2.com account. </w:t>
                            </w:r>
                          </w:p>
                          <w:p w14:paraId="55C2499B" w14:textId="77777777" w:rsidR="00AF0B42" w:rsidRDefault="00AF0B42" w:rsidP="00AF0B42">
                            <w:pPr>
                              <w:spacing w:after="0"/>
                            </w:pPr>
                          </w:p>
                          <w:p w14:paraId="55CB2608" w14:textId="084FC3CF" w:rsidR="0061569B" w:rsidRDefault="0091127F" w:rsidP="00AF0B42">
                            <w:pPr>
                              <w:spacing w:after="0"/>
                            </w:pPr>
                            <w:r>
                              <w:t xml:space="preserve">A minimum grade of </w:t>
                            </w:r>
                            <w:r w:rsidR="00AA6944">
                              <w:t>7</w:t>
                            </w:r>
                            <w:r w:rsidR="009C15E1">
                              <w:t>0% is required for certification.</w:t>
                            </w:r>
                          </w:p>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7FC60ED6" w:rsidR="0061569B" w:rsidRDefault="0061569B" w:rsidP="009645A3">
                            <w:pPr>
                              <w:pStyle w:val="ListParagraph"/>
                              <w:numPr>
                                <w:ilvl w:val="0"/>
                                <w:numId w:val="2"/>
                              </w:numPr>
                              <w:spacing w:after="0"/>
                              <w:rPr>
                                <w:sz w:val="20"/>
                                <w:szCs w:val="20"/>
                              </w:rPr>
                            </w:pPr>
                            <w:r>
                              <w:rPr>
                                <w:sz w:val="20"/>
                                <w:szCs w:val="20"/>
                              </w:rPr>
                              <w:t xml:space="preserve">Pass the most current version of the exam for your respective existing </w:t>
                            </w:r>
                            <w:r w:rsidR="002B57BF">
                              <w:rPr>
                                <w:sz w:val="20"/>
                                <w:szCs w:val="20"/>
                              </w:rPr>
                              <w:t>certification.</w:t>
                            </w:r>
                          </w:p>
                          <w:p w14:paraId="781B4810" w14:textId="77777777" w:rsidR="002B57BF" w:rsidRDefault="002B57BF" w:rsidP="002B57BF">
                            <w:pPr>
                              <w:pStyle w:val="ListParagraph"/>
                              <w:spacing w:after="0"/>
                              <w:rPr>
                                <w:sz w:val="20"/>
                                <w:szCs w:val="20"/>
                              </w:rPr>
                            </w:pP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1" type="#_x0000_t202" style="position:absolute;margin-left:147.5pt;margin-top:18.5pt;width:170.5pt;height:4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" fillcolor="#e7e6e6 [3214]" stroked="f" strokeweight=".5pt">
                <v:textbox>
                  <w:txbxContent>
                    <w:p w14:paraId="120E6785" w14:textId="77777777" w:rsidR="00AF0B42" w:rsidRDefault="00AF0B42" w:rsidP="00AF0B42">
                      <w:pPr>
                        <w:spacing w:after="0"/>
                      </w:pPr>
                    </w:p>
                    <w:p w14:paraId="797BB46D" w14:textId="77777777" w:rsidR="00AF0B42" w:rsidRDefault="00AF0B42" w:rsidP="00AF0B42">
                      <w:pPr>
                        <w:spacing w:after="0"/>
                      </w:pPr>
                    </w:p>
                    <w:p w14:paraId="2B80FA9F" w14:textId="23A4808D" w:rsidR="005D6CF9" w:rsidRDefault="000208F2" w:rsidP="00AF0B42">
                      <w:pPr>
                        <w:spacing w:after="0"/>
                      </w:pPr>
                      <w:r>
                        <w:t xml:space="preserve">The Certified </w:t>
                      </w:r>
                      <w:r w:rsidR="00AA6944">
                        <w:t xml:space="preserve">IT </w:t>
                      </w:r>
                      <w:r w:rsidR="00834EB2">
                        <w:t xml:space="preserve">Principles </w:t>
                      </w:r>
                      <w:r>
                        <w:t xml:space="preserve">exam is taken online through Mile2’s </w:t>
                      </w:r>
                      <w:r w:rsidR="0091127F">
                        <w:t xml:space="preserve">Learning Management System and is accessible on you </w:t>
                      </w:r>
                      <w:r w:rsidR="00A455C5">
                        <w:t>m</w:t>
                      </w:r>
                      <w:r w:rsidR="0091127F">
                        <w:t xml:space="preserve">ile2.com account. </w:t>
                      </w:r>
                    </w:p>
                    <w:p w14:paraId="55C2499B" w14:textId="77777777" w:rsidR="00AF0B42" w:rsidRDefault="00AF0B42" w:rsidP="00AF0B42">
                      <w:pPr>
                        <w:spacing w:after="0"/>
                      </w:pPr>
                    </w:p>
                    <w:p w14:paraId="55CB2608" w14:textId="084FC3CF" w:rsidR="0061569B" w:rsidRDefault="0091127F" w:rsidP="00AF0B42">
                      <w:pPr>
                        <w:spacing w:after="0"/>
                      </w:pPr>
                      <w:r>
                        <w:t xml:space="preserve">A minimum grade of </w:t>
                      </w:r>
                      <w:r w:rsidR="00AA6944">
                        <w:t>7</w:t>
                      </w:r>
                      <w:r w:rsidR="009C15E1">
                        <w:t>0% is required for certification.</w:t>
                      </w:r>
                    </w:p>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7FC60ED6" w:rsidR="0061569B" w:rsidRDefault="0061569B" w:rsidP="009645A3">
                      <w:pPr>
                        <w:pStyle w:val="ListParagraph"/>
                        <w:numPr>
                          <w:ilvl w:val="0"/>
                          <w:numId w:val="2"/>
                        </w:numPr>
                        <w:spacing w:after="0"/>
                        <w:rPr>
                          <w:sz w:val="20"/>
                          <w:szCs w:val="20"/>
                        </w:rPr>
                      </w:pPr>
                      <w:r>
                        <w:rPr>
                          <w:sz w:val="20"/>
                          <w:szCs w:val="20"/>
                        </w:rPr>
                        <w:t xml:space="preserve">Pass the most current version of the exam for your respective existing </w:t>
                      </w:r>
                      <w:r w:rsidR="002B57BF">
                        <w:rPr>
                          <w:sz w:val="20"/>
                          <w:szCs w:val="20"/>
                        </w:rPr>
                        <w:t>certification.</w:t>
                      </w:r>
                    </w:p>
                    <w:p w14:paraId="781B4810" w14:textId="77777777" w:rsidR="002B57BF" w:rsidRDefault="002B57BF" w:rsidP="002B57BF">
                      <w:pPr>
                        <w:pStyle w:val="ListParagraph"/>
                        <w:spacing w:after="0"/>
                        <w:rPr>
                          <w:sz w:val="20"/>
                          <w:szCs w:val="20"/>
                        </w:rPr>
                      </w:pP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5D6CF9" w:rsidRPr="007523CC">
        <w:rPr>
          <w:rFonts w:ascii="Dax" w:hAnsi="Dax"/>
          <w:noProof/>
        </w:rPr>
        <mc:AlternateContent>
          <mc:Choice Requires="wps">
            <w:drawing>
              <wp:anchor distT="0" distB="0" distL="114300" distR="114300" simplePos="0" relativeHeight="251592192" behindDoc="0" locked="0" layoutInCell="1" allowOverlap="1" wp14:anchorId="6C269995" wp14:editId="59934835">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2" type="#_x0000_t202" style="position:absolute;margin-left:323pt;margin-top:18.45pt;width:171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6GwIAADQ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7523CC">
        <w:rPr>
          <w:rFonts w:ascii="Dax" w:hAnsi="Dax"/>
          <w:noProof/>
        </w:rPr>
        <mc:AlternateContent>
          <mc:Choice Requires="wps">
            <w:drawing>
              <wp:anchor distT="0" distB="0" distL="114300" distR="114300" simplePos="0" relativeHeight="251561472" behindDoc="0" locked="0" layoutInCell="1" allowOverlap="1" wp14:anchorId="09CB392E" wp14:editId="0245F80B">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8EB8" id="Rectangle 46" o:spid="_x0000_s1026" style="position:absolute;margin-left:-31pt;margin-top:11.45pt;width:525pt;height: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" fillcolor="#374063" strokecolor="#1f3763 [1604]" strokeweight="1pt"/>
            </w:pict>
          </mc:Fallback>
        </mc:AlternateContent>
      </w:r>
      <w:r w:rsidR="005D6CF9" w:rsidRPr="007523CC">
        <w:rPr>
          <w:rFonts w:ascii="Dax" w:hAnsi="Dax"/>
          <w:noProof/>
        </w:rPr>
        <mc:AlternateContent>
          <mc:Choice Requires="wps">
            <w:drawing>
              <wp:anchor distT="0" distB="0" distL="114300" distR="114300" simplePos="0" relativeHeight="251587072" behindDoc="0" locked="0" layoutInCell="1" allowOverlap="1" wp14:anchorId="6350E40C" wp14:editId="514968DB">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3" type="#_x0000_t202" style="position:absolute;margin-left:147.5pt;margin-top:17.95pt;width:171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wvGwIAADQ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3E05D848" w:rsidR="00345262" w:rsidRPr="007523CC" w:rsidRDefault="00345262" w:rsidP="00EA48B5">
      <w:pPr>
        <w:rPr>
          <w:rFonts w:ascii="Dax" w:hAnsi="Dax"/>
        </w:rPr>
      </w:pPr>
    </w:p>
    <w:p w14:paraId="7625A9EA" w14:textId="16B13672" w:rsidR="00345262" w:rsidRPr="007523CC" w:rsidRDefault="00A450A0" w:rsidP="00EA48B5">
      <w:pPr>
        <w:rPr>
          <w:rFonts w:ascii="Dax" w:hAnsi="Dax"/>
        </w:rPr>
      </w:pPr>
      <w:r w:rsidRPr="007523CC">
        <w:rPr>
          <w:rFonts w:ascii="Dax" w:hAnsi="Dax"/>
          <w:noProof/>
        </w:rPr>
        <mc:AlternateContent>
          <mc:Choice Requires="wps">
            <w:drawing>
              <wp:anchor distT="0" distB="0" distL="114300" distR="114300" simplePos="0" relativeHeight="251616768" behindDoc="0" locked="0" layoutInCell="1" allowOverlap="1" wp14:anchorId="5D9708AB" wp14:editId="42BD0507">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44" type="#_x0000_t202" style="position:absolute;margin-left:-2.5pt;margin-top:413.5pt;width:477.5pt;height:30.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sidRPr="007523CC">
        <w:rPr>
          <w:rFonts w:ascii="Dax" w:hAnsi="Dax"/>
          <w:noProof/>
        </w:rPr>
        <mc:AlternateContent>
          <mc:Choice Requires="wps">
            <w:drawing>
              <wp:anchor distT="0" distB="0" distL="114300" distR="114300" simplePos="0" relativeHeight="251606528" behindDoc="0" locked="0" layoutInCell="1" allowOverlap="1" wp14:anchorId="6B18A0E8" wp14:editId="6876AB8B">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45" type="#_x0000_t202" style="position:absolute;margin-left:167pt;margin-top:444.5pt;width:147.5pt;height:13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fE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sidRPr="007523CC">
        <w:rPr>
          <w:rFonts w:ascii="Dax" w:hAnsi="Dax"/>
          <w:noProof/>
        </w:rPr>
        <mc:AlternateContent>
          <mc:Choice Requires="wps">
            <w:drawing>
              <wp:anchor distT="0" distB="0" distL="114300" distR="114300" simplePos="0" relativeHeight="251611648" behindDoc="0" locked="0" layoutInCell="1" allowOverlap="1" wp14:anchorId="32A6EE6A" wp14:editId="2B9FD0B5">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46" type="#_x0000_t202" style="position:absolute;margin-left:338pt;margin-top:443.5pt;width:147.5pt;height:13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C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sidRPr="007523CC">
        <w:rPr>
          <w:rFonts w:ascii="Dax" w:hAnsi="Dax"/>
          <w:noProof/>
        </w:rPr>
        <mc:AlternateContent>
          <mc:Choice Requires="wps">
            <w:drawing>
              <wp:anchor distT="0" distB="0" distL="114300" distR="114300" simplePos="0" relativeHeight="251601408" behindDoc="0" locked="0" layoutInCell="1" allowOverlap="1" wp14:anchorId="1132EECF" wp14:editId="2D168819">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47" type="#_x0000_t202" style="position:absolute;margin-left:-9pt;margin-top:445pt;width:147.5pt;height:136.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9D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64646AD9" w:rsidR="00C23030" w:rsidRPr="007523CC" w:rsidRDefault="00C23030" w:rsidP="00C23030">
      <w:pPr>
        <w:rPr>
          <w:rFonts w:ascii="Dax" w:hAnsi="Dax"/>
        </w:rPr>
      </w:pPr>
    </w:p>
    <w:p w14:paraId="7644453A" w14:textId="36F56D74" w:rsidR="00C23030" w:rsidRPr="007523CC" w:rsidRDefault="00C23030" w:rsidP="00C23030">
      <w:pPr>
        <w:rPr>
          <w:rFonts w:ascii="Dax" w:hAnsi="Dax"/>
        </w:rPr>
      </w:pPr>
    </w:p>
    <w:p w14:paraId="67C4096F" w14:textId="0923F134" w:rsidR="00C23030" w:rsidRPr="007523CC" w:rsidRDefault="00C23030" w:rsidP="00C23030">
      <w:pPr>
        <w:rPr>
          <w:rFonts w:ascii="Dax" w:hAnsi="Dax"/>
        </w:rPr>
      </w:pPr>
    </w:p>
    <w:p w14:paraId="41F78074" w14:textId="049B0164" w:rsidR="00C23030" w:rsidRPr="007523CC" w:rsidRDefault="00C23030" w:rsidP="00C23030">
      <w:pPr>
        <w:rPr>
          <w:rFonts w:ascii="Dax" w:hAnsi="Dax"/>
        </w:rPr>
      </w:pPr>
    </w:p>
    <w:p w14:paraId="75C3895D" w14:textId="2850679E" w:rsidR="00C23030" w:rsidRPr="007523CC" w:rsidRDefault="00C23030" w:rsidP="00C23030">
      <w:pPr>
        <w:rPr>
          <w:rFonts w:ascii="Dax" w:hAnsi="Dax"/>
        </w:rPr>
      </w:pPr>
    </w:p>
    <w:p w14:paraId="7A891D74" w14:textId="44CC9C35" w:rsidR="00C23030" w:rsidRPr="007523CC" w:rsidRDefault="002B57BF" w:rsidP="00C23030">
      <w:pPr>
        <w:rPr>
          <w:rFonts w:ascii="Dax" w:hAnsi="Dax"/>
        </w:rPr>
      </w:pPr>
      <w:r w:rsidRPr="007523CC">
        <w:rPr>
          <w:rFonts w:ascii="Dax" w:hAnsi="Dax"/>
          <w:noProof/>
        </w:rPr>
        <mc:AlternateContent>
          <mc:Choice Requires="wps">
            <w:drawing>
              <wp:anchor distT="0" distB="0" distL="114300" distR="114300" simplePos="0" relativeHeight="251596288" behindDoc="0" locked="0" layoutInCell="1" allowOverlap="1" wp14:anchorId="5ADDD4CB" wp14:editId="25A923CF">
                <wp:simplePos x="0" y="0"/>
                <wp:positionH relativeFrom="column">
                  <wp:posOffset>1860550</wp:posOffset>
                </wp:positionH>
                <wp:positionV relativeFrom="paragraph">
                  <wp:posOffset>154774</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8" type="#_x0000_t202" style="position:absolute;margin-left:146.5pt;margin-top:12.2pt;width:171pt;height: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099E0DDB" w14:textId="20BB1977" w:rsidR="00C23030" w:rsidRPr="007523CC" w:rsidRDefault="00C23030" w:rsidP="00C23030">
      <w:pPr>
        <w:rPr>
          <w:rFonts w:ascii="Dax" w:hAnsi="Dax"/>
        </w:rPr>
      </w:pPr>
    </w:p>
    <w:p w14:paraId="2D31A37E" w14:textId="6A43BEE2" w:rsidR="00C23030" w:rsidRPr="007523CC" w:rsidRDefault="00C23030" w:rsidP="00C23030">
      <w:pPr>
        <w:rPr>
          <w:rFonts w:ascii="Dax" w:hAnsi="Dax"/>
        </w:rPr>
      </w:pPr>
    </w:p>
    <w:p w14:paraId="68AF0EDD" w14:textId="23C3A609" w:rsidR="00C23030" w:rsidRPr="007523CC" w:rsidRDefault="00C23030" w:rsidP="00C23030">
      <w:pPr>
        <w:rPr>
          <w:rFonts w:ascii="Dax" w:hAnsi="Dax"/>
        </w:rPr>
      </w:pPr>
    </w:p>
    <w:p w14:paraId="2EDB2D9C" w14:textId="4DD64931" w:rsidR="00C23030" w:rsidRPr="007523CC" w:rsidRDefault="00C23030" w:rsidP="00C23030">
      <w:pPr>
        <w:rPr>
          <w:rFonts w:ascii="Dax" w:hAnsi="Dax"/>
        </w:rPr>
      </w:pPr>
    </w:p>
    <w:p w14:paraId="00F64B27" w14:textId="33591BCB" w:rsidR="00C23030" w:rsidRPr="007523CC" w:rsidRDefault="00C23030" w:rsidP="00C23030">
      <w:pPr>
        <w:rPr>
          <w:rFonts w:ascii="Dax" w:hAnsi="Dax"/>
        </w:rPr>
      </w:pPr>
    </w:p>
    <w:p w14:paraId="3AEE0884" w14:textId="4D3DCC8D" w:rsidR="00C23030" w:rsidRPr="007523CC" w:rsidRDefault="00C23030" w:rsidP="00C23030">
      <w:pPr>
        <w:rPr>
          <w:rFonts w:ascii="Dax" w:hAnsi="Dax"/>
        </w:rPr>
      </w:pPr>
    </w:p>
    <w:p w14:paraId="4499FCD4" w14:textId="1620BCD4" w:rsidR="00C23030" w:rsidRPr="007523CC" w:rsidRDefault="00C23030" w:rsidP="00C23030">
      <w:pPr>
        <w:rPr>
          <w:rFonts w:ascii="Dax" w:hAnsi="Dax"/>
        </w:rPr>
      </w:pPr>
    </w:p>
    <w:p w14:paraId="28A4B26C" w14:textId="45F68466" w:rsidR="00C23030" w:rsidRPr="007523CC" w:rsidRDefault="00C23030" w:rsidP="00C23030">
      <w:pPr>
        <w:rPr>
          <w:rFonts w:ascii="Dax" w:hAnsi="Dax"/>
        </w:rPr>
      </w:pPr>
    </w:p>
    <w:p w14:paraId="125B3533" w14:textId="35395590" w:rsidR="00C23030" w:rsidRPr="007523CC" w:rsidRDefault="00C23030" w:rsidP="00C23030">
      <w:pPr>
        <w:rPr>
          <w:rFonts w:ascii="Dax" w:hAnsi="Dax"/>
        </w:rPr>
      </w:pPr>
    </w:p>
    <w:p w14:paraId="4138CD4B" w14:textId="38A43AFA" w:rsidR="00C23030" w:rsidRPr="007523CC" w:rsidRDefault="00C23030" w:rsidP="00C23030">
      <w:pPr>
        <w:rPr>
          <w:rFonts w:ascii="Dax" w:hAnsi="Dax"/>
        </w:rPr>
      </w:pPr>
    </w:p>
    <w:p w14:paraId="1F576037" w14:textId="7612F0C6" w:rsidR="00C23030" w:rsidRPr="007523CC" w:rsidRDefault="00C23030" w:rsidP="00C23030">
      <w:pPr>
        <w:rPr>
          <w:rFonts w:ascii="Dax" w:hAnsi="Dax"/>
        </w:rPr>
      </w:pPr>
    </w:p>
    <w:p w14:paraId="4FABD11E" w14:textId="0D82490A" w:rsidR="00C23030" w:rsidRPr="007523CC" w:rsidRDefault="00C23030" w:rsidP="00C23030">
      <w:pPr>
        <w:rPr>
          <w:rFonts w:ascii="Dax" w:hAnsi="Dax"/>
        </w:rPr>
      </w:pPr>
    </w:p>
    <w:p w14:paraId="5A38AFA4" w14:textId="4BB70A75" w:rsidR="00C23030" w:rsidRPr="007523CC" w:rsidRDefault="00C23030" w:rsidP="00C23030">
      <w:pPr>
        <w:rPr>
          <w:rFonts w:ascii="Dax" w:hAnsi="Dax"/>
        </w:rPr>
      </w:pPr>
    </w:p>
    <w:p w14:paraId="48190937" w14:textId="03834D3D" w:rsidR="00C23030" w:rsidRPr="007523CC" w:rsidRDefault="00C23030" w:rsidP="00C23030">
      <w:pPr>
        <w:rPr>
          <w:rFonts w:ascii="Dax" w:hAnsi="Dax"/>
        </w:rPr>
      </w:pPr>
    </w:p>
    <w:p w14:paraId="5F36D0DC" w14:textId="54F76E7F" w:rsidR="00C23030" w:rsidRPr="007523CC" w:rsidRDefault="00C23030" w:rsidP="00C23030">
      <w:pPr>
        <w:rPr>
          <w:rFonts w:ascii="Dax" w:hAnsi="Dax"/>
        </w:rPr>
      </w:pPr>
    </w:p>
    <w:p w14:paraId="3356F187" w14:textId="2BC8BEE1" w:rsidR="00C23030" w:rsidRPr="007523CC" w:rsidRDefault="00C23030" w:rsidP="00C23030">
      <w:pPr>
        <w:tabs>
          <w:tab w:val="left" w:pos="6495"/>
        </w:tabs>
        <w:rPr>
          <w:rFonts w:ascii="Dax" w:hAnsi="Dax"/>
        </w:rPr>
      </w:pPr>
      <w:r w:rsidRPr="007523CC">
        <w:rPr>
          <w:rFonts w:ascii="Dax" w:hAnsi="Dax"/>
        </w:rPr>
        <w:tab/>
      </w:r>
    </w:p>
    <w:p w14:paraId="4F4F98A0" w14:textId="3B9F18A1" w:rsidR="00C23030" w:rsidRPr="007523CC" w:rsidRDefault="00C23030" w:rsidP="00C23030">
      <w:pPr>
        <w:tabs>
          <w:tab w:val="left" w:pos="6495"/>
        </w:tabs>
        <w:rPr>
          <w:rFonts w:ascii="Dax" w:hAnsi="Dax"/>
        </w:rPr>
      </w:pPr>
    </w:p>
    <w:p w14:paraId="61809E8B" w14:textId="1E4F3455" w:rsidR="00C23030" w:rsidRPr="007523CC" w:rsidRDefault="00C23030" w:rsidP="00C23030">
      <w:pPr>
        <w:tabs>
          <w:tab w:val="left" w:pos="6495"/>
        </w:tabs>
        <w:rPr>
          <w:rFonts w:ascii="Dax" w:hAnsi="Dax"/>
        </w:rPr>
      </w:pPr>
    </w:p>
    <w:p w14:paraId="5F9761B1" w14:textId="4D8BA1B6" w:rsidR="00C23030" w:rsidRPr="007523CC" w:rsidRDefault="00C23030" w:rsidP="00C23030">
      <w:pPr>
        <w:tabs>
          <w:tab w:val="left" w:pos="6495"/>
        </w:tabs>
        <w:rPr>
          <w:rFonts w:ascii="Dax" w:hAnsi="Dax"/>
        </w:rPr>
      </w:pPr>
    </w:p>
    <w:p w14:paraId="00C797DE" w14:textId="0419BD79" w:rsidR="00C23030" w:rsidRPr="007523CC" w:rsidRDefault="00C23030" w:rsidP="00C23030">
      <w:pPr>
        <w:tabs>
          <w:tab w:val="left" w:pos="6495"/>
        </w:tabs>
        <w:rPr>
          <w:rFonts w:ascii="Dax" w:hAnsi="Dax"/>
        </w:rPr>
      </w:pPr>
    </w:p>
    <w:p w14:paraId="7E7CF437" w14:textId="77777777" w:rsidR="00812802" w:rsidRPr="00812802" w:rsidRDefault="00812802" w:rsidP="00C23030">
      <w:pPr>
        <w:tabs>
          <w:tab w:val="left" w:pos="6495"/>
        </w:tabs>
        <w:rPr>
          <w:rFonts w:ascii="Dax" w:hAnsi="Dax"/>
          <w:color w:val="374063"/>
          <w:sz w:val="20"/>
          <w:szCs w:val="20"/>
        </w:rPr>
      </w:pPr>
    </w:p>
    <w:p w14:paraId="44569C80" w14:textId="77777777" w:rsidR="00812802" w:rsidRPr="00812802" w:rsidRDefault="00812802" w:rsidP="00812802">
      <w:pPr>
        <w:tabs>
          <w:tab w:val="left" w:pos="6495"/>
        </w:tabs>
        <w:spacing w:after="0"/>
        <w:rPr>
          <w:rFonts w:ascii="Dax" w:hAnsi="Dax"/>
          <w:color w:val="374063"/>
          <w:sz w:val="16"/>
          <w:szCs w:val="16"/>
        </w:rPr>
      </w:pPr>
    </w:p>
    <w:p w14:paraId="6A8689AC" w14:textId="49224FA7" w:rsidR="00C23030" w:rsidRDefault="00C23030" w:rsidP="00812802">
      <w:pPr>
        <w:tabs>
          <w:tab w:val="left" w:pos="6495"/>
        </w:tabs>
        <w:spacing w:after="0"/>
        <w:rPr>
          <w:rFonts w:ascii="Dax" w:hAnsi="Dax"/>
          <w:color w:val="374063"/>
          <w:sz w:val="40"/>
          <w:szCs w:val="40"/>
        </w:rPr>
      </w:pPr>
      <w:r w:rsidRPr="007523CC">
        <w:rPr>
          <w:rFonts w:ascii="Dax" w:hAnsi="Dax"/>
          <w:color w:val="374063"/>
          <w:sz w:val="40"/>
          <w:szCs w:val="40"/>
        </w:rPr>
        <w:t>Detailed Outline:</w:t>
      </w:r>
    </w:p>
    <w:p w14:paraId="768FAC67" w14:textId="77777777" w:rsidR="00812802" w:rsidRPr="00812802" w:rsidRDefault="00812802" w:rsidP="00812802">
      <w:pPr>
        <w:tabs>
          <w:tab w:val="left" w:pos="6495"/>
        </w:tabs>
        <w:spacing w:after="0"/>
        <w:rPr>
          <w:rFonts w:ascii="Dax" w:hAnsi="Dax"/>
          <w:color w:val="374063"/>
          <w:sz w:val="16"/>
          <w:szCs w:val="16"/>
        </w:rPr>
      </w:pPr>
    </w:p>
    <w:p w14:paraId="22A0B86E"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Module 1 - Utilizing Computers</w:t>
      </w:r>
    </w:p>
    <w:p w14:paraId="0AD00844" w14:textId="599B3A9C" w:rsidR="00EB15DD" w:rsidRPr="00D27FCE" w:rsidRDefault="00EB15DD" w:rsidP="00D27FCE">
      <w:pPr>
        <w:pStyle w:val="ListParagraph"/>
        <w:numPr>
          <w:ilvl w:val="0"/>
          <w:numId w:val="13"/>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Widely used computing devices</w:t>
      </w:r>
    </w:p>
    <w:p w14:paraId="69D9C3EF" w14:textId="6AAB21A9" w:rsidR="00EB15DD" w:rsidRPr="00D27FCE" w:rsidRDefault="00EB15DD" w:rsidP="00D27FCE">
      <w:pPr>
        <w:pStyle w:val="ListParagraph"/>
        <w:numPr>
          <w:ilvl w:val="0"/>
          <w:numId w:val="13"/>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a workstation</w:t>
      </w:r>
    </w:p>
    <w:p w14:paraId="623EA09B" w14:textId="206DC650" w:rsidR="00EB15DD" w:rsidRPr="00D27FCE" w:rsidRDefault="00EB15DD" w:rsidP="00D27FCE">
      <w:pPr>
        <w:pStyle w:val="ListParagraph"/>
        <w:numPr>
          <w:ilvl w:val="0"/>
          <w:numId w:val="13"/>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an operating system (OS)</w:t>
      </w:r>
    </w:p>
    <w:p w14:paraId="17A45305" w14:textId="41706425" w:rsidR="00EB15DD" w:rsidRPr="00D27FCE" w:rsidRDefault="00EB15DD" w:rsidP="00D27FCE">
      <w:pPr>
        <w:pStyle w:val="ListParagraph"/>
        <w:numPr>
          <w:ilvl w:val="0"/>
          <w:numId w:val="13"/>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Operating system administration</w:t>
      </w:r>
    </w:p>
    <w:p w14:paraId="1611B232" w14:textId="2C0E402E" w:rsidR="00EB15DD" w:rsidRPr="00D27FCE" w:rsidRDefault="00EB15DD" w:rsidP="00D27FCE">
      <w:pPr>
        <w:pStyle w:val="ListParagraph"/>
        <w:numPr>
          <w:ilvl w:val="0"/>
          <w:numId w:val="13"/>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Troubleshooting and supporting</w:t>
      </w:r>
    </w:p>
    <w:p w14:paraId="3FEDF7AA"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 </w:t>
      </w:r>
    </w:p>
    <w:p w14:paraId="274303E2"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Module 2 - Utilizing Databases and Applications</w:t>
      </w:r>
    </w:p>
    <w:p w14:paraId="50F8C7BF" w14:textId="5C0EE6AA" w:rsidR="00EB15DD" w:rsidRPr="00D27FCE" w:rsidRDefault="00EB15DD" w:rsidP="00D27FCE">
      <w:pPr>
        <w:pStyle w:val="ListParagraph"/>
        <w:numPr>
          <w:ilvl w:val="0"/>
          <w:numId w:val="14"/>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applications</w:t>
      </w:r>
    </w:p>
    <w:p w14:paraId="7313D1A3" w14:textId="09E27C42" w:rsidR="00EB15DD" w:rsidRPr="00D27FCE" w:rsidRDefault="00EB15DD" w:rsidP="00D27FCE">
      <w:pPr>
        <w:pStyle w:val="ListParagraph"/>
        <w:numPr>
          <w:ilvl w:val="0"/>
          <w:numId w:val="14"/>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databases</w:t>
      </w:r>
    </w:p>
    <w:p w14:paraId="5A5E3F97" w14:textId="490B2B97" w:rsidR="00EB15DD" w:rsidRPr="00D27FCE" w:rsidRDefault="00EB15DD" w:rsidP="00D27FCE">
      <w:pPr>
        <w:pStyle w:val="ListParagraph"/>
        <w:numPr>
          <w:ilvl w:val="0"/>
          <w:numId w:val="14"/>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data types and units</w:t>
      </w:r>
    </w:p>
    <w:p w14:paraId="6CBA7AEA" w14:textId="668E2BA6" w:rsidR="00EB15DD" w:rsidRPr="00D27FCE" w:rsidRDefault="00EB15DD" w:rsidP="00D27FCE">
      <w:pPr>
        <w:pStyle w:val="ListParagraph"/>
        <w:numPr>
          <w:ilvl w:val="0"/>
          <w:numId w:val="14"/>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Application development and programming</w:t>
      </w:r>
    </w:p>
    <w:p w14:paraId="490A54E6" w14:textId="22CFE5F5" w:rsidR="00EB15DD" w:rsidRPr="00D27FCE" w:rsidRDefault="00EB15DD" w:rsidP="00D27FCE">
      <w:pPr>
        <w:pStyle w:val="ListParagraph"/>
        <w:numPr>
          <w:ilvl w:val="0"/>
          <w:numId w:val="14"/>
        </w:numPr>
        <w:autoSpaceDE w:val="0"/>
        <w:autoSpaceDN w:val="0"/>
        <w:adjustRightInd w:val="0"/>
        <w:spacing w:after="0" w:line="240" w:lineRule="auto"/>
        <w:rPr>
          <w:rFonts w:ascii="Dax" w:hAnsi="Dax" w:cstheme="minorHAnsi"/>
          <w:color w:val="44546A" w:themeColor="text2"/>
          <w:sz w:val="24"/>
          <w:szCs w:val="24"/>
        </w:rPr>
      </w:pPr>
      <w:r w:rsidRPr="00D27FCE">
        <w:rPr>
          <w:rFonts w:ascii="Dax" w:hAnsi="Dax" w:cstheme="minorHAnsi"/>
          <w:color w:val="44546A" w:themeColor="text2"/>
          <w:sz w:val="24"/>
          <w:szCs w:val="24"/>
        </w:rPr>
        <w:t>Utilizing databases and applications</w:t>
      </w:r>
    </w:p>
    <w:p w14:paraId="2C67D8FE"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 </w:t>
      </w:r>
    </w:p>
    <w:p w14:paraId="26FC4F28"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Module 3 - Utilizing Computer Hardware</w:t>
      </w:r>
    </w:p>
    <w:p w14:paraId="387584ED" w14:textId="4066D6B3"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Components of the system</w:t>
      </w:r>
    </w:p>
    <w:p w14:paraId="0F79584F" w14:textId="0465669B"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device interfaces</w:t>
      </w:r>
    </w:p>
    <w:p w14:paraId="3D3D8ADE" w14:textId="37E0ADB7"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peripheral devices</w:t>
      </w:r>
    </w:p>
    <w:p w14:paraId="7D053B04" w14:textId="4592BAB6"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storage devices</w:t>
      </w:r>
    </w:p>
    <w:p w14:paraId="4CB5F686" w14:textId="2629FE15"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file systems</w:t>
      </w:r>
    </w:p>
    <w:p w14:paraId="7BBF4612" w14:textId="491BC035" w:rsidR="00EB15DD" w:rsidRPr="00033E96" w:rsidRDefault="00EB15DD" w:rsidP="00033E96">
      <w:pPr>
        <w:pStyle w:val="ListParagraph"/>
        <w:numPr>
          <w:ilvl w:val="0"/>
          <w:numId w:val="15"/>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computer hardware</w:t>
      </w:r>
    </w:p>
    <w:p w14:paraId="73F0271C"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 </w:t>
      </w:r>
    </w:p>
    <w:p w14:paraId="5F193FB3"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Module 4 - Utilizing Networks</w:t>
      </w:r>
    </w:p>
    <w:p w14:paraId="66ADB0D5" w14:textId="733EB9BA"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Concepts of the network</w:t>
      </w:r>
    </w:p>
    <w:p w14:paraId="3065D06B" w14:textId="59905D18"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Connecting to a network</w:t>
      </w:r>
    </w:p>
    <w:p w14:paraId="4CF96812" w14:textId="2AB65260"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mobile devices</w:t>
      </w:r>
    </w:p>
    <w:p w14:paraId="171A5428" w14:textId="4B7E0783"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shared storage</w:t>
      </w:r>
    </w:p>
    <w:p w14:paraId="681B3F4C" w14:textId="53FC881B"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Secure web browsing</w:t>
      </w:r>
    </w:p>
    <w:p w14:paraId="78582C5C" w14:textId="4A9F9A5E" w:rsidR="00EB15DD" w:rsidRPr="00033E96" w:rsidRDefault="00EB15DD" w:rsidP="00033E96">
      <w:pPr>
        <w:pStyle w:val="ListParagraph"/>
        <w:numPr>
          <w:ilvl w:val="0"/>
          <w:numId w:val="16"/>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Utilizing networks</w:t>
      </w:r>
    </w:p>
    <w:p w14:paraId="69AAB8E2"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 </w:t>
      </w:r>
    </w:p>
    <w:p w14:paraId="5583B2DB" w14:textId="77777777" w:rsidR="00EB15DD" w:rsidRPr="007523CC" w:rsidRDefault="00EB15DD" w:rsidP="00EB15DD">
      <w:pPr>
        <w:autoSpaceDE w:val="0"/>
        <w:autoSpaceDN w:val="0"/>
        <w:adjustRightInd w:val="0"/>
        <w:spacing w:after="40" w:line="240" w:lineRule="auto"/>
        <w:contextualSpacing/>
        <w:rPr>
          <w:rFonts w:ascii="Dax" w:hAnsi="Dax" w:cstheme="minorHAnsi"/>
          <w:b/>
          <w:bCs/>
          <w:color w:val="44546A" w:themeColor="text2"/>
          <w:sz w:val="24"/>
          <w:szCs w:val="24"/>
        </w:rPr>
      </w:pPr>
      <w:r w:rsidRPr="007523CC">
        <w:rPr>
          <w:rFonts w:ascii="Dax" w:hAnsi="Dax" w:cstheme="minorHAnsi"/>
          <w:b/>
          <w:bCs/>
          <w:color w:val="44546A" w:themeColor="text2"/>
          <w:sz w:val="24"/>
          <w:szCs w:val="24"/>
        </w:rPr>
        <w:t>Module 5 - Introduction to Security Concepts</w:t>
      </w:r>
    </w:p>
    <w:p w14:paraId="387165F5" w14:textId="442727B7" w:rsidR="00EB15DD" w:rsidRPr="00033E96" w:rsidRDefault="00EB15DD" w:rsidP="00033E96">
      <w:pPr>
        <w:pStyle w:val="ListParagraph"/>
        <w:numPr>
          <w:ilvl w:val="0"/>
          <w:numId w:val="17"/>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Concerns about security</w:t>
      </w:r>
    </w:p>
    <w:p w14:paraId="71613F25" w14:textId="741AA5D1" w:rsidR="00EB15DD" w:rsidRPr="00033E96" w:rsidRDefault="00EB15DD" w:rsidP="00033E96">
      <w:pPr>
        <w:pStyle w:val="ListParagraph"/>
        <w:numPr>
          <w:ilvl w:val="0"/>
          <w:numId w:val="17"/>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Behavioral security concepts</w:t>
      </w:r>
    </w:p>
    <w:p w14:paraId="3AC051CC" w14:textId="7A796452" w:rsidR="00EB15DD" w:rsidRPr="00033E96" w:rsidRDefault="00EB15DD" w:rsidP="00033E96">
      <w:pPr>
        <w:pStyle w:val="ListParagraph"/>
        <w:numPr>
          <w:ilvl w:val="0"/>
          <w:numId w:val="17"/>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Managing access controls</w:t>
      </w:r>
    </w:p>
    <w:p w14:paraId="7F0ED38D" w14:textId="17679617" w:rsidR="00EB15DD" w:rsidRPr="00033E96" w:rsidRDefault="00EB15DD" w:rsidP="00033E96">
      <w:pPr>
        <w:pStyle w:val="ListParagraph"/>
        <w:numPr>
          <w:ilvl w:val="0"/>
          <w:numId w:val="17"/>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Security best practices</w:t>
      </w:r>
    </w:p>
    <w:p w14:paraId="293A6DBA" w14:textId="051CBF7C" w:rsidR="00D8170A" w:rsidRDefault="00EB15DD" w:rsidP="00AF0B42">
      <w:pPr>
        <w:pStyle w:val="ListParagraph"/>
        <w:numPr>
          <w:ilvl w:val="0"/>
          <w:numId w:val="17"/>
        </w:numPr>
        <w:autoSpaceDE w:val="0"/>
        <w:autoSpaceDN w:val="0"/>
        <w:adjustRightInd w:val="0"/>
        <w:spacing w:after="0" w:line="240" w:lineRule="auto"/>
        <w:rPr>
          <w:rFonts w:ascii="Dax" w:hAnsi="Dax" w:cstheme="minorHAnsi"/>
          <w:color w:val="44546A" w:themeColor="text2"/>
          <w:sz w:val="24"/>
          <w:szCs w:val="24"/>
        </w:rPr>
      </w:pPr>
      <w:r w:rsidRPr="00033E96">
        <w:rPr>
          <w:rFonts w:ascii="Dax" w:hAnsi="Dax" w:cstheme="minorHAnsi"/>
          <w:color w:val="44546A" w:themeColor="text2"/>
          <w:sz w:val="24"/>
          <w:szCs w:val="24"/>
        </w:rPr>
        <w:t>Managing security</w:t>
      </w:r>
    </w:p>
    <w:p w14:paraId="5A77C62F" w14:textId="77777777" w:rsidR="00AF0B42" w:rsidRPr="00AF0B42" w:rsidRDefault="00AF0B42" w:rsidP="00AF0B42">
      <w:pPr>
        <w:autoSpaceDE w:val="0"/>
        <w:autoSpaceDN w:val="0"/>
        <w:adjustRightInd w:val="0"/>
        <w:spacing w:after="0" w:line="240" w:lineRule="auto"/>
        <w:rPr>
          <w:rFonts w:ascii="Dax" w:hAnsi="Dax" w:cstheme="minorHAnsi"/>
          <w:color w:val="44546A" w:themeColor="text2"/>
          <w:sz w:val="24"/>
          <w:szCs w:val="24"/>
        </w:rPr>
      </w:pPr>
    </w:p>
    <w:sectPr w:rsidR="00AF0B42" w:rsidRPr="00AF0B42" w:rsidSect="00650503">
      <w:headerReference w:type="default" r:id="rId23"/>
      <w:footerReference w:type="default" r:id="rId2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2D1F" w14:textId="77777777" w:rsidR="00A20A9B" w:rsidRDefault="00A20A9B" w:rsidP="00EA48B5">
      <w:pPr>
        <w:spacing w:after="0" w:line="240" w:lineRule="auto"/>
      </w:pPr>
      <w:r>
        <w:separator/>
      </w:r>
    </w:p>
  </w:endnote>
  <w:endnote w:type="continuationSeparator" w:id="0">
    <w:p w14:paraId="160B42B9" w14:textId="77777777" w:rsidR="00A20A9B" w:rsidRDefault="00A20A9B"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x">
    <w:panose1 w:val="00000400000000000000"/>
    <w:charset w:val="00"/>
    <w:family w:val="auto"/>
    <w:pitch w:val="variable"/>
    <w:sig w:usb0="A00000AF" w:usb1="40002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Pro-Bold">
    <w:panose1 w:val="02000506060000020004"/>
    <w:charset w:val="00"/>
    <w:family w:val="modern"/>
    <w:notTrueType/>
    <w:pitch w:val="variable"/>
    <w:sig w:usb0="A00000AF" w:usb1="4000204A" w:usb2="00000000" w:usb3="00000000" w:csb0="00000093" w:csb1="00000000"/>
  </w:font>
  <w:font w:name="DaxCondensed-Bol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7854E5" w:rsidRDefault="00D70187">
                          <w:pPr>
                            <w:rPr>
                              <w:rFonts w:ascii="Arial" w:hAnsi="Arial" w:cs="Arial"/>
                              <w:color w:val="374063"/>
                              <w:lang w:val="es-ES"/>
                            </w:rPr>
                          </w:pPr>
                          <w:r>
                            <w:fldChar w:fldCharType="begin"/>
                          </w:r>
                          <w:r w:rsidRPr="009D443D">
                            <w:rPr>
                              <w:lang w:val="es-ES"/>
                            </w:rPr>
                            <w:instrText>HYPERLINK "http://www.mile2.com"</w:instrText>
                          </w:r>
                          <w:r>
                            <w:fldChar w:fldCharType="separate"/>
                          </w:r>
                          <w:r w:rsidR="00D94FB4" w:rsidRPr="007854E5">
                            <w:rPr>
                              <w:rStyle w:val="Hyperlink"/>
                              <w:rFonts w:ascii="Arial" w:hAnsi="Arial" w:cs="Arial"/>
                              <w:sz w:val="20"/>
                              <w:szCs w:val="20"/>
                              <w:lang w:val="es-ES"/>
                            </w:rPr>
                            <w:t>www.mile2.com</w:t>
                          </w:r>
                          <w:r>
                            <w:rPr>
                              <w:rStyle w:val="Hyperlink"/>
                              <w:rFonts w:ascii="Arial" w:hAnsi="Arial" w:cs="Arial"/>
                              <w:sz w:val="20"/>
                              <w:szCs w:val="20"/>
                              <w:lang w:val="es-ES"/>
                            </w:rPr>
                            <w:fldChar w:fldCharType="end"/>
                          </w:r>
                          <w:r w:rsidR="00F27700" w:rsidRPr="007854E5">
                            <w:rPr>
                              <w:rFonts w:ascii="Arial" w:hAnsi="Arial" w:cs="Arial"/>
                              <w:color w:val="374063"/>
                              <w:sz w:val="20"/>
                              <w:szCs w:val="20"/>
                              <w:lang w:val="es-ES"/>
                            </w:rPr>
                            <w:tab/>
                          </w:r>
                          <w:r w:rsidR="00F27700" w:rsidRPr="007854E5">
                            <w:rPr>
                              <w:rFonts w:ascii="Arial" w:hAnsi="Arial" w:cs="Arial"/>
                              <w:color w:val="374063"/>
                              <w:sz w:val="20"/>
                              <w:szCs w:val="20"/>
                              <w:lang w:val="es-ES"/>
                            </w:rPr>
                            <w:tab/>
                            <w:t xml:space="preserve">10213 </w:t>
                          </w:r>
                          <w:proofErr w:type="spellStart"/>
                          <w:r w:rsidR="00F27700" w:rsidRPr="007854E5">
                            <w:rPr>
                              <w:rFonts w:ascii="Arial" w:hAnsi="Arial" w:cs="Arial"/>
                              <w:color w:val="374063"/>
                              <w:sz w:val="20"/>
                              <w:szCs w:val="20"/>
                              <w:lang w:val="es-ES"/>
                            </w:rPr>
                            <w:t>Wilsky</w:t>
                          </w:r>
                          <w:proofErr w:type="spellEnd"/>
                          <w:r w:rsidR="00F27700" w:rsidRPr="007854E5">
                            <w:rPr>
                              <w:rFonts w:ascii="Arial" w:hAnsi="Arial" w:cs="Arial"/>
                              <w:color w:val="374063"/>
                              <w:sz w:val="20"/>
                              <w:szCs w:val="20"/>
                              <w:lang w:val="es-ES"/>
                            </w:rPr>
                            <w:t xml:space="preserve"> </w:t>
                          </w:r>
                          <w:proofErr w:type="spellStart"/>
                          <w:r w:rsidR="00F27700" w:rsidRPr="007854E5">
                            <w:rPr>
                              <w:rFonts w:ascii="Arial" w:hAnsi="Arial" w:cs="Arial"/>
                              <w:color w:val="374063"/>
                              <w:sz w:val="20"/>
                              <w:szCs w:val="20"/>
                              <w:lang w:val="es-ES"/>
                            </w:rPr>
                            <w:t>Blvd</w:t>
                          </w:r>
                          <w:proofErr w:type="spellEnd"/>
                          <w:r w:rsidR="00F27700" w:rsidRPr="007854E5">
                            <w:rPr>
                              <w:rFonts w:ascii="Arial" w:hAnsi="Arial" w:cs="Arial"/>
                              <w:color w:val="374063"/>
                              <w:sz w:val="20"/>
                              <w:szCs w:val="20"/>
                              <w:lang w:val="es-ES"/>
                            </w:rPr>
                            <w:t>, Tampa, FL 33625</w:t>
                          </w:r>
                          <w:r w:rsidR="00F27700" w:rsidRPr="007854E5">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2"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7854E5" w:rsidRDefault="00D70187">
                    <w:pPr>
                      <w:rPr>
                        <w:rFonts w:ascii="Arial" w:hAnsi="Arial" w:cs="Arial"/>
                        <w:color w:val="374063"/>
                        <w:lang w:val="es-ES"/>
                      </w:rPr>
                    </w:pPr>
                    <w:r>
                      <w:fldChar w:fldCharType="begin"/>
                    </w:r>
                    <w:r w:rsidRPr="009D443D">
                      <w:rPr>
                        <w:lang w:val="es-ES"/>
                      </w:rPr>
                      <w:instrText>HYPERLINK "http://www.mile2.com"</w:instrText>
                    </w:r>
                    <w:r>
                      <w:fldChar w:fldCharType="separate"/>
                    </w:r>
                    <w:r w:rsidR="00D94FB4" w:rsidRPr="007854E5">
                      <w:rPr>
                        <w:rStyle w:val="Hyperlink"/>
                        <w:rFonts w:ascii="Arial" w:hAnsi="Arial" w:cs="Arial"/>
                        <w:sz w:val="20"/>
                        <w:szCs w:val="20"/>
                        <w:lang w:val="es-ES"/>
                      </w:rPr>
                      <w:t>www.mile2.com</w:t>
                    </w:r>
                    <w:r>
                      <w:rPr>
                        <w:rStyle w:val="Hyperlink"/>
                        <w:rFonts w:ascii="Arial" w:hAnsi="Arial" w:cs="Arial"/>
                        <w:sz w:val="20"/>
                        <w:szCs w:val="20"/>
                        <w:lang w:val="es-ES"/>
                      </w:rPr>
                      <w:fldChar w:fldCharType="end"/>
                    </w:r>
                    <w:r w:rsidR="00F27700" w:rsidRPr="007854E5">
                      <w:rPr>
                        <w:rFonts w:ascii="Arial" w:hAnsi="Arial" w:cs="Arial"/>
                        <w:color w:val="374063"/>
                        <w:sz w:val="20"/>
                        <w:szCs w:val="20"/>
                        <w:lang w:val="es-ES"/>
                      </w:rPr>
                      <w:tab/>
                    </w:r>
                    <w:r w:rsidR="00F27700" w:rsidRPr="007854E5">
                      <w:rPr>
                        <w:rFonts w:ascii="Arial" w:hAnsi="Arial" w:cs="Arial"/>
                        <w:color w:val="374063"/>
                        <w:sz w:val="20"/>
                        <w:szCs w:val="20"/>
                        <w:lang w:val="es-ES"/>
                      </w:rPr>
                      <w:tab/>
                      <w:t xml:space="preserve">10213 </w:t>
                    </w:r>
                    <w:proofErr w:type="spellStart"/>
                    <w:r w:rsidR="00F27700" w:rsidRPr="007854E5">
                      <w:rPr>
                        <w:rFonts w:ascii="Arial" w:hAnsi="Arial" w:cs="Arial"/>
                        <w:color w:val="374063"/>
                        <w:sz w:val="20"/>
                        <w:szCs w:val="20"/>
                        <w:lang w:val="es-ES"/>
                      </w:rPr>
                      <w:t>Wilsky</w:t>
                    </w:r>
                    <w:proofErr w:type="spellEnd"/>
                    <w:r w:rsidR="00F27700" w:rsidRPr="007854E5">
                      <w:rPr>
                        <w:rFonts w:ascii="Arial" w:hAnsi="Arial" w:cs="Arial"/>
                        <w:color w:val="374063"/>
                        <w:sz w:val="20"/>
                        <w:szCs w:val="20"/>
                        <w:lang w:val="es-ES"/>
                      </w:rPr>
                      <w:t xml:space="preserve"> </w:t>
                    </w:r>
                    <w:proofErr w:type="spellStart"/>
                    <w:r w:rsidR="00F27700" w:rsidRPr="007854E5">
                      <w:rPr>
                        <w:rFonts w:ascii="Arial" w:hAnsi="Arial" w:cs="Arial"/>
                        <w:color w:val="374063"/>
                        <w:sz w:val="20"/>
                        <w:szCs w:val="20"/>
                        <w:lang w:val="es-ES"/>
                      </w:rPr>
                      <w:t>Blvd</w:t>
                    </w:r>
                    <w:proofErr w:type="spellEnd"/>
                    <w:r w:rsidR="00F27700" w:rsidRPr="007854E5">
                      <w:rPr>
                        <w:rFonts w:ascii="Arial" w:hAnsi="Arial" w:cs="Arial"/>
                        <w:color w:val="374063"/>
                        <w:sz w:val="20"/>
                        <w:szCs w:val="20"/>
                        <w:lang w:val="es-ES"/>
                      </w:rPr>
                      <w:t>, Tampa, FL 33625</w:t>
                    </w:r>
                    <w:r w:rsidR="00F27700" w:rsidRPr="007854E5">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53"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2"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A974"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33ADB" w14:textId="77777777" w:rsidR="00A20A9B" w:rsidRDefault="00A20A9B" w:rsidP="00EA48B5">
      <w:pPr>
        <w:spacing w:after="0" w:line="240" w:lineRule="auto"/>
      </w:pPr>
      <w:r>
        <w:separator/>
      </w:r>
    </w:p>
  </w:footnote>
  <w:footnote w:type="continuationSeparator" w:id="0">
    <w:p w14:paraId="6F560C25" w14:textId="77777777" w:rsidR="00A20A9B" w:rsidRDefault="00A20A9B"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A217374" w:rsidR="00EA48B5" w:rsidRDefault="00A76E31">
    <w:pPr>
      <w:pStyle w:val="Header"/>
    </w:pPr>
    <w:r>
      <w:rPr>
        <w:noProof/>
      </w:rPr>
      <mc:AlternateContent>
        <mc:Choice Requires="wps">
          <w:drawing>
            <wp:anchor distT="0" distB="0" distL="114300" distR="114300" simplePos="0" relativeHeight="251669504" behindDoc="0" locked="0" layoutInCell="1" allowOverlap="1" wp14:anchorId="205712CB" wp14:editId="41A1DC83">
              <wp:simplePos x="0" y="0"/>
              <wp:positionH relativeFrom="column">
                <wp:posOffset>3114392</wp:posOffset>
              </wp:positionH>
              <wp:positionV relativeFrom="paragraph">
                <wp:posOffset>-194310</wp:posOffset>
              </wp:positionV>
              <wp:extent cx="3169568"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69568" cy="438150"/>
                      </a:xfrm>
                      <a:prstGeom prst="rect">
                        <a:avLst/>
                      </a:prstGeom>
                      <a:noFill/>
                      <a:ln w="6350">
                        <a:noFill/>
                      </a:ln>
                    </wps:spPr>
                    <wps:txbx>
                      <w:txbxContent>
                        <w:p w14:paraId="5245AAFE" w14:textId="6207335F"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EF3D47">
                            <w:rPr>
                              <w:rFonts w:ascii="DaxCondensed-Bold" w:hAnsi="DaxCondensed-Bold"/>
                              <w:color w:val="FFFFFF" w:themeColor="background1"/>
                              <w:sz w:val="52"/>
                              <w:szCs w:val="52"/>
                            </w:rPr>
                            <w:t>IT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5712CB" id="_x0000_t202" coordsize="21600,21600" o:spt="202" path="m,l,21600r21600,l21600,xe">
              <v:stroke joinstyle="miter"/>
              <v:path gradientshapeok="t" o:connecttype="rect"/>
            </v:shapetype>
            <v:shape id="Text Box 4" o:spid="_x0000_s1049" type="#_x0000_t202" style="position:absolute;margin-left:245.25pt;margin-top:-15.3pt;width:249.55pt;height:3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" filled="f" stroked="f" strokeweight=".5pt">
              <v:textbox>
                <w:txbxContent>
                  <w:p w14:paraId="5245AAFE" w14:textId="6207335F"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EF3D47">
                      <w:rPr>
                        <w:rFonts w:ascii="DaxCondensed-Bold" w:hAnsi="DaxCondensed-Bold"/>
                        <w:color w:val="FFFFFF" w:themeColor="background1"/>
                        <w:sz w:val="52"/>
                        <w:szCs w:val="52"/>
                      </w:rPr>
                      <w:t>IT Principles</w:t>
                    </w:r>
                  </w:p>
                </w:txbxContent>
              </v:textbox>
            </v:shape>
          </w:pict>
        </mc:Fallback>
      </mc:AlternateContent>
    </w:r>
    <w:r w:rsidR="00F27700">
      <w:rPr>
        <w:noProof/>
      </w:rPr>
      <mc:AlternateContent>
        <mc:Choice Requires="wps">
          <w:drawing>
            <wp:anchor distT="0" distB="0" distL="114300" distR="114300" simplePos="0" relativeHeight="251540992"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0" type="#_x0000_t202" style="position:absolute;margin-left:-51.75pt;margin-top:-21.75pt;width:110.25pt;height:46.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537920"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D7272A" id="Rectangle 10" o:spid="_x0000_s1026" style="position:absolute;margin-left:0;margin-top:-34.5pt;width:610.5pt;height:73.5pt;z-index:251537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54406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1" type="#_x0000_t202" style="position:absolute;margin-left:560.8pt;margin-top:24.7pt;width:612pt;height:9.75pt;z-index:25154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D9C"/>
    <w:multiLevelType w:val="hybridMultilevel"/>
    <w:tmpl w:val="36385CBA"/>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81D76"/>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B775F"/>
    <w:multiLevelType w:val="hybridMultilevel"/>
    <w:tmpl w:val="A73AD66E"/>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D49BF"/>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867EE"/>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37EB7"/>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DE572B"/>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83569"/>
    <w:multiLevelType w:val="hybridMultilevel"/>
    <w:tmpl w:val="7C1CB6B8"/>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F11B9"/>
    <w:multiLevelType w:val="hybridMultilevel"/>
    <w:tmpl w:val="2E221676"/>
    <w:lvl w:ilvl="0" w:tplc="9EFCBFEA">
      <w:numFmt w:val="bullet"/>
      <w:lvlText w:val="•"/>
      <w:lvlJc w:val="left"/>
      <w:pPr>
        <w:ind w:left="360" w:hanging="144"/>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E796A"/>
    <w:multiLevelType w:val="hybridMultilevel"/>
    <w:tmpl w:val="A7CA6B4C"/>
    <w:lvl w:ilvl="0" w:tplc="ED6042E4">
      <w:numFmt w:val="bullet"/>
      <w:lvlText w:val="•"/>
      <w:lvlJc w:val="left"/>
      <w:pPr>
        <w:ind w:left="720" w:hanging="36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C73A1"/>
    <w:multiLevelType w:val="hybridMultilevel"/>
    <w:tmpl w:val="61EA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34CF1"/>
    <w:multiLevelType w:val="hybridMultilevel"/>
    <w:tmpl w:val="CA4EB3AE"/>
    <w:lvl w:ilvl="0" w:tplc="9EFCBFEA">
      <w:numFmt w:val="bullet"/>
      <w:lvlText w:val="•"/>
      <w:lvlJc w:val="left"/>
      <w:pPr>
        <w:ind w:left="360" w:hanging="144"/>
      </w:pPr>
      <w:rPr>
        <w:rFonts w:ascii="Dax" w:eastAsiaTheme="minorHAnsi" w:hAnsi="Dax"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0335341"/>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22364"/>
    <w:multiLevelType w:val="hybridMultilevel"/>
    <w:tmpl w:val="E3DE5B4C"/>
    <w:lvl w:ilvl="0" w:tplc="7042071C">
      <w:numFmt w:val="bullet"/>
      <w:lvlText w:val="•"/>
      <w:lvlJc w:val="left"/>
      <w:pPr>
        <w:ind w:left="360" w:firstLine="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E95324"/>
    <w:multiLevelType w:val="hybridMultilevel"/>
    <w:tmpl w:val="6E3434BE"/>
    <w:lvl w:ilvl="0" w:tplc="6610CA76">
      <w:numFmt w:val="bullet"/>
      <w:lvlText w:val="•"/>
      <w:lvlJc w:val="left"/>
      <w:pPr>
        <w:ind w:left="360" w:hanging="144"/>
      </w:pPr>
      <w:rPr>
        <w:rFonts w:ascii="Dax" w:eastAsiaTheme="minorHAnsi" w:hAnsi="Dax"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C8B2C67"/>
    <w:multiLevelType w:val="hybridMultilevel"/>
    <w:tmpl w:val="2EC00AD0"/>
    <w:lvl w:ilvl="0" w:tplc="7042071C">
      <w:numFmt w:val="bullet"/>
      <w:lvlText w:val="•"/>
      <w:lvlJc w:val="left"/>
      <w:pPr>
        <w:ind w:left="360" w:firstLine="0"/>
      </w:pPr>
      <w:rPr>
        <w:rFonts w:ascii="Dax" w:eastAsiaTheme="minorHAnsi" w:hAnsi="Dax"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468655">
    <w:abstractNumId w:val="9"/>
  </w:num>
  <w:num w:numId="2" w16cid:durableId="1685589684">
    <w:abstractNumId w:val="15"/>
  </w:num>
  <w:num w:numId="3" w16cid:durableId="61753506">
    <w:abstractNumId w:val="5"/>
  </w:num>
  <w:num w:numId="4" w16cid:durableId="745616031">
    <w:abstractNumId w:val="1"/>
  </w:num>
  <w:num w:numId="5" w16cid:durableId="1203055183">
    <w:abstractNumId w:val="4"/>
  </w:num>
  <w:num w:numId="6" w16cid:durableId="1477642058">
    <w:abstractNumId w:val="3"/>
  </w:num>
  <w:num w:numId="7" w16cid:durableId="899485897">
    <w:abstractNumId w:val="6"/>
  </w:num>
  <w:num w:numId="8" w16cid:durableId="1860973491">
    <w:abstractNumId w:val="13"/>
  </w:num>
  <w:num w:numId="9" w16cid:durableId="1687713941">
    <w:abstractNumId w:val="11"/>
  </w:num>
  <w:num w:numId="10" w16cid:durableId="869496262">
    <w:abstractNumId w:val="10"/>
  </w:num>
  <w:num w:numId="11" w16cid:durableId="757947187">
    <w:abstractNumId w:val="17"/>
  </w:num>
  <w:num w:numId="12" w16cid:durableId="2107844589">
    <w:abstractNumId w:val="14"/>
  </w:num>
  <w:num w:numId="13" w16cid:durableId="1618636081">
    <w:abstractNumId w:val="16"/>
  </w:num>
  <w:num w:numId="14" w16cid:durableId="4092265">
    <w:abstractNumId w:val="12"/>
  </w:num>
  <w:num w:numId="15" w16cid:durableId="1445688201">
    <w:abstractNumId w:val="2"/>
  </w:num>
  <w:num w:numId="16" w16cid:durableId="1163010586">
    <w:abstractNumId w:val="0"/>
  </w:num>
  <w:num w:numId="17" w16cid:durableId="1767530503">
    <w:abstractNumId w:val="8"/>
  </w:num>
  <w:num w:numId="18" w16cid:durableId="17396055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33E96"/>
    <w:rsid w:val="00036832"/>
    <w:rsid w:val="00043AD7"/>
    <w:rsid w:val="00053692"/>
    <w:rsid w:val="0005711F"/>
    <w:rsid w:val="000655CA"/>
    <w:rsid w:val="0007778E"/>
    <w:rsid w:val="00080EB1"/>
    <w:rsid w:val="000A37FE"/>
    <w:rsid w:val="000A4A40"/>
    <w:rsid w:val="000B7C31"/>
    <w:rsid w:val="000C54F0"/>
    <w:rsid w:val="000D1F6A"/>
    <w:rsid w:val="000E649C"/>
    <w:rsid w:val="000E72EE"/>
    <w:rsid w:val="00102F98"/>
    <w:rsid w:val="00116024"/>
    <w:rsid w:val="00123ABE"/>
    <w:rsid w:val="00142983"/>
    <w:rsid w:val="00142F1D"/>
    <w:rsid w:val="001469D6"/>
    <w:rsid w:val="00150965"/>
    <w:rsid w:val="00164D00"/>
    <w:rsid w:val="0016716D"/>
    <w:rsid w:val="001731DC"/>
    <w:rsid w:val="00190E23"/>
    <w:rsid w:val="001E4957"/>
    <w:rsid w:val="001E6D13"/>
    <w:rsid w:val="00205EBC"/>
    <w:rsid w:val="00217E23"/>
    <w:rsid w:val="00262F54"/>
    <w:rsid w:val="00281BE4"/>
    <w:rsid w:val="002A3890"/>
    <w:rsid w:val="002A4BB6"/>
    <w:rsid w:val="002B4FE2"/>
    <w:rsid w:val="002B57BF"/>
    <w:rsid w:val="002C49B1"/>
    <w:rsid w:val="002D2F03"/>
    <w:rsid w:val="002E42E8"/>
    <w:rsid w:val="00306824"/>
    <w:rsid w:val="00325664"/>
    <w:rsid w:val="003370DA"/>
    <w:rsid w:val="00345262"/>
    <w:rsid w:val="003530E4"/>
    <w:rsid w:val="003667A9"/>
    <w:rsid w:val="00366B02"/>
    <w:rsid w:val="003B2D16"/>
    <w:rsid w:val="003B3BA3"/>
    <w:rsid w:val="00466391"/>
    <w:rsid w:val="00484D25"/>
    <w:rsid w:val="00497C0F"/>
    <w:rsid w:val="004A501C"/>
    <w:rsid w:val="004C248E"/>
    <w:rsid w:val="004D0DA3"/>
    <w:rsid w:val="004E1DDE"/>
    <w:rsid w:val="004E2C57"/>
    <w:rsid w:val="004E3425"/>
    <w:rsid w:val="004E3436"/>
    <w:rsid w:val="00503149"/>
    <w:rsid w:val="0054191A"/>
    <w:rsid w:val="00541D79"/>
    <w:rsid w:val="005443AF"/>
    <w:rsid w:val="00571AE9"/>
    <w:rsid w:val="00587B91"/>
    <w:rsid w:val="005955AE"/>
    <w:rsid w:val="005A29F5"/>
    <w:rsid w:val="005A5990"/>
    <w:rsid w:val="005B1C72"/>
    <w:rsid w:val="005B6C9B"/>
    <w:rsid w:val="005C5B70"/>
    <w:rsid w:val="005D6CF9"/>
    <w:rsid w:val="005E1892"/>
    <w:rsid w:val="005F0008"/>
    <w:rsid w:val="005F01F6"/>
    <w:rsid w:val="006102E0"/>
    <w:rsid w:val="006126CE"/>
    <w:rsid w:val="0061569B"/>
    <w:rsid w:val="006365D2"/>
    <w:rsid w:val="006432B7"/>
    <w:rsid w:val="00650503"/>
    <w:rsid w:val="006613E9"/>
    <w:rsid w:val="006A064E"/>
    <w:rsid w:val="006A724F"/>
    <w:rsid w:val="006B489E"/>
    <w:rsid w:val="006C0B67"/>
    <w:rsid w:val="006D0B77"/>
    <w:rsid w:val="006D130C"/>
    <w:rsid w:val="006D166A"/>
    <w:rsid w:val="006E7246"/>
    <w:rsid w:val="007105A8"/>
    <w:rsid w:val="007259EE"/>
    <w:rsid w:val="007523CC"/>
    <w:rsid w:val="007854E5"/>
    <w:rsid w:val="00790FA0"/>
    <w:rsid w:val="007A2A4F"/>
    <w:rsid w:val="007A42DF"/>
    <w:rsid w:val="007A4A17"/>
    <w:rsid w:val="007B582C"/>
    <w:rsid w:val="007C067F"/>
    <w:rsid w:val="007C40CC"/>
    <w:rsid w:val="00802ECC"/>
    <w:rsid w:val="00812802"/>
    <w:rsid w:val="00823871"/>
    <w:rsid w:val="00834EB2"/>
    <w:rsid w:val="0085622F"/>
    <w:rsid w:val="0086656A"/>
    <w:rsid w:val="00866AB4"/>
    <w:rsid w:val="00882C20"/>
    <w:rsid w:val="00894C9F"/>
    <w:rsid w:val="008A5DDB"/>
    <w:rsid w:val="008B36CE"/>
    <w:rsid w:val="008D3942"/>
    <w:rsid w:val="008D5A04"/>
    <w:rsid w:val="008F459B"/>
    <w:rsid w:val="008F51C8"/>
    <w:rsid w:val="008F782D"/>
    <w:rsid w:val="009046E8"/>
    <w:rsid w:val="0091127F"/>
    <w:rsid w:val="00912491"/>
    <w:rsid w:val="00934C49"/>
    <w:rsid w:val="00936521"/>
    <w:rsid w:val="009645A3"/>
    <w:rsid w:val="00970D36"/>
    <w:rsid w:val="009A3D91"/>
    <w:rsid w:val="009A5591"/>
    <w:rsid w:val="009C15E1"/>
    <w:rsid w:val="009D443D"/>
    <w:rsid w:val="009D446D"/>
    <w:rsid w:val="009F1F8F"/>
    <w:rsid w:val="009F5C14"/>
    <w:rsid w:val="009F6708"/>
    <w:rsid w:val="00A06FE1"/>
    <w:rsid w:val="00A1010E"/>
    <w:rsid w:val="00A109DF"/>
    <w:rsid w:val="00A20A9B"/>
    <w:rsid w:val="00A450A0"/>
    <w:rsid w:val="00A455C5"/>
    <w:rsid w:val="00A66FD1"/>
    <w:rsid w:val="00A76E31"/>
    <w:rsid w:val="00AA4A02"/>
    <w:rsid w:val="00AA6944"/>
    <w:rsid w:val="00AD4917"/>
    <w:rsid w:val="00AD53E6"/>
    <w:rsid w:val="00AE42C0"/>
    <w:rsid w:val="00AF0B42"/>
    <w:rsid w:val="00B058C5"/>
    <w:rsid w:val="00B06F52"/>
    <w:rsid w:val="00B260E1"/>
    <w:rsid w:val="00B64911"/>
    <w:rsid w:val="00B71DFB"/>
    <w:rsid w:val="00B75E3F"/>
    <w:rsid w:val="00B768E6"/>
    <w:rsid w:val="00B83197"/>
    <w:rsid w:val="00B92943"/>
    <w:rsid w:val="00B92F2E"/>
    <w:rsid w:val="00B9574E"/>
    <w:rsid w:val="00BD1F3E"/>
    <w:rsid w:val="00BD6000"/>
    <w:rsid w:val="00BE0AEA"/>
    <w:rsid w:val="00C04886"/>
    <w:rsid w:val="00C04CC6"/>
    <w:rsid w:val="00C10D1F"/>
    <w:rsid w:val="00C23030"/>
    <w:rsid w:val="00C33565"/>
    <w:rsid w:val="00C434C1"/>
    <w:rsid w:val="00C56FFA"/>
    <w:rsid w:val="00C74F8E"/>
    <w:rsid w:val="00C84B5B"/>
    <w:rsid w:val="00C865E0"/>
    <w:rsid w:val="00C871F1"/>
    <w:rsid w:val="00CA568B"/>
    <w:rsid w:val="00CA737D"/>
    <w:rsid w:val="00CB0D2F"/>
    <w:rsid w:val="00CC2441"/>
    <w:rsid w:val="00CD4D80"/>
    <w:rsid w:val="00CE0649"/>
    <w:rsid w:val="00CE3FDC"/>
    <w:rsid w:val="00CF0B1D"/>
    <w:rsid w:val="00CF7314"/>
    <w:rsid w:val="00D02063"/>
    <w:rsid w:val="00D27FCE"/>
    <w:rsid w:val="00D51E56"/>
    <w:rsid w:val="00D57A48"/>
    <w:rsid w:val="00D70187"/>
    <w:rsid w:val="00D70262"/>
    <w:rsid w:val="00D778FD"/>
    <w:rsid w:val="00D8170A"/>
    <w:rsid w:val="00D94FB4"/>
    <w:rsid w:val="00DB0720"/>
    <w:rsid w:val="00DB461F"/>
    <w:rsid w:val="00E43399"/>
    <w:rsid w:val="00E9594C"/>
    <w:rsid w:val="00E97E0B"/>
    <w:rsid w:val="00EA25F0"/>
    <w:rsid w:val="00EA48B5"/>
    <w:rsid w:val="00EB15DD"/>
    <w:rsid w:val="00EB6929"/>
    <w:rsid w:val="00EC28FB"/>
    <w:rsid w:val="00ED6C08"/>
    <w:rsid w:val="00EE02DE"/>
    <w:rsid w:val="00EF3D47"/>
    <w:rsid w:val="00EF62EF"/>
    <w:rsid w:val="00F037AA"/>
    <w:rsid w:val="00F27700"/>
    <w:rsid w:val="00F450F7"/>
    <w:rsid w:val="00F61699"/>
    <w:rsid w:val="00F74BE1"/>
    <w:rsid w:val="00F859EF"/>
    <w:rsid w:val="00F86D23"/>
    <w:rsid w:val="00F87B18"/>
    <w:rsid w:val="00F92C8F"/>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apple-tab-span">
    <w:name w:val="apple-tab-span"/>
    <w:basedOn w:val="DefaultParagraphFont"/>
    <w:rsid w:val="00EA25F0"/>
  </w:style>
  <w:style w:type="paragraph" w:styleId="NormalWeb">
    <w:name w:val="Normal (Web)"/>
    <w:basedOn w:val="Normal"/>
    <w:uiPriority w:val="99"/>
    <w:semiHidden/>
    <w:unhideWhenUsed/>
    <w:rsid w:val="00B649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4911"/>
    <w:rPr>
      <w:b/>
      <w:bCs/>
    </w:rPr>
  </w:style>
  <w:style w:type="table" w:styleId="TableGrid">
    <w:name w:val="Table Grid"/>
    <w:basedOn w:val="TableNormal"/>
    <w:uiPriority w:val="39"/>
    <w:rsid w:val="00785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766">
      <w:bodyDiv w:val="1"/>
      <w:marLeft w:val="0"/>
      <w:marRight w:val="0"/>
      <w:marTop w:val="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
        <w:div w:id="1074232262">
          <w:marLeft w:val="0"/>
          <w:marRight w:val="0"/>
          <w:marTop w:val="0"/>
          <w:marBottom w:val="0"/>
          <w:divBdr>
            <w:top w:val="none" w:sz="0" w:space="0" w:color="auto"/>
            <w:left w:val="none" w:sz="0" w:space="0" w:color="auto"/>
            <w:bottom w:val="none" w:sz="0" w:space="0" w:color="auto"/>
            <w:right w:val="none" w:sz="0" w:space="0" w:color="auto"/>
          </w:divBdr>
        </w:div>
        <w:div w:id="115417551">
          <w:marLeft w:val="0"/>
          <w:marRight w:val="0"/>
          <w:marTop w:val="0"/>
          <w:marBottom w:val="0"/>
          <w:divBdr>
            <w:top w:val="none" w:sz="0" w:space="0" w:color="auto"/>
            <w:left w:val="none" w:sz="0" w:space="0" w:color="auto"/>
            <w:bottom w:val="none" w:sz="0" w:space="0" w:color="auto"/>
            <w:right w:val="none" w:sz="0" w:space="0" w:color="auto"/>
          </w:divBdr>
        </w:div>
        <w:div w:id="231503917">
          <w:marLeft w:val="0"/>
          <w:marRight w:val="0"/>
          <w:marTop w:val="0"/>
          <w:marBottom w:val="0"/>
          <w:divBdr>
            <w:top w:val="none" w:sz="0" w:space="0" w:color="auto"/>
            <w:left w:val="none" w:sz="0" w:space="0" w:color="auto"/>
            <w:bottom w:val="none" w:sz="0" w:space="0" w:color="auto"/>
            <w:right w:val="none" w:sz="0" w:space="0" w:color="auto"/>
          </w:divBdr>
        </w:div>
      </w:divsChild>
    </w:div>
    <w:div w:id="318460235">
      <w:bodyDiv w:val="1"/>
      <w:marLeft w:val="0"/>
      <w:marRight w:val="0"/>
      <w:marTop w:val="0"/>
      <w:marBottom w:val="0"/>
      <w:divBdr>
        <w:top w:val="none" w:sz="0" w:space="0" w:color="auto"/>
        <w:left w:val="none" w:sz="0" w:space="0" w:color="auto"/>
        <w:bottom w:val="none" w:sz="0" w:space="0" w:color="auto"/>
        <w:right w:val="none" w:sz="0" w:space="0" w:color="auto"/>
      </w:divBdr>
      <w:divsChild>
        <w:div w:id="1718970480">
          <w:marLeft w:val="0"/>
          <w:marRight w:val="0"/>
          <w:marTop w:val="0"/>
          <w:marBottom w:val="0"/>
          <w:divBdr>
            <w:top w:val="none" w:sz="0" w:space="0" w:color="auto"/>
            <w:left w:val="none" w:sz="0" w:space="0" w:color="auto"/>
            <w:bottom w:val="none" w:sz="0" w:space="0" w:color="auto"/>
            <w:right w:val="none" w:sz="0" w:space="0" w:color="auto"/>
          </w:divBdr>
        </w:div>
        <w:div w:id="710572300">
          <w:marLeft w:val="0"/>
          <w:marRight w:val="0"/>
          <w:marTop w:val="0"/>
          <w:marBottom w:val="0"/>
          <w:divBdr>
            <w:top w:val="none" w:sz="0" w:space="0" w:color="auto"/>
            <w:left w:val="none" w:sz="0" w:space="0" w:color="auto"/>
            <w:bottom w:val="none" w:sz="0" w:space="0" w:color="auto"/>
            <w:right w:val="none" w:sz="0" w:space="0" w:color="auto"/>
          </w:divBdr>
        </w:div>
        <w:div w:id="1828938789">
          <w:marLeft w:val="0"/>
          <w:marRight w:val="0"/>
          <w:marTop w:val="0"/>
          <w:marBottom w:val="0"/>
          <w:divBdr>
            <w:top w:val="none" w:sz="0" w:space="0" w:color="auto"/>
            <w:left w:val="none" w:sz="0" w:space="0" w:color="auto"/>
            <w:bottom w:val="none" w:sz="0" w:space="0" w:color="auto"/>
            <w:right w:val="none" w:sz="0" w:space="0" w:color="auto"/>
          </w:divBdr>
        </w:div>
      </w:divsChild>
    </w:div>
    <w:div w:id="366488561">
      <w:bodyDiv w:val="1"/>
      <w:marLeft w:val="0"/>
      <w:marRight w:val="0"/>
      <w:marTop w:val="0"/>
      <w:marBottom w:val="0"/>
      <w:divBdr>
        <w:top w:val="none" w:sz="0" w:space="0" w:color="auto"/>
        <w:left w:val="none" w:sz="0" w:space="0" w:color="auto"/>
        <w:bottom w:val="none" w:sz="0" w:space="0" w:color="auto"/>
        <w:right w:val="none" w:sz="0" w:space="0" w:color="auto"/>
      </w:divBdr>
      <w:divsChild>
        <w:div w:id="1306087407">
          <w:marLeft w:val="0"/>
          <w:marRight w:val="0"/>
          <w:marTop w:val="0"/>
          <w:marBottom w:val="0"/>
          <w:divBdr>
            <w:top w:val="none" w:sz="0" w:space="0" w:color="auto"/>
            <w:left w:val="none" w:sz="0" w:space="0" w:color="auto"/>
            <w:bottom w:val="none" w:sz="0" w:space="0" w:color="auto"/>
            <w:right w:val="none" w:sz="0" w:space="0" w:color="auto"/>
          </w:divBdr>
        </w:div>
        <w:div w:id="762266049">
          <w:marLeft w:val="0"/>
          <w:marRight w:val="0"/>
          <w:marTop w:val="0"/>
          <w:marBottom w:val="0"/>
          <w:divBdr>
            <w:top w:val="none" w:sz="0" w:space="0" w:color="auto"/>
            <w:left w:val="none" w:sz="0" w:space="0" w:color="auto"/>
            <w:bottom w:val="none" w:sz="0" w:space="0" w:color="auto"/>
            <w:right w:val="none" w:sz="0" w:space="0" w:color="auto"/>
          </w:divBdr>
        </w:div>
      </w:divsChild>
    </w:div>
    <w:div w:id="378095965">
      <w:bodyDiv w:val="1"/>
      <w:marLeft w:val="0"/>
      <w:marRight w:val="0"/>
      <w:marTop w:val="0"/>
      <w:marBottom w:val="0"/>
      <w:divBdr>
        <w:top w:val="none" w:sz="0" w:space="0" w:color="auto"/>
        <w:left w:val="none" w:sz="0" w:space="0" w:color="auto"/>
        <w:bottom w:val="none" w:sz="0" w:space="0" w:color="auto"/>
        <w:right w:val="none" w:sz="0" w:space="0" w:color="auto"/>
      </w:divBdr>
      <w:divsChild>
        <w:div w:id="234782006">
          <w:marLeft w:val="0"/>
          <w:marRight w:val="0"/>
          <w:marTop w:val="0"/>
          <w:marBottom w:val="0"/>
          <w:divBdr>
            <w:top w:val="none" w:sz="0" w:space="0" w:color="auto"/>
            <w:left w:val="none" w:sz="0" w:space="0" w:color="auto"/>
            <w:bottom w:val="none" w:sz="0" w:space="0" w:color="auto"/>
            <w:right w:val="none" w:sz="0" w:space="0" w:color="auto"/>
          </w:divBdr>
        </w:div>
        <w:div w:id="1030379416">
          <w:marLeft w:val="0"/>
          <w:marRight w:val="0"/>
          <w:marTop w:val="0"/>
          <w:marBottom w:val="0"/>
          <w:divBdr>
            <w:top w:val="none" w:sz="0" w:space="0" w:color="auto"/>
            <w:left w:val="none" w:sz="0" w:space="0" w:color="auto"/>
            <w:bottom w:val="none" w:sz="0" w:space="0" w:color="auto"/>
            <w:right w:val="none" w:sz="0" w:space="0" w:color="auto"/>
          </w:divBdr>
        </w:div>
      </w:divsChild>
    </w:div>
    <w:div w:id="490483251">
      <w:bodyDiv w:val="1"/>
      <w:marLeft w:val="0"/>
      <w:marRight w:val="0"/>
      <w:marTop w:val="0"/>
      <w:marBottom w:val="0"/>
      <w:divBdr>
        <w:top w:val="none" w:sz="0" w:space="0" w:color="auto"/>
        <w:left w:val="none" w:sz="0" w:space="0" w:color="auto"/>
        <w:bottom w:val="none" w:sz="0" w:space="0" w:color="auto"/>
        <w:right w:val="none" w:sz="0" w:space="0" w:color="auto"/>
      </w:divBdr>
      <w:divsChild>
        <w:div w:id="1084031835">
          <w:marLeft w:val="0"/>
          <w:marRight w:val="0"/>
          <w:marTop w:val="0"/>
          <w:marBottom w:val="0"/>
          <w:divBdr>
            <w:top w:val="none" w:sz="0" w:space="0" w:color="auto"/>
            <w:left w:val="none" w:sz="0" w:space="0" w:color="auto"/>
            <w:bottom w:val="none" w:sz="0" w:space="0" w:color="auto"/>
            <w:right w:val="none" w:sz="0" w:space="0" w:color="auto"/>
          </w:divBdr>
        </w:div>
        <w:div w:id="1356538637">
          <w:marLeft w:val="0"/>
          <w:marRight w:val="0"/>
          <w:marTop w:val="0"/>
          <w:marBottom w:val="0"/>
          <w:divBdr>
            <w:top w:val="none" w:sz="0" w:space="0" w:color="auto"/>
            <w:left w:val="none" w:sz="0" w:space="0" w:color="auto"/>
            <w:bottom w:val="none" w:sz="0" w:space="0" w:color="auto"/>
            <w:right w:val="none" w:sz="0" w:space="0" w:color="auto"/>
          </w:divBdr>
        </w:div>
        <w:div w:id="907497959">
          <w:marLeft w:val="0"/>
          <w:marRight w:val="0"/>
          <w:marTop w:val="0"/>
          <w:marBottom w:val="0"/>
          <w:divBdr>
            <w:top w:val="none" w:sz="0" w:space="0" w:color="auto"/>
            <w:left w:val="none" w:sz="0" w:space="0" w:color="auto"/>
            <w:bottom w:val="none" w:sz="0" w:space="0" w:color="auto"/>
            <w:right w:val="none" w:sz="0" w:space="0" w:color="auto"/>
          </w:divBdr>
        </w:div>
      </w:divsChild>
    </w:div>
    <w:div w:id="837883159">
      <w:bodyDiv w:val="1"/>
      <w:marLeft w:val="0"/>
      <w:marRight w:val="0"/>
      <w:marTop w:val="0"/>
      <w:marBottom w:val="0"/>
      <w:divBdr>
        <w:top w:val="none" w:sz="0" w:space="0" w:color="auto"/>
        <w:left w:val="none" w:sz="0" w:space="0" w:color="auto"/>
        <w:bottom w:val="none" w:sz="0" w:space="0" w:color="auto"/>
        <w:right w:val="none" w:sz="0" w:space="0" w:color="auto"/>
      </w:divBdr>
      <w:divsChild>
        <w:div w:id="251941233">
          <w:marLeft w:val="0"/>
          <w:marRight w:val="0"/>
          <w:marTop w:val="0"/>
          <w:marBottom w:val="0"/>
          <w:divBdr>
            <w:top w:val="none" w:sz="0" w:space="0" w:color="auto"/>
            <w:left w:val="none" w:sz="0" w:space="0" w:color="auto"/>
            <w:bottom w:val="none" w:sz="0" w:space="0" w:color="auto"/>
            <w:right w:val="none" w:sz="0" w:space="0" w:color="auto"/>
          </w:divBdr>
        </w:div>
        <w:div w:id="26302558">
          <w:marLeft w:val="0"/>
          <w:marRight w:val="0"/>
          <w:marTop w:val="0"/>
          <w:marBottom w:val="0"/>
          <w:divBdr>
            <w:top w:val="none" w:sz="0" w:space="0" w:color="auto"/>
            <w:left w:val="none" w:sz="0" w:space="0" w:color="auto"/>
            <w:bottom w:val="none" w:sz="0" w:space="0" w:color="auto"/>
            <w:right w:val="none" w:sz="0" w:space="0" w:color="auto"/>
          </w:divBdr>
        </w:div>
      </w:divsChild>
    </w:div>
    <w:div w:id="1113788966">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8">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763254608">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509878326">
          <w:marLeft w:val="0"/>
          <w:marRight w:val="0"/>
          <w:marTop w:val="0"/>
          <w:marBottom w:val="0"/>
          <w:divBdr>
            <w:top w:val="none" w:sz="0" w:space="0" w:color="auto"/>
            <w:left w:val="none" w:sz="0" w:space="0" w:color="auto"/>
            <w:bottom w:val="none" w:sz="0" w:space="0" w:color="auto"/>
            <w:right w:val="none" w:sz="0" w:space="0" w:color="auto"/>
          </w:divBdr>
        </w:div>
      </w:divsChild>
    </w:div>
    <w:div w:id="1265728219">
      <w:bodyDiv w:val="1"/>
      <w:marLeft w:val="0"/>
      <w:marRight w:val="0"/>
      <w:marTop w:val="0"/>
      <w:marBottom w:val="0"/>
      <w:divBdr>
        <w:top w:val="none" w:sz="0" w:space="0" w:color="auto"/>
        <w:left w:val="none" w:sz="0" w:space="0" w:color="auto"/>
        <w:bottom w:val="none" w:sz="0" w:space="0" w:color="auto"/>
        <w:right w:val="none" w:sz="0" w:space="0" w:color="auto"/>
      </w:divBdr>
      <w:divsChild>
        <w:div w:id="608128305">
          <w:marLeft w:val="0"/>
          <w:marRight w:val="0"/>
          <w:marTop w:val="0"/>
          <w:marBottom w:val="0"/>
          <w:divBdr>
            <w:top w:val="none" w:sz="0" w:space="0" w:color="auto"/>
            <w:left w:val="none" w:sz="0" w:space="0" w:color="auto"/>
            <w:bottom w:val="none" w:sz="0" w:space="0" w:color="auto"/>
            <w:right w:val="none" w:sz="0" w:space="0" w:color="auto"/>
          </w:divBdr>
        </w:div>
        <w:div w:id="1740203597">
          <w:marLeft w:val="0"/>
          <w:marRight w:val="0"/>
          <w:marTop w:val="0"/>
          <w:marBottom w:val="0"/>
          <w:divBdr>
            <w:top w:val="none" w:sz="0" w:space="0" w:color="auto"/>
            <w:left w:val="none" w:sz="0" w:space="0" w:color="auto"/>
            <w:bottom w:val="none" w:sz="0" w:space="0" w:color="auto"/>
            <w:right w:val="none" w:sz="0" w:space="0" w:color="auto"/>
          </w:divBdr>
        </w:div>
        <w:div w:id="1006202406">
          <w:marLeft w:val="0"/>
          <w:marRight w:val="0"/>
          <w:marTop w:val="0"/>
          <w:marBottom w:val="0"/>
          <w:divBdr>
            <w:top w:val="none" w:sz="0" w:space="0" w:color="auto"/>
            <w:left w:val="none" w:sz="0" w:space="0" w:color="auto"/>
            <w:bottom w:val="none" w:sz="0" w:space="0" w:color="auto"/>
            <w:right w:val="none" w:sz="0" w:space="0" w:color="auto"/>
          </w:divBdr>
        </w:div>
      </w:divsChild>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85611068">
      <w:bodyDiv w:val="1"/>
      <w:marLeft w:val="0"/>
      <w:marRight w:val="0"/>
      <w:marTop w:val="0"/>
      <w:marBottom w:val="0"/>
      <w:divBdr>
        <w:top w:val="none" w:sz="0" w:space="0" w:color="auto"/>
        <w:left w:val="none" w:sz="0" w:space="0" w:color="auto"/>
        <w:bottom w:val="none" w:sz="0" w:space="0" w:color="auto"/>
        <w:right w:val="none" w:sz="0" w:space="0" w:color="auto"/>
      </w:divBdr>
      <w:divsChild>
        <w:div w:id="142241299">
          <w:marLeft w:val="0"/>
          <w:marRight w:val="0"/>
          <w:marTop w:val="0"/>
          <w:marBottom w:val="0"/>
          <w:divBdr>
            <w:top w:val="none" w:sz="0" w:space="0" w:color="auto"/>
            <w:left w:val="none" w:sz="0" w:space="0" w:color="auto"/>
            <w:bottom w:val="none" w:sz="0" w:space="0" w:color="auto"/>
            <w:right w:val="none" w:sz="0" w:space="0" w:color="auto"/>
          </w:divBdr>
        </w:div>
        <w:div w:id="1940680164">
          <w:marLeft w:val="0"/>
          <w:marRight w:val="0"/>
          <w:marTop w:val="0"/>
          <w:marBottom w:val="0"/>
          <w:divBdr>
            <w:top w:val="none" w:sz="0" w:space="0" w:color="auto"/>
            <w:left w:val="none" w:sz="0" w:space="0" w:color="auto"/>
            <w:bottom w:val="none" w:sz="0" w:space="0" w:color="auto"/>
            <w:right w:val="none" w:sz="0" w:space="0" w:color="auto"/>
          </w:divBdr>
        </w:div>
        <w:div w:id="2052801313">
          <w:marLeft w:val="0"/>
          <w:marRight w:val="0"/>
          <w:marTop w:val="0"/>
          <w:marBottom w:val="0"/>
          <w:divBdr>
            <w:top w:val="none" w:sz="0" w:space="0" w:color="auto"/>
            <w:left w:val="none" w:sz="0" w:space="0" w:color="auto"/>
            <w:bottom w:val="none" w:sz="0" w:space="0" w:color="auto"/>
            <w:right w:val="none" w:sz="0" w:space="0" w:color="auto"/>
          </w:divBdr>
        </w:div>
      </w:divsChild>
    </w:div>
    <w:div w:id="1802846448">
      <w:bodyDiv w:val="1"/>
      <w:marLeft w:val="0"/>
      <w:marRight w:val="0"/>
      <w:marTop w:val="0"/>
      <w:marBottom w:val="0"/>
      <w:divBdr>
        <w:top w:val="none" w:sz="0" w:space="0" w:color="auto"/>
        <w:left w:val="none" w:sz="0" w:space="0" w:color="auto"/>
        <w:bottom w:val="none" w:sz="0" w:space="0" w:color="auto"/>
        <w:right w:val="none" w:sz="0" w:space="0" w:color="auto"/>
      </w:divBdr>
      <w:divsChild>
        <w:div w:id="821627773">
          <w:marLeft w:val="0"/>
          <w:marRight w:val="0"/>
          <w:marTop w:val="0"/>
          <w:marBottom w:val="0"/>
          <w:divBdr>
            <w:top w:val="none" w:sz="0" w:space="0" w:color="auto"/>
            <w:left w:val="none" w:sz="0" w:space="0" w:color="auto"/>
            <w:bottom w:val="none" w:sz="0" w:space="0" w:color="auto"/>
            <w:right w:val="none" w:sz="0" w:space="0" w:color="auto"/>
          </w:divBdr>
        </w:div>
        <w:div w:id="1029187017">
          <w:marLeft w:val="0"/>
          <w:marRight w:val="0"/>
          <w:marTop w:val="0"/>
          <w:marBottom w:val="0"/>
          <w:divBdr>
            <w:top w:val="none" w:sz="0" w:space="0" w:color="auto"/>
            <w:left w:val="none" w:sz="0" w:space="0" w:color="auto"/>
            <w:bottom w:val="none" w:sz="0" w:space="0" w:color="auto"/>
            <w:right w:val="none" w:sz="0" w:space="0" w:color="auto"/>
          </w:divBdr>
        </w:div>
        <w:div w:id="911737581">
          <w:marLeft w:val="0"/>
          <w:marRight w:val="0"/>
          <w:marTop w:val="0"/>
          <w:marBottom w:val="0"/>
          <w:divBdr>
            <w:top w:val="none" w:sz="0" w:space="0" w:color="auto"/>
            <w:left w:val="none" w:sz="0" w:space="0" w:color="auto"/>
            <w:bottom w:val="none" w:sz="0" w:space="0" w:color="auto"/>
            <w:right w:val="none" w:sz="0" w:space="0" w:color="auto"/>
          </w:divBdr>
        </w:div>
        <w:div w:id="1238128798">
          <w:marLeft w:val="0"/>
          <w:marRight w:val="0"/>
          <w:marTop w:val="0"/>
          <w:marBottom w:val="0"/>
          <w:divBdr>
            <w:top w:val="none" w:sz="0" w:space="0" w:color="auto"/>
            <w:left w:val="none" w:sz="0" w:space="0" w:color="auto"/>
            <w:bottom w:val="none" w:sz="0" w:space="0" w:color="auto"/>
            <w:right w:val="none" w:sz="0" w:space="0" w:color="auto"/>
          </w:divBdr>
        </w:div>
        <w:div w:id="119014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ile2.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mile2.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87</TotalTime>
  <Pages>3</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24</cp:revision>
  <cp:lastPrinted>2023-06-15T19:26:00Z</cp:lastPrinted>
  <dcterms:created xsi:type="dcterms:W3CDTF">2023-06-14T23:38:00Z</dcterms:created>
  <dcterms:modified xsi:type="dcterms:W3CDTF">2023-06-15T19:43:00Z</dcterms:modified>
</cp:coreProperties>
</file>