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2E1C994B" w:rsidR="00EA48B5" w:rsidRDefault="00BD600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A5ABD4" wp14:editId="0BE6AF89">
                <wp:simplePos x="0" y="0"/>
                <wp:positionH relativeFrom="column">
                  <wp:posOffset>4286250</wp:posOffset>
                </wp:positionH>
                <wp:positionV relativeFrom="paragraph">
                  <wp:posOffset>88900</wp:posOffset>
                </wp:positionV>
                <wp:extent cx="1422400" cy="11112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707FA" w14:textId="7AE1D617" w:rsidR="00BD6000" w:rsidRDefault="00BD6000" w:rsidP="00BD6000">
                            <w:pPr>
                              <w:ind w:right="-8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5AB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7.5pt;margin-top:7pt;width:112pt;height:87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" fillcolor="white [3201]" stroked="f" strokeweight=".5pt">
                <v:textbox>
                  <w:txbxContent>
                    <w:p w14:paraId="68B707FA" w14:textId="7AE1D617" w:rsidR="00BD6000" w:rsidRDefault="00BD6000" w:rsidP="00BD6000">
                      <w:pPr>
                        <w:ind w:right="-850"/>
                      </w:pPr>
                    </w:p>
                  </w:txbxContent>
                </v:textbox>
              </v:shape>
            </w:pict>
          </mc:Fallback>
        </mc:AlternateContent>
      </w:r>
    </w:p>
    <w:p w14:paraId="40D566B4" w14:textId="1A319263" w:rsidR="00EA48B5" w:rsidRDefault="00F167D9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F9F60" wp14:editId="2D85B9B8">
                <wp:simplePos x="0" y="0"/>
                <wp:positionH relativeFrom="column">
                  <wp:posOffset>-323850</wp:posOffset>
                </wp:positionH>
                <wp:positionV relativeFrom="paragraph">
                  <wp:posOffset>244475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9F60" id="Text Box 16" o:spid="_x0000_s1027" type="#_x0000_t202" style="position:absolute;margin-left:-25.5pt;margin-top:19.25pt;width:33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3B571E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78B102" wp14:editId="0B7CD02F">
                <wp:simplePos x="0" y="0"/>
                <wp:positionH relativeFrom="column">
                  <wp:posOffset>4708525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277DB0C3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001895BD">
                                  <wp:extent cx="1257162" cy="1002834"/>
                                  <wp:effectExtent l="0" t="0" r="635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162" cy="100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8" type="#_x0000_t202" style="position:absolute;margin-left:370.75pt;margin-top:.5pt;width:115.5pt;height:90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" fillcolor="white [3201]" stroked="f" strokeweight=".5pt">
                <v:textbox>
                  <w:txbxContent>
                    <w:p w14:paraId="3C6B25C4" w14:textId="277DB0C3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001895BD">
                            <wp:extent cx="1257162" cy="1002834"/>
                            <wp:effectExtent l="0" t="0" r="635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162" cy="1002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9AE167" w14:textId="588E52C5" w:rsidR="00345262" w:rsidRDefault="00345262" w:rsidP="00EA48B5"/>
    <w:p w14:paraId="0135CBCD" w14:textId="7081642B" w:rsidR="00345262" w:rsidRDefault="00F167D9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0B0FB1" wp14:editId="6FD0E369">
                <wp:simplePos x="0" y="0"/>
                <wp:positionH relativeFrom="column">
                  <wp:posOffset>-323850</wp:posOffset>
                </wp:positionH>
                <wp:positionV relativeFrom="paragraph">
                  <wp:posOffset>105410</wp:posOffset>
                </wp:positionV>
                <wp:extent cx="5124450" cy="18192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D3E4F" w14:textId="0A404772" w:rsidR="00767E61" w:rsidRPr="00CE5D9E" w:rsidRDefault="00F167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167D9">
                              <w:rPr>
                                <w:sz w:val="24"/>
                                <w:szCs w:val="24"/>
                              </w:rPr>
                              <w:t>The Certified Penetration Testing Consultant, C)PT</w:t>
                            </w:r>
                            <w:r w:rsidR="00701BF8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F167D9">
                              <w:rPr>
                                <w:sz w:val="24"/>
                                <w:szCs w:val="24"/>
                              </w:rPr>
                              <w:t xml:space="preserve"> , course is designed for IT Security Professionals and IT Network Administrators who are interested in taking an in-depth look into specific penetration testing and techniques used against operating systems. This course will teach you the necessary skills to work with a penetration testing team, the exploitation process, and how to create a buffer overflow against programs running on Windows and Linux while subverting features such as DEP and ASLR.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9" type="#_x0000_t202" style="position:absolute;margin-left:-25.5pt;margin-top:8.3pt;width:403.5pt;height:14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" fillcolor="white [3201]" stroked="f" strokeweight=".5pt">
                <v:textbox>
                  <w:txbxContent>
                    <w:p w14:paraId="3FBD3E4F" w14:textId="0A404772" w:rsidR="00767E61" w:rsidRPr="00CE5D9E" w:rsidRDefault="00F167D9">
                      <w:pPr>
                        <w:rPr>
                          <w:sz w:val="24"/>
                          <w:szCs w:val="24"/>
                        </w:rPr>
                      </w:pPr>
                      <w:r w:rsidRPr="00F167D9">
                        <w:rPr>
                          <w:sz w:val="24"/>
                          <w:szCs w:val="24"/>
                        </w:rPr>
                        <w:t>The Certified Penetration Testing Consultant, C)PT</w:t>
                      </w:r>
                      <w:r w:rsidR="00701BF8">
                        <w:rPr>
                          <w:sz w:val="24"/>
                          <w:szCs w:val="24"/>
                        </w:rPr>
                        <w:t>C</w:t>
                      </w:r>
                      <w:r w:rsidRPr="00F167D9">
                        <w:rPr>
                          <w:sz w:val="24"/>
                          <w:szCs w:val="24"/>
                        </w:rPr>
                        <w:t xml:space="preserve"> , course is designed for IT Security Professionals and IT Network Administrators who are interested in taking an in-depth look into specific penetration testing and techniques used against operating systems. This course will teach you the necessary skills to work with a penetration testing team, the exploitation process, and how to create a buffer overflow against programs running on Windows and Linux while subverting features such as DEP and ASLR.</w:t>
                      </w:r>
                    </w:p>
                  </w:txbxContent>
                </v:textbox>
              </v:shape>
            </w:pict>
          </mc:Fallback>
        </mc:AlternateContent>
      </w:r>
    </w:p>
    <w:p w14:paraId="098D451E" w14:textId="4DD93F81" w:rsidR="00345262" w:rsidRDefault="00345262" w:rsidP="00EA48B5"/>
    <w:p w14:paraId="42CD48A9" w14:textId="2A117793" w:rsidR="00345262" w:rsidRDefault="00345262" w:rsidP="00EA48B5"/>
    <w:p w14:paraId="5AAC6764" w14:textId="7031E047" w:rsidR="00345262" w:rsidRDefault="00345262" w:rsidP="00EA48B5"/>
    <w:p w14:paraId="6ABD44E0" w14:textId="26A506C7" w:rsidR="00345262" w:rsidRDefault="00345262" w:rsidP="00EA48B5"/>
    <w:p w14:paraId="298EAFAE" w14:textId="6047792A" w:rsidR="008178FB" w:rsidRDefault="008178FB" w:rsidP="00EA48B5"/>
    <w:p w14:paraId="49D845FA" w14:textId="1AD99DFD" w:rsidR="00345262" w:rsidRDefault="00F7279D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FBBA4" wp14:editId="4E050F47">
                <wp:simplePos x="0" y="0"/>
                <wp:positionH relativeFrom="column">
                  <wp:posOffset>317500</wp:posOffset>
                </wp:positionH>
                <wp:positionV relativeFrom="paragraph">
                  <wp:posOffset>273685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1DB38751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</w:t>
                            </w:r>
                            <w:r w:rsidR="001B61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110</w:t>
                            </w:r>
                            <w:r w:rsidR="00BF2A0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,000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0" type="#_x0000_t202" style="position:absolute;margin-left:25pt;margin-top:21.55pt;width:33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" fillcolor="white [3201]" stroked="f" strokeweight=".5pt">
                <v:textbox>
                  <w:txbxContent>
                    <w:p w14:paraId="2457795E" w14:textId="1DB38751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</w:t>
                      </w:r>
                      <w:r w:rsidR="001B61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110</w:t>
                      </w:r>
                      <w:r w:rsidR="00BF2A0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,000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AVG/year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C87E6" wp14:editId="2C36EDD9">
                <wp:simplePos x="0" y="0"/>
                <wp:positionH relativeFrom="column">
                  <wp:posOffset>-317500</wp:posOffset>
                </wp:positionH>
                <wp:positionV relativeFrom="paragraph">
                  <wp:posOffset>108594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58C03667">
                                  <wp:extent cx="509270" cy="509270"/>
                                  <wp:effectExtent l="0" t="0" r="5080" b="5080"/>
                                  <wp:docPr id="26" name="Picture 2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31" type="#_x0000_t202" style="position:absolute;margin-left:-25pt;margin-top:8.55pt;width:55pt;height:4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58C03667">
                            <wp:extent cx="509270" cy="509270"/>
                            <wp:effectExtent l="0" t="0" r="5080" b="5080"/>
                            <wp:docPr id="26" name="Picture 2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FFEA2" w14:textId="441DD3FE" w:rsidR="00345262" w:rsidRDefault="00345262" w:rsidP="00EA48B5"/>
    <w:p w14:paraId="09790376" w14:textId="2E092419" w:rsidR="00345262" w:rsidRDefault="00E947D8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379C0" wp14:editId="3A740DFF">
                <wp:simplePos x="0" y="0"/>
                <wp:positionH relativeFrom="column">
                  <wp:posOffset>-314325</wp:posOffset>
                </wp:positionH>
                <wp:positionV relativeFrom="paragraph">
                  <wp:posOffset>363220</wp:posOffset>
                </wp:positionV>
                <wp:extent cx="2171700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F8BB" w14:textId="749DE9EE" w:rsidR="00E947D8" w:rsidRPr="00EF62EF" w:rsidRDefault="00545E51" w:rsidP="00E947D8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Key </w:t>
                            </w:r>
                            <w:r w:rsidR="005365D8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79C0" id="Text Box 80" o:spid="_x0000_s1032" type="#_x0000_t202" style="position:absolute;margin-left:-24.75pt;margin-top:28.6pt;width:171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" filled="f" stroked="f" strokeweight=".5pt">
                <v:textbox>
                  <w:txbxContent>
                    <w:p w14:paraId="400EF8BB" w14:textId="749DE9EE" w:rsidR="00E947D8" w:rsidRPr="00EF62EF" w:rsidRDefault="00545E51" w:rsidP="00E947D8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Key </w:t>
                      </w:r>
                      <w:r w:rsidR="005365D8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454397" wp14:editId="538D5066">
                <wp:simplePos x="0" y="0"/>
                <wp:positionH relativeFrom="column">
                  <wp:posOffset>-330200</wp:posOffset>
                </wp:positionH>
                <wp:positionV relativeFrom="paragraph">
                  <wp:posOffset>357192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2B77F747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0F6765">
                              <w:t>5</w:t>
                            </w:r>
                            <w:r>
                              <w:t xml:space="preserve"> Days</w:t>
                            </w:r>
                          </w:p>
                          <w:p w14:paraId="5A133722" w14:textId="7B200721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0F6765">
                              <w:t>40</w:t>
                            </w:r>
                          </w:p>
                          <w:p w14:paraId="75914670" w14:textId="6470A0C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4FD5AAD1" w14:textId="16FDFF4B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19A7F3CB" w:rsidR="00262F54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5343D599" w14:textId="77777777" w:rsidR="0095069B" w:rsidRPr="000C54F0" w:rsidRDefault="0095069B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F538701" w14:textId="5EE6494D" w:rsidR="00BF2A0F" w:rsidRDefault="003E2C95" w:rsidP="00BF2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BF2A0F">
                              <w:rPr>
                                <w:sz w:val="20"/>
                                <w:szCs w:val="20"/>
                              </w:rPr>
                              <w:t>Mile2 C)PEH and C)PTE or equiv</w:t>
                            </w:r>
                            <w:r w:rsidR="00697580">
                              <w:rPr>
                                <w:sz w:val="20"/>
                                <w:szCs w:val="20"/>
                              </w:rPr>
                              <w:t>alent knowledge</w:t>
                            </w:r>
                          </w:p>
                          <w:p w14:paraId="4396E7B0" w14:textId="3ED24ABE" w:rsidR="00697580" w:rsidRDefault="00697580" w:rsidP="00BF2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0F6765">
                              <w:rPr>
                                <w:sz w:val="20"/>
                                <w:szCs w:val="20"/>
                              </w:rPr>
                              <w:t>2 years of experience in Networking Technologies</w:t>
                            </w:r>
                          </w:p>
                          <w:p w14:paraId="5A45B799" w14:textId="0F71E707" w:rsidR="00697580" w:rsidRDefault="00697580" w:rsidP="00BF2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0F6765">
                              <w:rPr>
                                <w:sz w:val="20"/>
                                <w:szCs w:val="20"/>
                              </w:rPr>
                              <w:t>Sound Knowledge of TCP/IP</w:t>
                            </w:r>
                          </w:p>
                          <w:p w14:paraId="0084940F" w14:textId="05ACE98F" w:rsidR="00697580" w:rsidRPr="0016716D" w:rsidRDefault="00697580" w:rsidP="00BF2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CE6A37">
                              <w:rPr>
                                <w:sz w:val="20"/>
                                <w:szCs w:val="20"/>
                              </w:rPr>
                              <w:t>Computer Hardware Knowledge</w:t>
                            </w:r>
                          </w:p>
                          <w:p w14:paraId="7027698C" w14:textId="512DD1EF" w:rsidR="003E2C95" w:rsidRPr="0016716D" w:rsidRDefault="003E2C95" w:rsidP="00D86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3" type="#_x0000_t202" style="position:absolute;margin-left:-26pt;margin-top:28.15pt;width:174pt;height:333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2B77F747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0F6765">
                        <w:t>5</w:t>
                      </w:r>
                      <w:r>
                        <w:t xml:space="preserve"> Days</w:t>
                      </w:r>
                    </w:p>
                    <w:p w14:paraId="5A133722" w14:textId="7B200721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0F6765">
                        <w:t>40</w:t>
                      </w:r>
                    </w:p>
                    <w:p w14:paraId="75914670" w14:textId="6470A0C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4FD5AAD1" w14:textId="16FDFF4B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19A7F3CB" w:rsidR="00262F54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5343D599" w14:textId="77777777" w:rsidR="0095069B" w:rsidRPr="000C54F0" w:rsidRDefault="0095069B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F538701" w14:textId="5EE6494D" w:rsidR="00BF2A0F" w:rsidRDefault="003E2C95" w:rsidP="00BF2A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BF2A0F">
                        <w:rPr>
                          <w:sz w:val="20"/>
                          <w:szCs w:val="20"/>
                        </w:rPr>
                        <w:t>Mile2 C)PEH and C)PTE or equiv</w:t>
                      </w:r>
                      <w:r w:rsidR="00697580">
                        <w:rPr>
                          <w:sz w:val="20"/>
                          <w:szCs w:val="20"/>
                        </w:rPr>
                        <w:t>alent knowledge</w:t>
                      </w:r>
                    </w:p>
                    <w:p w14:paraId="4396E7B0" w14:textId="3ED24ABE" w:rsidR="00697580" w:rsidRDefault="00697580" w:rsidP="00BF2A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0F6765">
                        <w:rPr>
                          <w:sz w:val="20"/>
                          <w:szCs w:val="20"/>
                        </w:rPr>
                        <w:t>2 years of experience in Networking Technologies</w:t>
                      </w:r>
                    </w:p>
                    <w:p w14:paraId="5A45B799" w14:textId="0F71E707" w:rsidR="00697580" w:rsidRDefault="00697580" w:rsidP="00BF2A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0F6765">
                        <w:rPr>
                          <w:sz w:val="20"/>
                          <w:szCs w:val="20"/>
                        </w:rPr>
                        <w:t>Sound Knowledge of TCP/IP</w:t>
                      </w:r>
                    </w:p>
                    <w:p w14:paraId="0084940F" w14:textId="05ACE98F" w:rsidR="00697580" w:rsidRPr="0016716D" w:rsidRDefault="00697580" w:rsidP="00BF2A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CE6A37">
                        <w:rPr>
                          <w:sz w:val="20"/>
                          <w:szCs w:val="20"/>
                        </w:rPr>
                        <w:t>Computer Hardware Knowledge</w:t>
                      </w:r>
                    </w:p>
                    <w:p w14:paraId="7027698C" w14:textId="512DD1EF" w:rsidR="003E2C95" w:rsidRPr="0016716D" w:rsidRDefault="003E2C95" w:rsidP="00D86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DED9D" wp14:editId="525AAE3B">
                <wp:simplePos x="0" y="0"/>
                <wp:positionH relativeFrom="column">
                  <wp:posOffset>-342900</wp:posOffset>
                </wp:positionH>
                <wp:positionV relativeFrom="paragraph">
                  <wp:posOffset>246702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BF575" id="Rectangle 18" o:spid="_x0000_s1026" style="position:absolute;margin-left:-27pt;margin-top:19.45pt;width:525pt;height: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" fillcolor="#374063" strokecolor="#1f3763 [1604]" strokeweight="1pt"/>
            </w:pict>
          </mc:Fallback>
        </mc:AlternateContent>
      </w:r>
    </w:p>
    <w:p w14:paraId="7EAD16D3" w14:textId="3E8BA3C9" w:rsidR="00345262" w:rsidRDefault="00D33BB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1729B8" wp14:editId="3371C51E">
                <wp:simplePos x="0" y="0"/>
                <wp:positionH relativeFrom="column">
                  <wp:posOffset>4133850</wp:posOffset>
                </wp:positionH>
                <wp:positionV relativeFrom="paragraph">
                  <wp:posOffset>58420</wp:posOffset>
                </wp:positionV>
                <wp:extent cx="217170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7872" w14:textId="7871D816" w:rsidR="00D33BBF" w:rsidRPr="00EF62EF" w:rsidRDefault="00D33BBF" w:rsidP="00D33BB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H</w:t>
                            </w:r>
                            <w:r w:rsidR="00B90D2A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ands-On Labs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B8" id="Text Box 4" o:spid="_x0000_s1034" type="#_x0000_t202" style="position:absolute;margin-left:325.5pt;margin-top:4.6pt;width:171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" filled="f" stroked="f" strokeweight=".5pt">
                <v:textbox>
                  <w:txbxContent>
                    <w:p w14:paraId="73287872" w14:textId="7871D816" w:rsidR="00D33BBF" w:rsidRPr="00EF62EF" w:rsidRDefault="00D33BBF" w:rsidP="00D33BB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H</w:t>
                      </w:r>
                      <w:r w:rsidR="00B90D2A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ands-On Labs</w:t>
                      </w:r>
                    </w:p>
                  </w:txbxContent>
                </v:textbox>
              </v:shape>
            </w:pict>
          </mc:Fallback>
        </mc:AlternateContent>
      </w:r>
      <w:r w:rsidR="005E7AE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AC667" wp14:editId="15D0981B">
                <wp:simplePos x="0" y="0"/>
                <wp:positionH relativeFrom="column">
                  <wp:posOffset>1933575</wp:posOffset>
                </wp:positionH>
                <wp:positionV relativeFrom="paragraph">
                  <wp:posOffset>67945</wp:posOffset>
                </wp:positionV>
                <wp:extent cx="2181225" cy="42354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DA363C">
                            <w:pPr>
                              <w:ind w:right="31"/>
                            </w:pPr>
                          </w:p>
                          <w:p w14:paraId="7BB2B3DF" w14:textId="77777777" w:rsidR="0026223B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1</w:t>
                            </w:r>
                            <w:r w:rsidRPr="0026223B">
                              <w:t xml:space="preserve"> - Penetration Testing Team Formation </w:t>
                            </w:r>
                          </w:p>
                          <w:p w14:paraId="3B0DFF2E" w14:textId="5C06608C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2</w:t>
                            </w:r>
                            <w:r w:rsidRPr="0026223B">
                              <w:t xml:space="preserve">- NMAP Automation </w:t>
                            </w:r>
                          </w:p>
                          <w:p w14:paraId="23036586" w14:textId="77777777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3</w:t>
                            </w:r>
                            <w:r w:rsidRPr="0026223B">
                              <w:t xml:space="preserve"> - Exploitation Process </w:t>
                            </w:r>
                          </w:p>
                          <w:p w14:paraId="545A890A" w14:textId="77777777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4</w:t>
                            </w:r>
                            <w:r w:rsidRPr="0026223B">
                              <w:t xml:space="preserve"> - Fuzzing with Spike </w:t>
                            </w:r>
                          </w:p>
                          <w:p w14:paraId="304829CA" w14:textId="77777777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5</w:t>
                            </w:r>
                            <w:r w:rsidRPr="0026223B">
                              <w:t xml:space="preserve"> - Simple Buffer Overflow </w:t>
                            </w:r>
                          </w:p>
                          <w:p w14:paraId="781307B1" w14:textId="77777777" w:rsid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6</w:t>
                            </w:r>
                            <w:r w:rsidRPr="0026223B">
                              <w:t xml:space="preserve"> - Stack Based Windows Buffer Overflow </w:t>
                            </w:r>
                          </w:p>
                          <w:p w14:paraId="5B77E619" w14:textId="11AB6A20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7</w:t>
                            </w:r>
                            <w:r w:rsidRPr="0026223B">
                              <w:t xml:space="preserve"> - Web Application Security and Exploitation </w:t>
                            </w:r>
                          </w:p>
                          <w:p w14:paraId="612B02D0" w14:textId="77777777" w:rsid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8</w:t>
                            </w:r>
                            <w:r w:rsidRPr="0026223B">
                              <w:t xml:space="preserve"> - Linux Stack Smashing &amp; Scanning </w:t>
                            </w:r>
                          </w:p>
                          <w:p w14:paraId="21C3445F" w14:textId="0D1B08BD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9</w:t>
                            </w:r>
                            <w:r w:rsidRPr="0026223B">
                              <w:t xml:space="preserve"> - Linux Address Space Layout Randomization </w:t>
                            </w:r>
                          </w:p>
                          <w:p w14:paraId="5B22AA94" w14:textId="77777777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10</w:t>
                            </w:r>
                            <w:r w:rsidRPr="0026223B">
                              <w:t xml:space="preserve"> - Windows Exploit Protection </w:t>
                            </w:r>
                          </w:p>
                          <w:p w14:paraId="5BF6E733" w14:textId="2DAF9B4E" w:rsidR="00CE6A37" w:rsidRPr="0026223B" w:rsidRDefault="00CE6A37" w:rsidP="00CE6A37">
                            <w:pPr>
                              <w:spacing w:after="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11</w:t>
                            </w:r>
                            <w:r w:rsidRPr="0026223B">
                              <w:t xml:space="preserve"> - Getting Around</w:t>
                            </w:r>
                            <w:r w:rsidR="004D5D1D">
                              <w:t xml:space="preserve"> </w:t>
                            </w:r>
                            <w:r w:rsidRPr="0026223B">
                              <w:t xml:space="preserve">SEH ASLR </w:t>
                            </w:r>
                          </w:p>
                          <w:p w14:paraId="146FE1B9" w14:textId="2A107DE6" w:rsidR="00AA7018" w:rsidRPr="0026223B" w:rsidRDefault="00CE6A37" w:rsidP="00CE6A37">
                            <w:pPr>
                              <w:spacing w:after="120"/>
                              <w:ind w:right="29"/>
                            </w:pPr>
                            <w:r w:rsidRPr="007C5014">
                              <w:rPr>
                                <w:b/>
                                <w:bCs/>
                              </w:rPr>
                              <w:t>Module 12</w:t>
                            </w:r>
                            <w:r w:rsidRPr="0026223B">
                              <w:t xml:space="preserve"> - Penetration Testing Report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C667" id="Text Box 20" o:spid="_x0000_s1035" type="#_x0000_t202" style="position:absolute;margin-left:152.25pt;margin-top:5.35pt;width:171.75pt;height:33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" fillcolor="#e7e6e6 [3214]" stroked="f" strokeweight=".5pt">
                <v:textbox>
                  <w:txbxContent>
                    <w:p w14:paraId="3013EFB6" w14:textId="73ECF490" w:rsidR="00484D25" w:rsidRDefault="00484D25" w:rsidP="00DA363C">
                      <w:pPr>
                        <w:ind w:right="31"/>
                      </w:pPr>
                    </w:p>
                    <w:p w14:paraId="7BB2B3DF" w14:textId="77777777" w:rsidR="0026223B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1</w:t>
                      </w:r>
                      <w:r w:rsidRPr="0026223B">
                        <w:t xml:space="preserve"> - Penetration Testing Team Formation </w:t>
                      </w:r>
                    </w:p>
                    <w:p w14:paraId="3B0DFF2E" w14:textId="5C06608C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2</w:t>
                      </w:r>
                      <w:r w:rsidRPr="0026223B">
                        <w:t xml:space="preserve">- NMAP Automation </w:t>
                      </w:r>
                    </w:p>
                    <w:p w14:paraId="23036586" w14:textId="77777777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3</w:t>
                      </w:r>
                      <w:r w:rsidRPr="0026223B">
                        <w:t xml:space="preserve"> - Exploitation Process </w:t>
                      </w:r>
                    </w:p>
                    <w:p w14:paraId="545A890A" w14:textId="77777777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4</w:t>
                      </w:r>
                      <w:r w:rsidRPr="0026223B">
                        <w:t xml:space="preserve"> - Fuzzing with Spike </w:t>
                      </w:r>
                    </w:p>
                    <w:p w14:paraId="304829CA" w14:textId="77777777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5</w:t>
                      </w:r>
                      <w:r w:rsidRPr="0026223B">
                        <w:t xml:space="preserve"> - Simple Buffer Overflow </w:t>
                      </w:r>
                    </w:p>
                    <w:p w14:paraId="781307B1" w14:textId="77777777" w:rsid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6</w:t>
                      </w:r>
                      <w:r w:rsidRPr="0026223B">
                        <w:t xml:space="preserve"> - Stack Based Windows Buffer Overflow </w:t>
                      </w:r>
                    </w:p>
                    <w:p w14:paraId="5B77E619" w14:textId="11AB6A20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7</w:t>
                      </w:r>
                      <w:r w:rsidRPr="0026223B">
                        <w:t xml:space="preserve"> - Web Application Security and Exploitation </w:t>
                      </w:r>
                    </w:p>
                    <w:p w14:paraId="612B02D0" w14:textId="77777777" w:rsid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8</w:t>
                      </w:r>
                      <w:r w:rsidRPr="0026223B">
                        <w:t xml:space="preserve"> - Linux Stack Smashing &amp; Scanning </w:t>
                      </w:r>
                    </w:p>
                    <w:p w14:paraId="21C3445F" w14:textId="0D1B08BD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9</w:t>
                      </w:r>
                      <w:r w:rsidRPr="0026223B">
                        <w:t xml:space="preserve"> - Linux Address Space Layout Randomization </w:t>
                      </w:r>
                    </w:p>
                    <w:p w14:paraId="5B22AA94" w14:textId="77777777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10</w:t>
                      </w:r>
                      <w:r w:rsidRPr="0026223B">
                        <w:t xml:space="preserve"> - Windows Exploit Protection </w:t>
                      </w:r>
                    </w:p>
                    <w:p w14:paraId="5BF6E733" w14:textId="2DAF9B4E" w:rsidR="00CE6A37" w:rsidRPr="0026223B" w:rsidRDefault="00CE6A37" w:rsidP="00CE6A37">
                      <w:pPr>
                        <w:spacing w:after="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11</w:t>
                      </w:r>
                      <w:r w:rsidRPr="0026223B">
                        <w:t xml:space="preserve"> - Getting Around</w:t>
                      </w:r>
                      <w:r w:rsidR="004D5D1D">
                        <w:t xml:space="preserve"> </w:t>
                      </w:r>
                      <w:r w:rsidRPr="0026223B">
                        <w:t xml:space="preserve">SEH ASLR </w:t>
                      </w:r>
                    </w:p>
                    <w:p w14:paraId="146FE1B9" w14:textId="2A107DE6" w:rsidR="00AA7018" w:rsidRPr="0026223B" w:rsidRDefault="00CE6A37" w:rsidP="00CE6A37">
                      <w:pPr>
                        <w:spacing w:after="120"/>
                        <w:ind w:right="29"/>
                      </w:pPr>
                      <w:r w:rsidRPr="007C5014">
                        <w:rPr>
                          <w:b/>
                          <w:bCs/>
                        </w:rPr>
                        <w:t>Module 12</w:t>
                      </w:r>
                      <w:r w:rsidRPr="0026223B">
                        <w:t xml:space="preserve"> - Penetration Testing Report Writing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286240" wp14:editId="1DD39DCB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6" type="#_x0000_t202" style="position:absolute;margin-left:-25.5pt;margin-top:7.35pt;width:171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D2D90E" wp14:editId="15BC635A">
                <wp:simplePos x="0" y="0"/>
                <wp:positionH relativeFrom="column">
                  <wp:posOffset>1924050</wp:posOffset>
                </wp:positionH>
                <wp:positionV relativeFrom="paragraph">
                  <wp:posOffset>85412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CE6A37">
                            <w:pPr>
                              <w:spacing w:after="0"/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7" type="#_x0000_t202" style="position:absolute;margin-left:151.5pt;margin-top:6.75pt;width:171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" filled="f" stroked="f" strokeweight=".5pt">
                <v:textbox>
                  <w:txbxContent>
                    <w:p w14:paraId="6D5FCC18" w14:textId="795A5CC5" w:rsidR="00EF62EF" w:rsidRPr="00EF62EF" w:rsidRDefault="00EF62EF" w:rsidP="00CE6A37">
                      <w:pPr>
                        <w:spacing w:after="0"/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B23C7B" wp14:editId="7B202A4B">
                <wp:simplePos x="0" y="0"/>
                <wp:positionH relativeFrom="column">
                  <wp:posOffset>4159250</wp:posOffset>
                </wp:positionH>
                <wp:positionV relativeFrom="paragraph">
                  <wp:posOffset>77792</wp:posOffset>
                </wp:positionV>
                <wp:extent cx="2165350" cy="423545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6F090234" w:rsidR="00E9594C" w:rsidRDefault="00E9594C" w:rsidP="007259EE"/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3D8D86BE" w14:textId="067F94F8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 1 –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Skills Assessment</w:t>
                            </w:r>
                            <w:r w:rsidRPr="00944E2E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  <w:p w14:paraId="7976F8EB" w14:textId="4882BC82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 2 </w:t>
                            </w:r>
                            <w:r w:rsidR="007C3889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–</w:t>
                            </w: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Automation Breakdown</w:t>
                            </w:r>
                            <w:r w:rsidRPr="00944E2E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  <w:p w14:paraId="64383DAA" w14:textId="5AFCD53F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 3 –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Fuzzing with Spike</w:t>
                            </w:r>
                          </w:p>
                          <w:p w14:paraId="5CA28AFB" w14:textId="411619F5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 4 </w:t>
                            </w:r>
                            <w:r w:rsidR="007C3889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–</w:t>
                            </w: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Let’s Crash and Callback</w:t>
                            </w:r>
                            <w:r w:rsidRPr="00944E2E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  <w:p w14:paraId="62BAB26C" w14:textId="3E74BEE5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 5 –</w:t>
                            </w:r>
                            <w:r w:rsidRPr="00944E2E">
                              <w:rPr>
                                <w:rFonts w:eastAsia="Times New Roman" w:cstheme="minorHAnsi"/>
                                <w:lang w:val="en-GB"/>
                              </w:rPr>
                              <w:t>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MiniShare for the Win</w:t>
                            </w:r>
                            <w:r w:rsidRPr="00944E2E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  <w:p w14:paraId="2F5BC103" w14:textId="580DF889" w:rsidR="00944E2E" w:rsidRPr="00944E2E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 xml:space="preserve">Lab 6 </w:t>
                            </w:r>
                            <w:r w:rsidR="007C3889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–</w:t>
                            </w: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Stack Overflow: Did we get root?</w:t>
                            </w:r>
                          </w:p>
                          <w:p w14:paraId="0EEDE0EF" w14:textId="116E4CFA" w:rsidR="00F25D6D" w:rsidRDefault="00944E2E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lang w:val="en-GB"/>
                              </w:rPr>
                            </w:pPr>
                            <w:r w:rsidRPr="00944E2E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 7 – 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Defeat Me and Lookout ASLR</w:t>
                            </w:r>
                          </w:p>
                          <w:p w14:paraId="7DE8037D" w14:textId="494C3A4A" w:rsidR="00437299" w:rsidRDefault="00437299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lang w:val="en-GB"/>
                              </w:rPr>
                            </w:pPr>
                            <w:r w:rsidRPr="00437299"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  <w:t>Lab 8</w:t>
                            </w:r>
                            <w:r>
                              <w:rPr>
                                <w:rFonts w:eastAsia="Times New Roman" w:cstheme="minorHAnsi"/>
                                <w:lang w:val="en-GB"/>
                              </w:rPr>
                              <w:t xml:space="preserve"> – </w:t>
                            </w:r>
                            <w:r w:rsidR="00C52057">
                              <w:rPr>
                                <w:rFonts w:eastAsia="Times New Roman" w:cstheme="minorHAnsi"/>
                                <w:lang w:val="en-GB"/>
                              </w:rPr>
                              <w:t>Time to Overwrite SHE and ASLR</w:t>
                            </w:r>
                          </w:p>
                          <w:p w14:paraId="350A1704" w14:textId="7008937E" w:rsidR="00437299" w:rsidRDefault="00437299" w:rsidP="00C73A6F">
                            <w:pPr>
                              <w:spacing w:after="120" w:line="240" w:lineRule="auto"/>
                              <w:textAlignment w:val="baseline"/>
                              <w:rPr>
                                <w:rFonts w:eastAsia="Times New Roman" w:cstheme="minorHAnsi"/>
                                <w:lang w:val="en-GB"/>
                              </w:rPr>
                            </w:pPr>
                          </w:p>
                          <w:p w14:paraId="2FDB9711" w14:textId="5FEDB6E0" w:rsidR="00E03851" w:rsidRDefault="00E03851" w:rsidP="00944E2E">
                            <w:pPr>
                              <w:spacing w:after="0" w:line="240" w:lineRule="auto"/>
                              <w:textAlignment w:val="baseli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23C7B" id="Text Box 21" o:spid="_x0000_s1038" type="#_x0000_t202" style="position:absolute;margin-left:327.5pt;margin-top:6.15pt;width:170.5pt;height:333.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" fillcolor="#e7e6e6 [3214]" stroked="f" strokeweight=".5pt">
                <v:textbox>
                  <w:txbxContent>
                    <w:p w14:paraId="2D1FC5E4" w14:textId="6F090234" w:rsidR="00E9594C" w:rsidRDefault="00E9594C" w:rsidP="007259EE"/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3D8D86BE" w14:textId="067F94F8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 1 –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Skills Assessment</w:t>
                      </w:r>
                      <w:r w:rsidRPr="00944E2E">
                        <w:rPr>
                          <w:rFonts w:eastAsia="Times New Roman" w:cstheme="minorHAnsi"/>
                        </w:rPr>
                        <w:t> </w:t>
                      </w:r>
                    </w:p>
                    <w:p w14:paraId="7976F8EB" w14:textId="4882BC82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 2 </w:t>
                      </w:r>
                      <w:r w:rsidR="007C3889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–</w:t>
                      </w: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Automation Breakdown</w:t>
                      </w:r>
                      <w:r w:rsidRPr="00944E2E">
                        <w:rPr>
                          <w:rFonts w:eastAsia="Times New Roman" w:cstheme="minorHAnsi"/>
                        </w:rPr>
                        <w:t> </w:t>
                      </w:r>
                    </w:p>
                    <w:p w14:paraId="64383DAA" w14:textId="5AFCD53F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 3 –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Fuzzing with Spike</w:t>
                      </w:r>
                    </w:p>
                    <w:p w14:paraId="5CA28AFB" w14:textId="411619F5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 4 </w:t>
                      </w:r>
                      <w:r w:rsidR="007C3889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–</w:t>
                      </w: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Let’s Crash and Callback</w:t>
                      </w:r>
                      <w:r w:rsidRPr="00944E2E">
                        <w:rPr>
                          <w:rFonts w:eastAsia="Times New Roman" w:cstheme="minorHAnsi"/>
                        </w:rPr>
                        <w:t> </w:t>
                      </w:r>
                    </w:p>
                    <w:p w14:paraId="62BAB26C" w14:textId="3E74BEE5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 5 –</w:t>
                      </w:r>
                      <w:r w:rsidRPr="00944E2E">
                        <w:rPr>
                          <w:rFonts w:eastAsia="Times New Roman" w:cstheme="minorHAnsi"/>
                          <w:lang w:val="en-GB"/>
                        </w:rPr>
                        <w:t>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MiniShare for the Win</w:t>
                      </w:r>
                      <w:r w:rsidRPr="00944E2E">
                        <w:rPr>
                          <w:rFonts w:eastAsia="Times New Roman" w:cstheme="minorHAnsi"/>
                        </w:rPr>
                        <w:t> </w:t>
                      </w:r>
                    </w:p>
                    <w:p w14:paraId="2F5BC103" w14:textId="580DF889" w:rsidR="00944E2E" w:rsidRPr="00944E2E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 xml:space="preserve">Lab 6 </w:t>
                      </w:r>
                      <w:r w:rsidR="007C3889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–</w:t>
                      </w: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Stack Overflow: Did we get root?</w:t>
                      </w:r>
                    </w:p>
                    <w:p w14:paraId="0EEDE0EF" w14:textId="116E4CFA" w:rsidR="00F25D6D" w:rsidRDefault="00944E2E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lang w:val="en-GB"/>
                        </w:rPr>
                      </w:pPr>
                      <w:r w:rsidRPr="00944E2E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 7 – 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Defeat Me and Lookout ASLR</w:t>
                      </w:r>
                    </w:p>
                    <w:p w14:paraId="7DE8037D" w14:textId="494C3A4A" w:rsidR="00437299" w:rsidRDefault="00437299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lang w:val="en-GB"/>
                        </w:rPr>
                      </w:pPr>
                      <w:r w:rsidRPr="00437299"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  <w:t>Lab 8</w:t>
                      </w:r>
                      <w:r>
                        <w:rPr>
                          <w:rFonts w:eastAsia="Times New Roman" w:cstheme="minorHAnsi"/>
                          <w:lang w:val="en-GB"/>
                        </w:rPr>
                        <w:t xml:space="preserve"> – </w:t>
                      </w:r>
                      <w:r w:rsidR="00C52057">
                        <w:rPr>
                          <w:rFonts w:eastAsia="Times New Roman" w:cstheme="minorHAnsi"/>
                          <w:lang w:val="en-GB"/>
                        </w:rPr>
                        <w:t>Time to Overwrite SHE and ASLR</w:t>
                      </w:r>
                    </w:p>
                    <w:p w14:paraId="350A1704" w14:textId="7008937E" w:rsidR="00437299" w:rsidRDefault="00437299" w:rsidP="00C73A6F">
                      <w:pPr>
                        <w:spacing w:after="120" w:line="240" w:lineRule="auto"/>
                        <w:textAlignment w:val="baseline"/>
                        <w:rPr>
                          <w:rFonts w:eastAsia="Times New Roman" w:cstheme="minorHAnsi"/>
                          <w:lang w:val="en-GB"/>
                        </w:rPr>
                      </w:pPr>
                    </w:p>
                    <w:p w14:paraId="2FDB9711" w14:textId="5FEDB6E0" w:rsidR="00E03851" w:rsidRDefault="00E03851" w:rsidP="00944E2E">
                      <w:pPr>
                        <w:spacing w:after="0" w:line="240" w:lineRule="auto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40778334" w14:textId="5ED58E37" w:rsidR="00345262" w:rsidRDefault="00345262" w:rsidP="00EA48B5"/>
    <w:p w14:paraId="177C32E5" w14:textId="0DB422E2" w:rsidR="00345262" w:rsidRDefault="00345262" w:rsidP="00EA48B5"/>
    <w:p w14:paraId="665CBAFD" w14:textId="30CC3AD2" w:rsidR="00345262" w:rsidRDefault="00345262" w:rsidP="00EA48B5"/>
    <w:p w14:paraId="21B4C104" w14:textId="63BEC398" w:rsidR="00345262" w:rsidRDefault="00345262" w:rsidP="00EA48B5"/>
    <w:p w14:paraId="53D79D0D" w14:textId="0544D736" w:rsidR="00345262" w:rsidRDefault="00345262" w:rsidP="00EA48B5"/>
    <w:p w14:paraId="4817A5D2" w14:textId="00570F18" w:rsidR="00345262" w:rsidRDefault="00345262" w:rsidP="00EA48B5"/>
    <w:p w14:paraId="38D8B93D" w14:textId="69603B45" w:rsidR="00345262" w:rsidRDefault="00345262" w:rsidP="00EA48B5"/>
    <w:p w14:paraId="5E5FC579" w14:textId="2F232018" w:rsidR="00345262" w:rsidRDefault="00345262" w:rsidP="00EA48B5"/>
    <w:p w14:paraId="5AE91665" w14:textId="3D7BD422" w:rsidR="00345262" w:rsidRDefault="00345262" w:rsidP="00EA48B5"/>
    <w:p w14:paraId="7F7A9C77" w14:textId="6DB188A2" w:rsidR="00345262" w:rsidRDefault="00345262" w:rsidP="00EA48B5"/>
    <w:p w14:paraId="0ADAC001" w14:textId="380F132A" w:rsidR="00345262" w:rsidRDefault="00345262" w:rsidP="00EA48B5"/>
    <w:p w14:paraId="1C803F6D" w14:textId="2637811C" w:rsidR="00345262" w:rsidRDefault="00345262" w:rsidP="00EA48B5"/>
    <w:p w14:paraId="572BA3C9" w14:textId="3375FED6" w:rsidR="00345262" w:rsidRDefault="00345262" w:rsidP="00EA48B5"/>
    <w:p w14:paraId="20BDD663" w14:textId="75D096F1" w:rsidR="00345262" w:rsidRDefault="00345262" w:rsidP="00EA48B5"/>
    <w:p w14:paraId="154814A2" w14:textId="01529DD7" w:rsidR="00345262" w:rsidRDefault="00345262" w:rsidP="00EA48B5"/>
    <w:p w14:paraId="4E4D5F2F" w14:textId="399DAA2B" w:rsidR="00345262" w:rsidRDefault="00B71F83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0E40C" wp14:editId="43BDE583">
                <wp:simplePos x="0" y="0"/>
                <wp:positionH relativeFrom="column">
                  <wp:posOffset>1882775</wp:posOffset>
                </wp:positionH>
                <wp:positionV relativeFrom="paragraph">
                  <wp:posOffset>189865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39" type="#_x0000_t202" style="position:absolute;margin-left:148.25pt;margin-top:14.95pt;width:17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="00A05646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D1DB94" wp14:editId="2CC4978A">
                <wp:simplePos x="0" y="0"/>
                <wp:positionH relativeFrom="column">
                  <wp:posOffset>-365125</wp:posOffset>
                </wp:positionH>
                <wp:positionV relativeFrom="paragraph">
                  <wp:posOffset>231140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0" type="#_x0000_t202" style="position:absolute;margin-left:-28.75pt;margin-top:18.2pt;width:17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711015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87234" wp14:editId="15CE3E99">
                <wp:simplePos x="0" y="0"/>
                <wp:positionH relativeFrom="column">
                  <wp:posOffset>1888490</wp:posOffset>
                </wp:positionH>
                <wp:positionV relativeFrom="paragraph">
                  <wp:posOffset>182880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611942CC" w:rsidR="005D6CF9" w:rsidRDefault="000208F2" w:rsidP="005D6CF9">
                            <w:r>
                              <w:t>The Certified</w:t>
                            </w:r>
                            <w:r w:rsidR="006507F4">
                              <w:t xml:space="preserve"> </w:t>
                            </w:r>
                            <w:r w:rsidR="00B3675D">
                              <w:t>Penetration Testing Consultant</w:t>
                            </w:r>
                            <w:r w:rsidR="00462D8B">
                              <w:t xml:space="preserve"> </w:t>
                            </w:r>
                            <w:r>
                              <w:t xml:space="preserve">exam </w:t>
                            </w:r>
                            <w:r w:rsidR="00E811CA">
                              <w:t>consists of two parts:</w:t>
                            </w:r>
                          </w:p>
                          <w:p w14:paraId="12BDC01A" w14:textId="77777777" w:rsidR="002B28FC" w:rsidRDefault="002B28FC" w:rsidP="002B28FC">
                            <w:r>
                              <w:t xml:space="preserve">The first part is a completely hands-on penetration test in which the examinee will find specific flags and write a complete report. </w:t>
                            </w:r>
                          </w:p>
                          <w:p w14:paraId="147F721A" w14:textId="77777777" w:rsidR="002B28FC" w:rsidRDefault="002B28FC" w:rsidP="002B28FC">
                            <w:r>
                              <w:t xml:space="preserve">The second part are the exams through the online Mile2's Assessment and Certification System </w:t>
                            </w:r>
                          </w:p>
                          <w:p w14:paraId="7848FBF3" w14:textId="77777777" w:rsidR="002B28FC" w:rsidRDefault="002B28FC" w:rsidP="002B28FC">
                            <w:r>
                              <w:t xml:space="preserve">("MACS"). The examinee will take two exams. One is a few questions selecting the flags found during the hands-on exam and the second is an exam that will take 2 hours and consist of 100 multiple-choice questions. </w:t>
                            </w:r>
                          </w:p>
                          <w:p w14:paraId="21246F2B" w14:textId="22F69570" w:rsidR="00E811CA" w:rsidRDefault="002B28FC" w:rsidP="002B28FC">
                            <w:r>
                              <w:t>The hands-on exam requires 4 of 5 systems to be exploited and the 2nd exam requires a 70% passing score. The online exams are accessible in your mile2.com account.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1" type="#_x0000_t202" style="position:absolute;margin-left:148.7pt;margin-top:14.4pt;width:170.5pt;height:430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611942CC" w:rsidR="005D6CF9" w:rsidRDefault="000208F2" w:rsidP="005D6CF9">
                      <w:r>
                        <w:t>The Certified</w:t>
                      </w:r>
                      <w:r w:rsidR="006507F4">
                        <w:t xml:space="preserve"> </w:t>
                      </w:r>
                      <w:r w:rsidR="00B3675D">
                        <w:t>Penetration Testing Consultant</w:t>
                      </w:r>
                      <w:r w:rsidR="00462D8B">
                        <w:t xml:space="preserve"> </w:t>
                      </w:r>
                      <w:r>
                        <w:t xml:space="preserve">exam </w:t>
                      </w:r>
                      <w:r w:rsidR="00E811CA">
                        <w:t>consists of two parts:</w:t>
                      </w:r>
                    </w:p>
                    <w:p w14:paraId="12BDC01A" w14:textId="77777777" w:rsidR="002B28FC" w:rsidRDefault="002B28FC" w:rsidP="002B28FC">
                      <w:r>
                        <w:t xml:space="preserve">The first part is a completely hands-on penetration test in which the examinee will find specific flags and write a complete report. </w:t>
                      </w:r>
                    </w:p>
                    <w:p w14:paraId="147F721A" w14:textId="77777777" w:rsidR="002B28FC" w:rsidRDefault="002B28FC" w:rsidP="002B28FC">
                      <w:r>
                        <w:t xml:space="preserve">The second part are the exams through the online Mile2's Assessment and Certification System </w:t>
                      </w:r>
                    </w:p>
                    <w:p w14:paraId="7848FBF3" w14:textId="77777777" w:rsidR="002B28FC" w:rsidRDefault="002B28FC" w:rsidP="002B28FC">
                      <w:r>
                        <w:t xml:space="preserve">("MACS"). The examinee will take two exams. One is a few questions selecting the flags found during the hands-on exam and the second is an exam that will take 2 hours and consist of 100 multiple-choice questions. </w:t>
                      </w:r>
                    </w:p>
                    <w:p w14:paraId="21246F2B" w14:textId="22F69570" w:rsidR="00E811CA" w:rsidRDefault="002B28FC" w:rsidP="002B28FC">
                      <w:r>
                        <w:t>The hands-on exam requires 4 of 5 systems to be exploited and the 2nd exam requires a 70% passing score. The online exams are accessible in your mile2.com account.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91923" wp14:editId="045CE6E6">
                <wp:simplePos x="0" y="0"/>
                <wp:positionH relativeFrom="column">
                  <wp:posOffset>-382137</wp:posOffset>
                </wp:positionH>
                <wp:positionV relativeFrom="paragraph">
                  <wp:posOffset>169744</wp:posOffset>
                </wp:positionV>
                <wp:extent cx="2209800" cy="5486078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60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1A063D20" w14:textId="77777777" w:rsidR="00A05646" w:rsidRDefault="00A05646" w:rsidP="001E6D13">
                            <w:pPr>
                              <w:spacing w:after="0"/>
                            </w:pPr>
                          </w:p>
                          <w:p w14:paraId="544513A5" w14:textId="394114D3" w:rsidR="00D33BBF" w:rsidRDefault="009008C5" w:rsidP="00D33BBF">
                            <w:r w:rsidRPr="009008C5">
                              <w:t xml:space="preserve">Upon completion, the Certified </w:t>
                            </w:r>
                            <w:r w:rsidR="00437299">
                              <w:t>P</w:t>
                            </w:r>
                            <w:r w:rsidR="00E216E5">
                              <w:t>enetration Testing Consultant, C)PTC,</w:t>
                            </w:r>
                            <w:r w:rsidRPr="009008C5">
                              <w:t xml:space="preserve"> candidate will </w:t>
                            </w:r>
                            <w:r w:rsidR="007B4721">
                              <w:t xml:space="preserve">have </w:t>
                            </w:r>
                            <w:r w:rsidR="007B4721" w:rsidRPr="007B4721">
                              <w:t>solid knowledge of testing and reporting proceedures which will prepare them for upper management roles within a cybersecurity system. They will be able to competently take the C)PTC exam.</w:t>
                            </w:r>
                          </w:p>
                          <w:p w14:paraId="5F63816B" w14:textId="0768E1BB" w:rsidR="003D05E0" w:rsidRDefault="003D05E0" w:rsidP="00D33BBF"/>
                          <w:p w14:paraId="0176EB78" w14:textId="77777777" w:rsidR="00B3675D" w:rsidRPr="00B3675D" w:rsidRDefault="00B3675D" w:rsidP="00B3675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3675D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B3675D">
                              <w:rPr>
                                <w:sz w:val="20"/>
                                <w:szCs w:val="20"/>
                              </w:rPr>
                              <w:tab/>
                              <w:t>IS Security Officers</w:t>
                            </w:r>
                          </w:p>
                          <w:p w14:paraId="4A340394" w14:textId="77777777" w:rsidR="00B3675D" w:rsidRPr="00B3675D" w:rsidRDefault="00B3675D" w:rsidP="00B3675D">
                            <w:pPr>
                              <w:spacing w:after="0"/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 w:rsidRPr="00B3675D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B3675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Cybersecurity Managers/Administrators</w:t>
                            </w:r>
                          </w:p>
                          <w:p w14:paraId="487A2C51" w14:textId="77777777" w:rsidR="00B3675D" w:rsidRPr="00B3675D" w:rsidRDefault="00B3675D" w:rsidP="00B3675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3675D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B3675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Penetration Testers</w:t>
                            </w:r>
                          </w:p>
                          <w:p w14:paraId="120305C8" w14:textId="77777777" w:rsidR="00B3675D" w:rsidRPr="00B3675D" w:rsidRDefault="00B3675D" w:rsidP="00B3675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3675D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B3675D">
                              <w:rPr>
                                <w:sz w:val="20"/>
                                <w:szCs w:val="20"/>
                              </w:rPr>
                              <w:tab/>
                              <w:t>Ethical Hackers</w:t>
                            </w:r>
                          </w:p>
                          <w:p w14:paraId="1CA8AA74" w14:textId="190181C8" w:rsidR="00911613" w:rsidRPr="0016716D" w:rsidRDefault="00B3675D" w:rsidP="00B3675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3675D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B3675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Auditors</w:t>
                            </w:r>
                          </w:p>
                          <w:p w14:paraId="61C0BE02" w14:textId="75616A2A" w:rsidR="00D33BBF" w:rsidRPr="0016716D" w:rsidRDefault="00D33BBF" w:rsidP="003D05E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2" type="#_x0000_t202" style="position:absolute;margin-left:-30.1pt;margin-top:13.35pt;width:174pt;height:4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1A063D20" w14:textId="77777777" w:rsidR="00A05646" w:rsidRDefault="00A05646" w:rsidP="001E6D13">
                      <w:pPr>
                        <w:spacing w:after="0"/>
                      </w:pPr>
                    </w:p>
                    <w:p w14:paraId="544513A5" w14:textId="394114D3" w:rsidR="00D33BBF" w:rsidRDefault="009008C5" w:rsidP="00D33BBF">
                      <w:r w:rsidRPr="009008C5">
                        <w:t xml:space="preserve">Upon completion, the Certified </w:t>
                      </w:r>
                      <w:r w:rsidR="00437299">
                        <w:t>P</w:t>
                      </w:r>
                      <w:r w:rsidR="00E216E5">
                        <w:t>enetration Testing Consultant, C)PTC,</w:t>
                      </w:r>
                      <w:r w:rsidRPr="009008C5">
                        <w:t xml:space="preserve"> candidate will </w:t>
                      </w:r>
                      <w:r w:rsidR="007B4721">
                        <w:t xml:space="preserve">have </w:t>
                      </w:r>
                      <w:r w:rsidR="007B4721" w:rsidRPr="007B4721">
                        <w:t>solid knowledge of testing and reporting proceedures which will prepare them for upper management roles within a cybersecurity system. They will be able to competently take the C)PTC exam.</w:t>
                      </w:r>
                    </w:p>
                    <w:p w14:paraId="5F63816B" w14:textId="0768E1BB" w:rsidR="003D05E0" w:rsidRDefault="003D05E0" w:rsidP="00D33BBF"/>
                    <w:p w14:paraId="0176EB78" w14:textId="77777777" w:rsidR="00B3675D" w:rsidRPr="00B3675D" w:rsidRDefault="00B3675D" w:rsidP="00B3675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3675D">
                        <w:rPr>
                          <w:sz w:val="20"/>
                          <w:szCs w:val="20"/>
                        </w:rPr>
                        <w:t>•</w:t>
                      </w:r>
                      <w:r w:rsidRPr="00B3675D">
                        <w:rPr>
                          <w:sz w:val="20"/>
                          <w:szCs w:val="20"/>
                        </w:rPr>
                        <w:tab/>
                        <w:t>IS Security Officers</w:t>
                      </w:r>
                    </w:p>
                    <w:p w14:paraId="4A340394" w14:textId="77777777" w:rsidR="00B3675D" w:rsidRPr="00B3675D" w:rsidRDefault="00B3675D" w:rsidP="00B3675D">
                      <w:pPr>
                        <w:spacing w:after="0"/>
                        <w:ind w:left="720" w:hanging="720"/>
                        <w:rPr>
                          <w:sz w:val="20"/>
                          <w:szCs w:val="20"/>
                        </w:rPr>
                      </w:pPr>
                      <w:r w:rsidRPr="00B3675D">
                        <w:rPr>
                          <w:sz w:val="20"/>
                          <w:szCs w:val="20"/>
                        </w:rPr>
                        <w:t>•</w:t>
                      </w:r>
                      <w:r w:rsidRPr="00B3675D">
                        <w:rPr>
                          <w:sz w:val="20"/>
                          <w:szCs w:val="20"/>
                        </w:rPr>
                        <w:tab/>
                        <w:t xml:space="preserve"> Cybersecurity Managers/Administrators</w:t>
                      </w:r>
                    </w:p>
                    <w:p w14:paraId="487A2C51" w14:textId="77777777" w:rsidR="00B3675D" w:rsidRPr="00B3675D" w:rsidRDefault="00B3675D" w:rsidP="00B3675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3675D">
                        <w:rPr>
                          <w:sz w:val="20"/>
                          <w:szCs w:val="20"/>
                        </w:rPr>
                        <w:t>•</w:t>
                      </w:r>
                      <w:r w:rsidRPr="00B3675D">
                        <w:rPr>
                          <w:sz w:val="20"/>
                          <w:szCs w:val="20"/>
                        </w:rPr>
                        <w:tab/>
                        <w:t xml:space="preserve"> Penetration Testers</w:t>
                      </w:r>
                    </w:p>
                    <w:p w14:paraId="120305C8" w14:textId="77777777" w:rsidR="00B3675D" w:rsidRPr="00B3675D" w:rsidRDefault="00B3675D" w:rsidP="00B3675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3675D">
                        <w:rPr>
                          <w:sz w:val="20"/>
                          <w:szCs w:val="20"/>
                        </w:rPr>
                        <w:t>•</w:t>
                      </w:r>
                      <w:r w:rsidRPr="00B3675D">
                        <w:rPr>
                          <w:sz w:val="20"/>
                          <w:szCs w:val="20"/>
                        </w:rPr>
                        <w:tab/>
                        <w:t>Ethical Hackers</w:t>
                      </w:r>
                    </w:p>
                    <w:p w14:paraId="1CA8AA74" w14:textId="190181C8" w:rsidR="00911613" w:rsidRPr="0016716D" w:rsidRDefault="00B3675D" w:rsidP="00B3675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3675D">
                        <w:rPr>
                          <w:sz w:val="20"/>
                          <w:szCs w:val="20"/>
                        </w:rPr>
                        <w:t>•</w:t>
                      </w:r>
                      <w:r w:rsidRPr="00B3675D">
                        <w:rPr>
                          <w:sz w:val="20"/>
                          <w:szCs w:val="20"/>
                        </w:rPr>
                        <w:tab/>
                        <w:t xml:space="preserve"> Auditors</w:t>
                      </w:r>
                    </w:p>
                    <w:p w14:paraId="61C0BE02" w14:textId="75616A2A" w:rsidR="00D33BBF" w:rsidRPr="0016716D" w:rsidRDefault="00D33BBF" w:rsidP="003D05E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3BAD4B" wp14:editId="07C29386">
                <wp:simplePos x="0" y="0"/>
                <wp:positionH relativeFrom="column">
                  <wp:posOffset>4107976</wp:posOffset>
                </wp:positionH>
                <wp:positionV relativeFrom="paragraph">
                  <wp:posOffset>183392</wp:posOffset>
                </wp:positionV>
                <wp:extent cx="2165350" cy="5472752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75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9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3" type="#_x0000_t202" style="position:absolute;margin-left:323.45pt;margin-top:14.45pt;width:170.5pt;height:43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0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8178FB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B392E" wp14:editId="7F65C31D">
                <wp:simplePos x="0" y="0"/>
                <wp:positionH relativeFrom="column">
                  <wp:posOffset>-393700</wp:posOffset>
                </wp:positionH>
                <wp:positionV relativeFrom="paragraph">
                  <wp:posOffset>75887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F9C2A" id="Rectangle 46" o:spid="_x0000_s1026" style="position:absolute;margin-left:-31pt;margin-top:6pt;width:525pt;height: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4A3435DA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4" type="#_x0000_t202" style="position:absolute;margin-left:323pt;margin-top:18.4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3E2356A5" w:rsidR="00345262" w:rsidRDefault="00345262" w:rsidP="00EA48B5"/>
    <w:p w14:paraId="7625A9EA" w14:textId="55AF64E3" w:rsidR="00345262" w:rsidRDefault="00345262" w:rsidP="00EA48B5"/>
    <w:p w14:paraId="7F8CED7B" w14:textId="0479D680" w:rsidR="00C23030" w:rsidRPr="00C23030" w:rsidRDefault="00C23030" w:rsidP="00C23030"/>
    <w:p w14:paraId="7644453A" w14:textId="316ACA12" w:rsidR="00C23030" w:rsidRPr="00C23030" w:rsidRDefault="00C23030" w:rsidP="00C23030"/>
    <w:p w14:paraId="67C4096F" w14:textId="4EF6B9D2" w:rsidR="00C23030" w:rsidRPr="00C23030" w:rsidRDefault="00C23030" w:rsidP="00C23030"/>
    <w:p w14:paraId="41F78074" w14:textId="745A7DAD" w:rsidR="00C23030" w:rsidRPr="00C23030" w:rsidRDefault="00C23030" w:rsidP="00C23030"/>
    <w:p w14:paraId="75C3895D" w14:textId="4E94506E" w:rsidR="00C23030" w:rsidRPr="00C23030" w:rsidRDefault="007B472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1BF58" wp14:editId="28CCB523">
                <wp:simplePos x="0" y="0"/>
                <wp:positionH relativeFrom="column">
                  <wp:posOffset>-323850</wp:posOffset>
                </wp:positionH>
                <wp:positionV relativeFrom="paragraph">
                  <wp:posOffset>330835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Who Should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45" type="#_x0000_t202" style="position:absolute;margin-left:-25.5pt;margin-top:26.05pt;width:17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cUMQIAAFs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Who Should Attend</w:t>
                      </w:r>
                    </w:p>
                  </w:txbxContent>
                </v:textbox>
              </v:shape>
            </w:pict>
          </mc:Fallback>
        </mc:AlternateContent>
      </w:r>
    </w:p>
    <w:p w14:paraId="7A891D74" w14:textId="2D12D304" w:rsidR="00C23030" w:rsidRPr="00C23030" w:rsidRDefault="00C23030" w:rsidP="00C23030"/>
    <w:p w14:paraId="099E0DDB" w14:textId="5B004061" w:rsidR="00C23030" w:rsidRPr="00C23030" w:rsidRDefault="00C23030" w:rsidP="00C23030"/>
    <w:p w14:paraId="2D31A37E" w14:textId="1C61A83B" w:rsidR="00C23030" w:rsidRPr="00C23030" w:rsidRDefault="00C23030" w:rsidP="00C23030"/>
    <w:p w14:paraId="68AF0EDD" w14:textId="3B0BB778" w:rsidR="00C23030" w:rsidRPr="00C23030" w:rsidRDefault="00C23030" w:rsidP="00C23030"/>
    <w:p w14:paraId="2EDB2D9C" w14:textId="53624FEC" w:rsidR="00C23030" w:rsidRPr="00C23030" w:rsidRDefault="00D33BBF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88F7B" wp14:editId="1FC44D0E">
                <wp:simplePos x="0" y="0"/>
                <wp:positionH relativeFrom="column">
                  <wp:posOffset>-342900</wp:posOffset>
                </wp:positionH>
                <wp:positionV relativeFrom="paragraph">
                  <wp:posOffset>366395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6" type="#_x0000_t202" style="position:absolute;margin-left:-27pt;margin-top:28.85pt;width:171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0F64B27" w14:textId="63DFC25F" w:rsidR="00C23030" w:rsidRPr="00C23030" w:rsidRDefault="00C23030" w:rsidP="00C23030"/>
    <w:p w14:paraId="3AEE0884" w14:textId="31899BE9" w:rsidR="00C23030" w:rsidRPr="00C23030" w:rsidRDefault="00F25D6D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E8078A" wp14:editId="24F808A0">
                <wp:simplePos x="0" y="0"/>
                <wp:positionH relativeFrom="column">
                  <wp:posOffset>725805</wp:posOffset>
                </wp:positionH>
                <wp:positionV relativeFrom="paragraph">
                  <wp:posOffset>95885</wp:posOffset>
                </wp:positionV>
                <wp:extent cx="695960" cy="64135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47" type="#_x0000_t202" style="position:absolute;margin-left:57.15pt;margin-top:7.55pt;width:54.8pt;height:5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3BB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9CF778" wp14:editId="045083F0">
                <wp:simplePos x="0" y="0"/>
                <wp:positionH relativeFrom="column">
                  <wp:posOffset>-55880</wp:posOffset>
                </wp:positionH>
                <wp:positionV relativeFrom="paragraph">
                  <wp:posOffset>107950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48" type="#_x0000_t202" style="position:absolute;margin-left:-4.4pt;margin-top:8.5pt;width:54.8pt;height:52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99FCD4" w14:textId="0572C76E" w:rsidR="00C23030" w:rsidRPr="00C23030" w:rsidRDefault="00C23030" w:rsidP="00C23030"/>
    <w:p w14:paraId="28A4B26C" w14:textId="072F05A0" w:rsidR="00C23030" w:rsidRPr="00C23030" w:rsidRDefault="00F25D6D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7733AC" wp14:editId="05E4E575">
                <wp:simplePos x="0" y="0"/>
                <wp:positionH relativeFrom="column">
                  <wp:posOffset>737235</wp:posOffset>
                </wp:positionH>
                <wp:positionV relativeFrom="paragraph">
                  <wp:posOffset>99060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49" type="#_x0000_t202" style="position:absolute;margin-left:58.05pt;margin-top:7.8pt;width:54.8pt;height:5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bbLw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3BB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D59C66" wp14:editId="48063106">
                <wp:simplePos x="0" y="0"/>
                <wp:positionH relativeFrom="column">
                  <wp:posOffset>-63500</wp:posOffset>
                </wp:positionH>
                <wp:positionV relativeFrom="paragraph">
                  <wp:posOffset>128270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50" type="#_x0000_t202" style="position:absolute;margin-left:-5pt;margin-top:10.1pt;width:54.8pt;height:5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fd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wfXP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5B3533" w14:textId="48C8B3D3" w:rsidR="00C23030" w:rsidRPr="00C23030" w:rsidRDefault="00C23030" w:rsidP="00C23030"/>
    <w:p w14:paraId="4138CD4B" w14:textId="219AE2EB" w:rsidR="00C23030" w:rsidRPr="00C23030" w:rsidRDefault="00C23030" w:rsidP="00C23030"/>
    <w:p w14:paraId="1F576037" w14:textId="75F96C0F" w:rsidR="00C23030" w:rsidRPr="00C23030" w:rsidRDefault="00216C3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9708AB" wp14:editId="0B74BDC4">
                <wp:simplePos x="0" y="0"/>
                <wp:positionH relativeFrom="column">
                  <wp:posOffset>-31750</wp:posOffset>
                </wp:positionH>
                <wp:positionV relativeFrom="paragraph">
                  <wp:posOffset>242892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1" type="#_x0000_t202" style="position:absolute;margin-left:-2.5pt;margin-top:19.15pt;width:477.5pt;height:3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26232BC9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2" type="#_x0000_t202" style="position:absolute;margin-left:-9pt;margin-top:24.9pt;width:147.5pt;height:136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3" type="#_x0000_t202" style="position:absolute;margin-left:167pt;margin-top:1.75pt;width:147.5pt;height:136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4" type="#_x0000_t202" style="position:absolute;margin-left:338pt;margin-top:.8pt;width:147.5pt;height:136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55D73349" w:rsidR="00C23030" w:rsidRDefault="00C23030" w:rsidP="00C23030">
      <w:pPr>
        <w:tabs>
          <w:tab w:val="left" w:pos="6495"/>
        </w:tabs>
      </w:pPr>
    </w:p>
    <w:p w14:paraId="00C797DE" w14:textId="5742E3ED" w:rsidR="00C23030" w:rsidRDefault="00C23030" w:rsidP="00C23030">
      <w:pPr>
        <w:tabs>
          <w:tab w:val="left" w:pos="6495"/>
        </w:tabs>
      </w:pPr>
    </w:p>
    <w:p w14:paraId="6A8689AC" w14:textId="15CA8B79" w:rsidR="00C23030" w:rsidRPr="002E42E8" w:rsidRDefault="00C23030" w:rsidP="00C23030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5975D2FA" w14:textId="47A72888" w:rsidR="00801115" w:rsidRDefault="00882C20" w:rsidP="00801115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color w:val="17365D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17365D"/>
          <w:sz w:val="22"/>
          <w:szCs w:val="22"/>
          <w:lang w:val="en-GB"/>
        </w:rPr>
        <w:t>Course Introduction</w:t>
      </w:r>
    </w:p>
    <w:p w14:paraId="72CACF3B" w14:textId="697D04DD" w:rsidR="00801115" w:rsidRDefault="00801115" w:rsidP="0080111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17365D"/>
          <w:sz w:val="22"/>
          <w:szCs w:val="22"/>
        </w:rPr>
      </w:pPr>
    </w:p>
    <w:p w14:paraId="3916ABDD" w14:textId="24643B0B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1 </w:t>
      </w:r>
      <w:r w:rsidR="00FE6A1E" w:rsidRPr="009B6749">
        <w:rPr>
          <w:rFonts w:ascii="Arial" w:eastAsia="Times New Roman" w:hAnsi="Arial" w:cs="Arial"/>
          <w:b/>
          <w:bCs/>
          <w:lang w:val="en-GB"/>
        </w:rPr>
        <w:t>– Pentesting Team Foundation</w:t>
      </w:r>
    </w:p>
    <w:p w14:paraId="67FC5E58" w14:textId="5353EDB2" w:rsidR="00FE6A1E" w:rsidRPr="009B6749" w:rsidRDefault="00FE6A1E" w:rsidP="00B128B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Project Management</w:t>
      </w:r>
      <w:r w:rsidRPr="009B6749">
        <w:rPr>
          <w:rFonts w:ascii="Arial" w:eastAsia="Times New Roman" w:hAnsi="Arial" w:cs="Arial"/>
        </w:rPr>
        <w:t> </w:t>
      </w:r>
    </w:p>
    <w:p w14:paraId="57BC367A" w14:textId="0D460C56" w:rsidR="00FE6A1E" w:rsidRPr="009B6749" w:rsidRDefault="00FE6A1E" w:rsidP="00B128B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Pentesting Metrics</w:t>
      </w:r>
      <w:r w:rsidRPr="009B6749">
        <w:rPr>
          <w:rFonts w:ascii="Arial" w:eastAsia="Times New Roman" w:hAnsi="Arial" w:cs="Arial"/>
        </w:rPr>
        <w:t> </w:t>
      </w:r>
    </w:p>
    <w:p w14:paraId="6A82BE5C" w14:textId="08D27862" w:rsidR="00FE6A1E" w:rsidRPr="009B6749" w:rsidRDefault="00FE6A1E" w:rsidP="00B128B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Team Roles, Responsibilities and Benefits</w:t>
      </w:r>
    </w:p>
    <w:p w14:paraId="0D6101AD" w14:textId="77777777" w:rsidR="00FE6A1E" w:rsidRPr="009B6749" w:rsidRDefault="00FE6A1E" w:rsidP="00FE6A1E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4CDB9AC" w14:textId="77777777" w:rsidR="00FE6A1E" w:rsidRPr="00FE6A1E" w:rsidRDefault="00FE6A1E" w:rsidP="00FE6A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E6A1E">
        <w:rPr>
          <w:rFonts w:ascii="Arial" w:eastAsia="Times New Roman" w:hAnsi="Arial" w:cs="Arial"/>
          <w:lang w:val="en-GB"/>
        </w:rPr>
        <w:t>Lab Exercise – Skills Assessment</w:t>
      </w:r>
      <w:r w:rsidRPr="00FE6A1E">
        <w:rPr>
          <w:rFonts w:ascii="Arial" w:eastAsia="Times New Roman" w:hAnsi="Arial" w:cs="Arial"/>
        </w:rPr>
        <w:t> </w:t>
      </w:r>
    </w:p>
    <w:p w14:paraId="473A6A17" w14:textId="77777777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</w:rPr>
        <w:t> </w:t>
      </w:r>
    </w:p>
    <w:p w14:paraId="2704C61B" w14:textId="55696A73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2 – </w:t>
      </w:r>
      <w:r w:rsidR="00E46E63" w:rsidRPr="009B6749">
        <w:rPr>
          <w:rFonts w:ascii="Arial" w:eastAsia="Times New Roman" w:hAnsi="Arial" w:cs="Arial"/>
          <w:b/>
          <w:bCs/>
          <w:lang w:val="en-GB"/>
        </w:rPr>
        <w:t>NMAP Automation</w:t>
      </w:r>
      <w:r w:rsidRPr="009B6749">
        <w:rPr>
          <w:rFonts w:ascii="Arial" w:eastAsia="Times New Roman" w:hAnsi="Arial" w:cs="Arial"/>
        </w:rPr>
        <w:t> </w:t>
      </w:r>
    </w:p>
    <w:p w14:paraId="615F44CB" w14:textId="01DF056F" w:rsidR="00E46E63" w:rsidRPr="009B6749" w:rsidRDefault="00E46E63" w:rsidP="00B128B2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NMAP Basics</w:t>
      </w:r>
      <w:r w:rsidRPr="009B6749">
        <w:rPr>
          <w:rFonts w:ascii="Arial" w:eastAsia="Times New Roman" w:hAnsi="Arial" w:cs="Arial"/>
        </w:rPr>
        <w:t> </w:t>
      </w:r>
    </w:p>
    <w:p w14:paraId="1EDF1CCE" w14:textId="00E8E67D" w:rsidR="00E46E63" w:rsidRPr="009B6749" w:rsidRDefault="00E46E63" w:rsidP="00B128B2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NMAP Automation</w:t>
      </w:r>
      <w:r w:rsidRPr="009B6749">
        <w:rPr>
          <w:rFonts w:ascii="Arial" w:eastAsia="Times New Roman" w:hAnsi="Arial" w:cs="Arial"/>
        </w:rPr>
        <w:t> </w:t>
      </w:r>
    </w:p>
    <w:p w14:paraId="7060C461" w14:textId="71CCFE0C" w:rsidR="00E46E63" w:rsidRPr="009B6749" w:rsidRDefault="00E46E63" w:rsidP="00B128B2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NMAP Report Documentation</w:t>
      </w:r>
    </w:p>
    <w:p w14:paraId="603AFDA8" w14:textId="77777777" w:rsidR="00E46E63" w:rsidRPr="009B6749" w:rsidRDefault="00E46E63" w:rsidP="00E46E63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B5AAA42" w14:textId="77777777" w:rsidR="00E46E63" w:rsidRPr="00E46E63" w:rsidRDefault="00E46E63" w:rsidP="00E46E6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6E63">
        <w:rPr>
          <w:rFonts w:ascii="Arial" w:eastAsia="Times New Roman" w:hAnsi="Arial" w:cs="Arial"/>
          <w:lang w:val="en-GB"/>
        </w:rPr>
        <w:t>Lab Exercise – Automation Breakdown</w:t>
      </w:r>
      <w:r w:rsidRPr="00E46E63">
        <w:rPr>
          <w:rFonts w:ascii="Arial" w:eastAsia="Times New Roman" w:hAnsi="Arial" w:cs="Arial"/>
        </w:rPr>
        <w:t> </w:t>
      </w:r>
    </w:p>
    <w:p w14:paraId="13E80FD9" w14:textId="77777777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</w:rPr>
        <w:t> </w:t>
      </w:r>
    </w:p>
    <w:p w14:paraId="48B4BD5E" w14:textId="345DF78F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3 – </w:t>
      </w:r>
      <w:r w:rsidR="00E46E63" w:rsidRPr="009B6749">
        <w:rPr>
          <w:rFonts w:ascii="Arial" w:eastAsia="Times New Roman" w:hAnsi="Arial" w:cs="Arial"/>
          <w:b/>
          <w:bCs/>
          <w:lang w:val="en-GB"/>
        </w:rPr>
        <w:t>Exploitation Processes</w:t>
      </w:r>
      <w:r w:rsidRPr="009B6749">
        <w:rPr>
          <w:rFonts w:ascii="Arial" w:eastAsia="Times New Roman" w:hAnsi="Arial" w:cs="Arial"/>
        </w:rPr>
        <w:t> </w:t>
      </w:r>
    </w:p>
    <w:p w14:paraId="076B5D17" w14:textId="796DE3D7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Purpose</w:t>
      </w:r>
      <w:r w:rsidRPr="009B6749">
        <w:rPr>
          <w:rFonts w:ascii="Arial" w:eastAsia="Times New Roman" w:hAnsi="Arial" w:cs="Arial"/>
        </w:rPr>
        <w:t> </w:t>
      </w:r>
    </w:p>
    <w:p w14:paraId="3CDEE3BE" w14:textId="07CAA067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Countermeasures</w:t>
      </w:r>
      <w:r w:rsidRPr="009B6749">
        <w:rPr>
          <w:rFonts w:ascii="Arial" w:eastAsia="Times New Roman" w:hAnsi="Arial" w:cs="Arial"/>
        </w:rPr>
        <w:t> </w:t>
      </w:r>
    </w:p>
    <w:p w14:paraId="4DD3C631" w14:textId="0378351C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Evasion</w:t>
      </w:r>
      <w:r w:rsidRPr="009B6749">
        <w:rPr>
          <w:rFonts w:ascii="Arial" w:eastAsia="Times New Roman" w:hAnsi="Arial" w:cs="Arial"/>
        </w:rPr>
        <w:t> </w:t>
      </w:r>
    </w:p>
    <w:p w14:paraId="50671B4B" w14:textId="359A34A9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Precision Strike</w:t>
      </w:r>
      <w:r w:rsidRPr="009B6749">
        <w:rPr>
          <w:rFonts w:ascii="Arial" w:eastAsia="Times New Roman" w:hAnsi="Arial" w:cs="Arial"/>
        </w:rPr>
        <w:t> </w:t>
      </w:r>
    </w:p>
    <w:p w14:paraId="1E8EEFC1" w14:textId="77E307CA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Customized Exploitation</w:t>
      </w:r>
      <w:r w:rsidRPr="009B6749">
        <w:rPr>
          <w:rFonts w:ascii="Arial" w:eastAsia="Times New Roman" w:hAnsi="Arial" w:cs="Arial"/>
        </w:rPr>
        <w:t> </w:t>
      </w:r>
    </w:p>
    <w:p w14:paraId="6C907AFB" w14:textId="5BAECCC3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Tailored Exploits</w:t>
      </w:r>
      <w:r w:rsidRPr="009B6749">
        <w:rPr>
          <w:rFonts w:ascii="Arial" w:eastAsia="Times New Roman" w:hAnsi="Arial" w:cs="Arial"/>
        </w:rPr>
        <w:t> </w:t>
      </w:r>
    </w:p>
    <w:p w14:paraId="7DCACE0A" w14:textId="5BF242C2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Zero Day Angle</w:t>
      </w:r>
      <w:r w:rsidRPr="009B6749">
        <w:rPr>
          <w:rFonts w:ascii="Arial" w:eastAsia="Times New Roman" w:hAnsi="Arial" w:cs="Arial"/>
        </w:rPr>
        <w:t> </w:t>
      </w:r>
    </w:p>
    <w:p w14:paraId="684F5456" w14:textId="77F7F838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Example Avenues of Attack</w:t>
      </w:r>
      <w:r w:rsidRPr="009B6749">
        <w:rPr>
          <w:rFonts w:ascii="Arial" w:eastAsia="Times New Roman" w:hAnsi="Arial" w:cs="Arial"/>
        </w:rPr>
        <w:t> </w:t>
      </w:r>
    </w:p>
    <w:p w14:paraId="46634713" w14:textId="7EFA842F" w:rsidR="00C96096" w:rsidRPr="009B6749" w:rsidRDefault="00C96096" w:rsidP="00B128B2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Overall Objective of Exploitation</w:t>
      </w:r>
      <w:r w:rsidRPr="009B6749">
        <w:rPr>
          <w:rFonts w:ascii="Arial" w:eastAsia="Times New Roman" w:hAnsi="Arial" w:cs="Arial"/>
        </w:rPr>
        <w:t> </w:t>
      </w:r>
    </w:p>
    <w:p w14:paraId="01666D78" w14:textId="77777777" w:rsidR="008313C7" w:rsidRPr="009B6749" w:rsidRDefault="008313C7" w:rsidP="008313C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</w:rPr>
        <w:t> </w:t>
      </w:r>
    </w:p>
    <w:p w14:paraId="4BED5CED" w14:textId="77777777" w:rsidR="00C96096" w:rsidRPr="009B6749" w:rsidRDefault="008313C7" w:rsidP="00C9609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val="en-GB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4 – </w:t>
      </w:r>
      <w:r w:rsidR="00C96096" w:rsidRPr="009B6749">
        <w:rPr>
          <w:rFonts w:ascii="Arial" w:eastAsia="Times New Roman" w:hAnsi="Arial" w:cs="Arial"/>
          <w:b/>
          <w:bCs/>
          <w:lang w:val="en-GB"/>
        </w:rPr>
        <w:t>Fuzzing with Spike</w:t>
      </w:r>
    </w:p>
    <w:p w14:paraId="626ECC83" w14:textId="0E0B6FC2" w:rsidR="009B69E4" w:rsidRPr="009B6749" w:rsidRDefault="009B69E4" w:rsidP="00B128B2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Vulnserver</w:t>
      </w:r>
      <w:r w:rsidRPr="009B6749">
        <w:rPr>
          <w:rFonts w:ascii="Arial" w:eastAsia="Times New Roman" w:hAnsi="Arial" w:cs="Arial"/>
        </w:rPr>
        <w:t> </w:t>
      </w:r>
    </w:p>
    <w:p w14:paraId="4FA8999A" w14:textId="67CB19ED" w:rsidR="009B69E4" w:rsidRPr="009B6749" w:rsidRDefault="009B69E4" w:rsidP="00B128B2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Spike Fuzzing Setup</w:t>
      </w:r>
      <w:r w:rsidRPr="009B6749">
        <w:rPr>
          <w:rFonts w:ascii="Arial" w:eastAsia="Times New Roman" w:hAnsi="Arial" w:cs="Arial"/>
        </w:rPr>
        <w:t> </w:t>
      </w:r>
    </w:p>
    <w:p w14:paraId="121984E3" w14:textId="75AE78A1" w:rsidR="009B69E4" w:rsidRPr="009B6749" w:rsidRDefault="009B69E4" w:rsidP="00B128B2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Fuzzing a TCP Application</w:t>
      </w:r>
      <w:r w:rsidRPr="009B6749">
        <w:rPr>
          <w:rFonts w:ascii="Arial" w:eastAsia="Times New Roman" w:hAnsi="Arial" w:cs="Arial"/>
        </w:rPr>
        <w:t> </w:t>
      </w:r>
    </w:p>
    <w:p w14:paraId="780BA711" w14:textId="49392A5C" w:rsidR="009B69E4" w:rsidRPr="009B6749" w:rsidRDefault="009B69E4" w:rsidP="00B128B2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Custom Fuzzing Script</w:t>
      </w:r>
    </w:p>
    <w:p w14:paraId="311AE2B7" w14:textId="77777777" w:rsidR="009B69E4" w:rsidRPr="009B6749" w:rsidRDefault="009B69E4" w:rsidP="009B69E4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21536A0" w14:textId="77777777" w:rsidR="009B69E4" w:rsidRPr="009B69E4" w:rsidRDefault="009B69E4" w:rsidP="009B69E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9E4">
        <w:rPr>
          <w:rFonts w:ascii="Arial" w:eastAsia="Times New Roman" w:hAnsi="Arial" w:cs="Arial"/>
          <w:lang w:val="en-GB"/>
        </w:rPr>
        <w:t>Lab Exercise – Fuzzing with Spike</w:t>
      </w:r>
      <w:r w:rsidRPr="009B69E4">
        <w:rPr>
          <w:rFonts w:ascii="Arial" w:eastAsia="Times New Roman" w:hAnsi="Arial" w:cs="Arial"/>
        </w:rPr>
        <w:t> </w:t>
      </w:r>
    </w:p>
    <w:p w14:paraId="0FD538F4" w14:textId="77777777" w:rsidR="00371F51" w:rsidRPr="009B6749" w:rsidRDefault="00371F51" w:rsidP="00703C35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</w:rPr>
      </w:pPr>
    </w:p>
    <w:p w14:paraId="1D276368" w14:textId="77777777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5 – Privilege Escalation</w:t>
      </w:r>
      <w:r w:rsidRPr="009B6749">
        <w:rPr>
          <w:rFonts w:ascii="Arial" w:eastAsia="Times New Roman" w:hAnsi="Arial" w:cs="Arial"/>
        </w:rPr>
        <w:t> </w:t>
      </w:r>
    </w:p>
    <w:p w14:paraId="141902E6" w14:textId="44AC5E52" w:rsidR="00453D4F" w:rsidRPr="009B6749" w:rsidRDefault="00453D4F" w:rsidP="00B128B2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Exploit-DB</w:t>
      </w:r>
      <w:r w:rsidRPr="009B6749">
        <w:rPr>
          <w:rFonts w:ascii="Arial" w:eastAsia="Times New Roman" w:hAnsi="Arial" w:cs="Arial"/>
        </w:rPr>
        <w:t> </w:t>
      </w:r>
    </w:p>
    <w:p w14:paraId="1E90F212" w14:textId="23AB456F" w:rsidR="00453D4F" w:rsidRPr="009B6749" w:rsidRDefault="00453D4F" w:rsidP="00B128B2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Immunity Debugger</w:t>
      </w:r>
      <w:r w:rsidRPr="009B6749">
        <w:rPr>
          <w:rFonts w:ascii="Arial" w:eastAsia="Times New Roman" w:hAnsi="Arial" w:cs="Arial"/>
        </w:rPr>
        <w:t> </w:t>
      </w:r>
    </w:p>
    <w:p w14:paraId="39A35F13" w14:textId="7C937E66" w:rsidR="00453D4F" w:rsidRPr="009B6749" w:rsidRDefault="00453D4F" w:rsidP="00B128B2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Python</w:t>
      </w:r>
      <w:r w:rsidRPr="009B6749">
        <w:rPr>
          <w:rFonts w:ascii="Arial" w:eastAsia="Times New Roman" w:hAnsi="Arial" w:cs="Arial"/>
        </w:rPr>
        <w:t> </w:t>
      </w:r>
    </w:p>
    <w:p w14:paraId="4B834121" w14:textId="41650F68" w:rsidR="00453D4F" w:rsidRPr="009B6749" w:rsidRDefault="00453D4F" w:rsidP="00B128B2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Shellcode</w:t>
      </w:r>
      <w:r w:rsidRPr="009B6749">
        <w:rPr>
          <w:rFonts w:ascii="Arial" w:eastAsia="Times New Roman" w:hAnsi="Arial" w:cs="Arial"/>
        </w:rPr>
        <w:t> </w:t>
      </w:r>
    </w:p>
    <w:p w14:paraId="0566780B" w14:textId="77777777" w:rsidR="00453D4F" w:rsidRPr="00453D4F" w:rsidRDefault="00453D4F" w:rsidP="00453D4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453D4F">
        <w:rPr>
          <w:rFonts w:ascii="Arial" w:eastAsia="Times New Roman" w:hAnsi="Arial" w:cs="Arial"/>
          <w:lang w:val="en-GB"/>
        </w:rPr>
        <w:t>Lab Exercise – Let’s Crash and Callback</w:t>
      </w:r>
      <w:r w:rsidRPr="00453D4F">
        <w:rPr>
          <w:rFonts w:ascii="Arial" w:eastAsia="Times New Roman" w:hAnsi="Arial" w:cs="Arial"/>
        </w:rPr>
        <w:t> </w:t>
      </w:r>
    </w:p>
    <w:p w14:paraId="499F6C2C" w14:textId="163FAE9B" w:rsidR="00371F51" w:rsidRPr="009B6749" w:rsidRDefault="00371F51" w:rsidP="00371F51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9B6749">
        <w:rPr>
          <w:rFonts w:ascii="Arial" w:eastAsia="Times New Roman" w:hAnsi="Arial" w:cs="Arial"/>
        </w:rPr>
        <w:t> </w:t>
      </w:r>
    </w:p>
    <w:p w14:paraId="241A322C" w14:textId="1C038EDD" w:rsidR="00371F51" w:rsidRPr="009B6749" w:rsidRDefault="00371F51" w:rsidP="00371F51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4F8C75B2" w14:textId="5A8C1D75" w:rsidR="00371F51" w:rsidRPr="009B6749" w:rsidRDefault="00371F51" w:rsidP="00371F51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4C52EBA4" w14:textId="2426E020" w:rsidR="00371F51" w:rsidRPr="009B6749" w:rsidRDefault="00371F51" w:rsidP="00371F51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53A0FCC1" w14:textId="297C8B92" w:rsidR="00371F51" w:rsidRPr="009B6749" w:rsidRDefault="009B6749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Arial" w:eastAsia="Times New Roman" w:hAnsi="Arial" w:cs="Arial"/>
        </w:rPr>
        <w:lastRenderedPageBreak/>
        <w:t>\</w:t>
      </w:r>
    </w:p>
    <w:p w14:paraId="0405C08F" w14:textId="69018F6D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 6 – </w:t>
      </w:r>
      <w:r w:rsidR="00453D4F" w:rsidRPr="009B6749">
        <w:rPr>
          <w:rFonts w:ascii="Arial" w:eastAsia="Times New Roman" w:hAnsi="Arial" w:cs="Arial"/>
          <w:b/>
          <w:bCs/>
          <w:lang w:val="en-GB"/>
        </w:rPr>
        <w:t>Stack Based Windows Buffer Overflow</w:t>
      </w:r>
    </w:p>
    <w:p w14:paraId="5E8F296D" w14:textId="64DF5E83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Debugger</w:t>
      </w:r>
      <w:r w:rsidRPr="009B6749">
        <w:rPr>
          <w:rFonts w:ascii="Arial" w:eastAsia="Times New Roman" w:hAnsi="Arial" w:cs="Arial"/>
        </w:rPr>
        <w:t> </w:t>
      </w:r>
    </w:p>
    <w:p w14:paraId="35351124" w14:textId="6839ADA4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Vulnerability Research</w:t>
      </w:r>
      <w:r w:rsidRPr="009B6749">
        <w:rPr>
          <w:rFonts w:ascii="Arial" w:eastAsia="Times New Roman" w:hAnsi="Arial" w:cs="Arial"/>
        </w:rPr>
        <w:t> </w:t>
      </w:r>
    </w:p>
    <w:p w14:paraId="4FDF640D" w14:textId="07C7558E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Control EIP, Control the Crash</w:t>
      </w:r>
      <w:r w:rsidRPr="009B6749">
        <w:rPr>
          <w:rFonts w:ascii="Arial" w:eastAsia="Times New Roman" w:hAnsi="Arial" w:cs="Arial"/>
        </w:rPr>
        <w:t> </w:t>
      </w:r>
    </w:p>
    <w:p w14:paraId="480E159F" w14:textId="0529EE6C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JMP ESP Instruction</w:t>
      </w:r>
      <w:r w:rsidRPr="009B6749">
        <w:rPr>
          <w:rFonts w:ascii="Arial" w:eastAsia="Times New Roman" w:hAnsi="Arial" w:cs="Arial"/>
        </w:rPr>
        <w:t> </w:t>
      </w:r>
    </w:p>
    <w:p w14:paraId="5F6058DD" w14:textId="34AC63CD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Finding the Offset</w:t>
      </w:r>
      <w:r w:rsidRPr="009B6749">
        <w:rPr>
          <w:rFonts w:ascii="Arial" w:eastAsia="Times New Roman" w:hAnsi="Arial" w:cs="Arial"/>
        </w:rPr>
        <w:t> </w:t>
      </w:r>
    </w:p>
    <w:p w14:paraId="0E3E09E7" w14:textId="547D7CA6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Code Execution and Shellcode</w:t>
      </w:r>
      <w:r w:rsidRPr="009B6749">
        <w:rPr>
          <w:rFonts w:ascii="Arial" w:eastAsia="Times New Roman" w:hAnsi="Arial" w:cs="Arial"/>
        </w:rPr>
        <w:t> </w:t>
      </w:r>
    </w:p>
    <w:p w14:paraId="7D0EA0CE" w14:textId="1C14A0B2" w:rsidR="00E03CA0" w:rsidRPr="009B6749" w:rsidRDefault="00E03CA0" w:rsidP="00B128B2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Does the Exploit Work?</w:t>
      </w:r>
    </w:p>
    <w:p w14:paraId="5E6586BB" w14:textId="77777777" w:rsidR="00E03CA0" w:rsidRPr="009B6749" w:rsidRDefault="00E03CA0" w:rsidP="00E03CA0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53C0063" w14:textId="77777777" w:rsidR="00E03CA0" w:rsidRPr="00E03CA0" w:rsidRDefault="00E03CA0" w:rsidP="00E03CA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3CA0">
        <w:rPr>
          <w:rFonts w:ascii="Arial" w:eastAsia="Times New Roman" w:hAnsi="Arial" w:cs="Arial"/>
          <w:lang w:val="en-GB"/>
        </w:rPr>
        <w:t>Lab Exercise – MiniShare for the Win</w:t>
      </w:r>
      <w:r w:rsidRPr="00E03CA0">
        <w:rPr>
          <w:rFonts w:ascii="Arial" w:eastAsia="Times New Roman" w:hAnsi="Arial" w:cs="Arial"/>
        </w:rPr>
        <w:t> </w:t>
      </w:r>
    </w:p>
    <w:p w14:paraId="777B42DB" w14:textId="77777777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</w:rPr>
        <w:t> </w:t>
      </w:r>
    </w:p>
    <w:p w14:paraId="4EC0CA7D" w14:textId="29A99D7B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7 – </w:t>
      </w:r>
      <w:r w:rsidR="00E03CA0" w:rsidRPr="009B6749">
        <w:rPr>
          <w:rFonts w:ascii="Arial" w:eastAsia="Times New Roman" w:hAnsi="Arial" w:cs="Arial"/>
          <w:b/>
          <w:bCs/>
          <w:lang w:val="en-GB"/>
        </w:rPr>
        <w:t>Web Application Security and Exploitation</w:t>
      </w:r>
    </w:p>
    <w:p w14:paraId="5538E1B5" w14:textId="5F576289" w:rsidR="002F5531" w:rsidRPr="009B6749" w:rsidRDefault="002F5531" w:rsidP="00B128B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Web Applications</w:t>
      </w:r>
      <w:r w:rsidRPr="009B6749">
        <w:rPr>
          <w:rFonts w:ascii="Arial" w:eastAsia="Times New Roman" w:hAnsi="Arial" w:cs="Arial"/>
        </w:rPr>
        <w:t> </w:t>
      </w:r>
    </w:p>
    <w:p w14:paraId="0237AF41" w14:textId="366C1948" w:rsidR="002F5531" w:rsidRPr="009B6749" w:rsidRDefault="002F5531" w:rsidP="00B128B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OWASP Top 10 - 2017</w:t>
      </w:r>
      <w:r w:rsidRPr="009B6749">
        <w:rPr>
          <w:rFonts w:ascii="Arial" w:eastAsia="Times New Roman" w:hAnsi="Arial" w:cs="Arial"/>
        </w:rPr>
        <w:t> </w:t>
      </w:r>
    </w:p>
    <w:p w14:paraId="2D4B0391" w14:textId="6C12AE21" w:rsidR="002F5531" w:rsidRPr="009B6749" w:rsidRDefault="002F5531" w:rsidP="00B128B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Zap</w:t>
      </w:r>
      <w:r w:rsidRPr="009B6749">
        <w:rPr>
          <w:rFonts w:ascii="Arial" w:eastAsia="Times New Roman" w:hAnsi="Arial" w:cs="Arial"/>
        </w:rPr>
        <w:t> </w:t>
      </w:r>
    </w:p>
    <w:p w14:paraId="31D498F0" w14:textId="23AF1310" w:rsidR="002F5531" w:rsidRPr="009B6749" w:rsidRDefault="002F5531" w:rsidP="00B128B2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Scapy</w:t>
      </w:r>
      <w:r w:rsidRPr="009B6749">
        <w:rPr>
          <w:rFonts w:ascii="Arial" w:eastAsia="Times New Roman" w:hAnsi="Arial" w:cs="Arial"/>
        </w:rPr>
        <w:t> </w:t>
      </w:r>
    </w:p>
    <w:p w14:paraId="1B7D09DD" w14:textId="77777777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</w:rPr>
        <w:t> </w:t>
      </w:r>
    </w:p>
    <w:p w14:paraId="26F0217A" w14:textId="679CB2B3" w:rsidR="00371F51" w:rsidRPr="009B6749" w:rsidRDefault="00371F51" w:rsidP="00371F5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8 – </w:t>
      </w:r>
      <w:r w:rsidR="002F5531" w:rsidRPr="009B6749">
        <w:rPr>
          <w:rFonts w:ascii="Arial" w:eastAsia="Times New Roman" w:hAnsi="Arial" w:cs="Arial"/>
          <w:b/>
          <w:bCs/>
          <w:lang w:val="en-GB"/>
        </w:rPr>
        <w:t>Linux Stack Smashing</w:t>
      </w:r>
      <w:r w:rsidRPr="009B6749">
        <w:rPr>
          <w:rFonts w:ascii="Arial" w:eastAsia="Times New Roman" w:hAnsi="Arial" w:cs="Arial"/>
        </w:rPr>
        <w:t> </w:t>
      </w:r>
    </w:p>
    <w:p w14:paraId="2B987ADA" w14:textId="523A710A" w:rsidR="00402C6B" w:rsidRPr="009B6749" w:rsidRDefault="00402C6B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Exploiting the Stack on Linux</w:t>
      </w:r>
      <w:r w:rsidRPr="009B6749">
        <w:rPr>
          <w:rFonts w:ascii="Arial" w:eastAsia="Times New Roman" w:hAnsi="Arial" w:cs="Arial"/>
        </w:rPr>
        <w:t> </w:t>
      </w:r>
    </w:p>
    <w:p w14:paraId="270F759C" w14:textId="77777777" w:rsidR="00402C6B" w:rsidRPr="009B6749" w:rsidRDefault="00402C6B" w:rsidP="00402C6B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3ADC31B" w14:textId="0E3F8129" w:rsidR="00402C6B" w:rsidRPr="009B6749" w:rsidRDefault="00402C6B" w:rsidP="00402C6B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402C6B">
        <w:rPr>
          <w:rFonts w:ascii="Arial" w:eastAsia="Times New Roman" w:hAnsi="Arial" w:cs="Arial"/>
          <w:lang w:val="en-GB"/>
        </w:rPr>
        <w:t>Lab Exercise – Stack Overflow. Did we get root?</w:t>
      </w:r>
      <w:r w:rsidRPr="00402C6B">
        <w:rPr>
          <w:rFonts w:ascii="Arial" w:eastAsia="Times New Roman" w:hAnsi="Arial" w:cs="Arial"/>
        </w:rPr>
        <w:t> </w:t>
      </w:r>
    </w:p>
    <w:p w14:paraId="354AA9E8" w14:textId="0C6502F9" w:rsidR="00402C6B" w:rsidRPr="009B6749" w:rsidRDefault="00402C6B" w:rsidP="00402C6B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37060F6F" w14:textId="0D7FAA48" w:rsidR="00402C6B" w:rsidRPr="009B6749" w:rsidRDefault="00402C6B" w:rsidP="00402C6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</w:t>
      </w:r>
      <w:r w:rsidR="000C0C87" w:rsidRPr="009B6749">
        <w:rPr>
          <w:rFonts w:ascii="Arial" w:eastAsia="Times New Roman" w:hAnsi="Arial" w:cs="Arial"/>
          <w:b/>
          <w:bCs/>
          <w:lang w:val="en-GB"/>
        </w:rPr>
        <w:t>9</w:t>
      </w:r>
      <w:r w:rsidRPr="009B6749">
        <w:rPr>
          <w:rFonts w:ascii="Arial" w:eastAsia="Times New Roman" w:hAnsi="Arial" w:cs="Arial"/>
          <w:b/>
          <w:bCs/>
          <w:lang w:val="en-GB"/>
        </w:rPr>
        <w:t> – </w:t>
      </w:r>
      <w:r w:rsidR="000C0C87" w:rsidRPr="009B6749">
        <w:rPr>
          <w:rFonts w:ascii="Arial" w:eastAsia="Times New Roman" w:hAnsi="Arial" w:cs="Arial"/>
          <w:b/>
          <w:bCs/>
          <w:lang w:val="en-GB"/>
        </w:rPr>
        <w:t>Linux Address Space Layout Randomization</w:t>
      </w:r>
      <w:r w:rsidRPr="009B6749">
        <w:rPr>
          <w:rFonts w:ascii="Arial" w:eastAsia="Times New Roman" w:hAnsi="Arial" w:cs="Arial"/>
        </w:rPr>
        <w:t> </w:t>
      </w:r>
    </w:p>
    <w:p w14:paraId="1A2FCE32" w14:textId="7E8AE2CC" w:rsidR="00402C6B" w:rsidRPr="009B6749" w:rsidRDefault="00402C6B" w:rsidP="00402C6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846633D" w14:textId="162A12D2" w:rsidR="005D31E8" w:rsidRPr="009B6749" w:rsidRDefault="005D31E8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Stack Smashing to the Extreme</w:t>
      </w:r>
      <w:r w:rsidRPr="009B6749">
        <w:rPr>
          <w:rFonts w:ascii="Arial" w:eastAsia="Times New Roman" w:hAnsi="Arial" w:cs="Arial"/>
        </w:rPr>
        <w:t> </w:t>
      </w:r>
    </w:p>
    <w:p w14:paraId="6720D263" w14:textId="77777777" w:rsidR="005D31E8" w:rsidRPr="009B6749" w:rsidRDefault="005D31E8" w:rsidP="005D31E8">
      <w:pPr>
        <w:pStyle w:val="ListParagraph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F59E63D" w14:textId="77777777" w:rsidR="005D31E8" w:rsidRPr="005D31E8" w:rsidRDefault="005D31E8" w:rsidP="005D31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D31E8">
        <w:rPr>
          <w:rFonts w:ascii="Arial" w:eastAsia="Times New Roman" w:hAnsi="Arial" w:cs="Arial"/>
          <w:lang w:val="en-GB"/>
        </w:rPr>
        <w:t>Lab Exercise – Defeat Me and Lookout ASLR</w:t>
      </w:r>
      <w:r w:rsidRPr="005D31E8">
        <w:rPr>
          <w:rFonts w:ascii="Arial" w:eastAsia="Times New Roman" w:hAnsi="Arial" w:cs="Arial"/>
        </w:rPr>
        <w:t> </w:t>
      </w:r>
    </w:p>
    <w:p w14:paraId="312BA545" w14:textId="727016F7" w:rsidR="00402C6B" w:rsidRPr="009B6749" w:rsidRDefault="00402C6B" w:rsidP="00402C6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E194B9F" w14:textId="77777777" w:rsidR="005D31E8" w:rsidRPr="009B6749" w:rsidRDefault="00402C6B" w:rsidP="00402C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val="en-GB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</w:t>
      </w:r>
      <w:r w:rsidR="005D31E8" w:rsidRPr="009B6749">
        <w:rPr>
          <w:rFonts w:ascii="Arial" w:eastAsia="Times New Roman" w:hAnsi="Arial" w:cs="Arial"/>
          <w:b/>
          <w:bCs/>
          <w:lang w:val="en-GB"/>
        </w:rPr>
        <w:t>10</w:t>
      </w:r>
      <w:r w:rsidRPr="009B6749">
        <w:rPr>
          <w:rFonts w:ascii="Arial" w:eastAsia="Times New Roman" w:hAnsi="Arial" w:cs="Arial"/>
          <w:b/>
          <w:bCs/>
          <w:lang w:val="en-GB"/>
        </w:rPr>
        <w:t> – </w:t>
      </w:r>
      <w:r w:rsidR="005D31E8" w:rsidRPr="009B6749">
        <w:rPr>
          <w:rFonts w:ascii="Arial" w:eastAsia="Times New Roman" w:hAnsi="Arial" w:cs="Arial"/>
          <w:b/>
          <w:bCs/>
          <w:lang w:val="en-GB"/>
        </w:rPr>
        <w:t>Windows Exploit Protection</w:t>
      </w:r>
    </w:p>
    <w:p w14:paraId="6558D5BE" w14:textId="37F0DF25" w:rsidR="00E75BD9" w:rsidRPr="009B6749" w:rsidRDefault="00E75BD9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Introduction to Windows Exploit Protection</w:t>
      </w:r>
      <w:r w:rsidRPr="009B6749">
        <w:rPr>
          <w:rFonts w:ascii="Arial" w:eastAsia="Times New Roman" w:hAnsi="Arial" w:cs="Arial"/>
        </w:rPr>
        <w:t> </w:t>
      </w:r>
    </w:p>
    <w:p w14:paraId="1C0CD85B" w14:textId="2EAD6E33" w:rsidR="00E75BD9" w:rsidRPr="009B6749" w:rsidRDefault="00E75BD9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Structured Exception Handling</w:t>
      </w:r>
      <w:r w:rsidRPr="009B6749">
        <w:rPr>
          <w:rFonts w:ascii="Arial" w:eastAsia="Times New Roman" w:hAnsi="Arial" w:cs="Arial"/>
        </w:rPr>
        <w:t> </w:t>
      </w:r>
    </w:p>
    <w:p w14:paraId="33D4D7FA" w14:textId="4E69799C" w:rsidR="00E75BD9" w:rsidRPr="009B6749" w:rsidRDefault="00E75BD9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Data Execution Prevention (DEP)</w:t>
      </w:r>
      <w:r w:rsidRPr="009B6749">
        <w:rPr>
          <w:rFonts w:ascii="Arial" w:eastAsia="Times New Roman" w:hAnsi="Arial" w:cs="Arial"/>
        </w:rPr>
        <w:t> </w:t>
      </w:r>
    </w:p>
    <w:p w14:paraId="076E5F26" w14:textId="3F6B42C5" w:rsidR="00E75BD9" w:rsidRPr="009B6749" w:rsidRDefault="00E75BD9" w:rsidP="00B128B2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SafeSEH/SEHOP</w:t>
      </w:r>
      <w:r w:rsidRPr="009B6749">
        <w:rPr>
          <w:rFonts w:ascii="Arial" w:eastAsia="Times New Roman" w:hAnsi="Arial" w:cs="Arial"/>
        </w:rPr>
        <w:t> </w:t>
      </w:r>
    </w:p>
    <w:p w14:paraId="68D70FFE" w14:textId="1D9CFA38" w:rsidR="00402C6B" w:rsidRPr="009B6749" w:rsidRDefault="00402C6B" w:rsidP="00402C6B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9B6749">
        <w:rPr>
          <w:rFonts w:ascii="Arial" w:eastAsia="Times New Roman" w:hAnsi="Arial" w:cs="Arial"/>
        </w:rPr>
        <w:t> </w:t>
      </w:r>
    </w:p>
    <w:p w14:paraId="67E68281" w14:textId="65105DDE" w:rsidR="00E75BD9" w:rsidRPr="009B6749" w:rsidRDefault="00E75BD9" w:rsidP="00E75BD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val="en-GB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1</w:t>
      </w:r>
      <w:r w:rsidRPr="009B6749">
        <w:rPr>
          <w:rFonts w:ascii="Arial" w:eastAsia="Times New Roman" w:hAnsi="Arial" w:cs="Arial"/>
          <w:b/>
          <w:bCs/>
          <w:lang w:val="en-GB"/>
        </w:rPr>
        <w:t>1</w:t>
      </w:r>
      <w:r w:rsidRPr="009B6749">
        <w:rPr>
          <w:rFonts w:ascii="Arial" w:eastAsia="Times New Roman" w:hAnsi="Arial" w:cs="Arial"/>
          <w:b/>
          <w:bCs/>
          <w:lang w:val="en-GB"/>
        </w:rPr>
        <w:t> – </w:t>
      </w:r>
      <w:r w:rsidRPr="009B6749">
        <w:rPr>
          <w:rFonts w:ascii="Arial" w:eastAsia="Times New Roman" w:hAnsi="Arial" w:cs="Arial"/>
          <w:b/>
          <w:bCs/>
          <w:lang w:val="en-GB"/>
        </w:rPr>
        <w:t>Getting Around SEH and ASLR (Windows)</w:t>
      </w:r>
    </w:p>
    <w:p w14:paraId="03AE6425" w14:textId="226BDDCB" w:rsidR="00E35581" w:rsidRPr="009B6749" w:rsidRDefault="00E35581" w:rsidP="00B128B2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Vulnerable Server Setup</w:t>
      </w:r>
      <w:r w:rsidRPr="009B6749">
        <w:rPr>
          <w:rFonts w:ascii="Arial" w:eastAsia="Times New Roman" w:hAnsi="Arial" w:cs="Arial"/>
        </w:rPr>
        <w:t> </w:t>
      </w:r>
    </w:p>
    <w:p w14:paraId="54448CEC" w14:textId="1F287317" w:rsidR="00E35581" w:rsidRPr="009B6749" w:rsidRDefault="00E35581" w:rsidP="00B128B2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Time to Test it Out</w:t>
      </w:r>
      <w:r w:rsidRPr="009B6749">
        <w:rPr>
          <w:rFonts w:ascii="Arial" w:eastAsia="Times New Roman" w:hAnsi="Arial" w:cs="Arial"/>
        </w:rPr>
        <w:t> </w:t>
      </w:r>
    </w:p>
    <w:p w14:paraId="64DF1D63" w14:textId="342B726A" w:rsidR="00E35581" w:rsidRPr="009B6749" w:rsidRDefault="00E35581" w:rsidP="00B128B2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B6749">
        <w:rPr>
          <w:rFonts w:ascii="Arial" w:eastAsia="Times New Roman" w:hAnsi="Arial" w:cs="Arial"/>
          <w:lang w:val="en-GB"/>
        </w:rPr>
        <w:t>“Vulnserver” meets Immunity</w:t>
      </w:r>
      <w:r w:rsidRPr="009B6749">
        <w:rPr>
          <w:rFonts w:ascii="Arial" w:eastAsia="Times New Roman" w:hAnsi="Arial" w:cs="Arial"/>
        </w:rPr>
        <w:t> </w:t>
      </w:r>
    </w:p>
    <w:p w14:paraId="5E774F22" w14:textId="74983A43" w:rsidR="00E35581" w:rsidRPr="009B6749" w:rsidRDefault="00E35581" w:rsidP="00B128B2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9B6749">
        <w:rPr>
          <w:rFonts w:ascii="Arial" w:eastAsia="Times New Roman" w:hAnsi="Arial" w:cs="Arial"/>
          <w:lang w:val="en-GB"/>
        </w:rPr>
        <w:t>VulnServer Demo</w:t>
      </w:r>
      <w:r w:rsidRPr="009B6749">
        <w:rPr>
          <w:rFonts w:ascii="Arial" w:eastAsia="Times New Roman" w:hAnsi="Arial" w:cs="Arial"/>
        </w:rPr>
        <w:t> </w:t>
      </w:r>
    </w:p>
    <w:p w14:paraId="0F00108F" w14:textId="77777777" w:rsidR="00E35581" w:rsidRPr="00E35581" w:rsidRDefault="00E35581" w:rsidP="00E3558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2223A1F9" w14:textId="77777777" w:rsidR="00E35581" w:rsidRPr="00E35581" w:rsidRDefault="00E35581" w:rsidP="00E3558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35581">
        <w:rPr>
          <w:rFonts w:ascii="Arial" w:eastAsia="Times New Roman" w:hAnsi="Arial" w:cs="Arial"/>
          <w:lang w:val="en-GB"/>
        </w:rPr>
        <w:t>Lab Exercise – Time to overwrite SEH and ASLR</w:t>
      </w:r>
      <w:r w:rsidRPr="00E35581">
        <w:rPr>
          <w:rFonts w:ascii="Arial" w:eastAsia="Times New Roman" w:hAnsi="Arial" w:cs="Arial"/>
        </w:rPr>
        <w:t> </w:t>
      </w:r>
    </w:p>
    <w:p w14:paraId="1FB492DA" w14:textId="77777777" w:rsidR="00E35581" w:rsidRPr="009B6749" w:rsidRDefault="00E35581" w:rsidP="00E75BD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val="en-GB"/>
        </w:rPr>
      </w:pPr>
    </w:p>
    <w:p w14:paraId="26C7C1B6" w14:textId="3CA2AD1F" w:rsidR="00E35581" w:rsidRPr="009B6749" w:rsidRDefault="00E35581" w:rsidP="00E3558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val="en-GB"/>
        </w:rPr>
      </w:pPr>
      <w:r w:rsidRPr="009B6749">
        <w:rPr>
          <w:rFonts w:ascii="Arial" w:eastAsia="Times New Roman" w:hAnsi="Arial" w:cs="Arial"/>
          <w:b/>
          <w:bCs/>
          <w:lang w:val="en-GB"/>
        </w:rPr>
        <w:t>Module 1</w:t>
      </w:r>
      <w:r w:rsidR="009B6749" w:rsidRPr="009B6749">
        <w:rPr>
          <w:rFonts w:ascii="Arial" w:eastAsia="Times New Roman" w:hAnsi="Arial" w:cs="Arial"/>
          <w:b/>
          <w:bCs/>
          <w:lang w:val="en-GB"/>
        </w:rPr>
        <w:t>2</w:t>
      </w:r>
      <w:r w:rsidRPr="009B6749">
        <w:rPr>
          <w:rFonts w:ascii="Arial" w:eastAsia="Times New Roman" w:hAnsi="Arial" w:cs="Arial"/>
          <w:b/>
          <w:bCs/>
          <w:lang w:val="en-GB"/>
        </w:rPr>
        <w:t> – </w:t>
      </w:r>
      <w:r w:rsidRPr="009B6749">
        <w:rPr>
          <w:rFonts w:ascii="Arial" w:eastAsia="Times New Roman" w:hAnsi="Arial" w:cs="Arial"/>
          <w:b/>
          <w:bCs/>
          <w:lang w:val="en-GB"/>
        </w:rPr>
        <w:t>Penetration</w:t>
      </w:r>
      <w:r w:rsidR="009B6749" w:rsidRPr="009B6749">
        <w:rPr>
          <w:rFonts w:ascii="Arial" w:eastAsia="Times New Roman" w:hAnsi="Arial" w:cs="Arial"/>
          <w:b/>
          <w:bCs/>
          <w:lang w:val="en-GB"/>
        </w:rPr>
        <w:t xml:space="preserve"> Testing Report  Writing</w:t>
      </w:r>
    </w:p>
    <w:p w14:paraId="2A38010D" w14:textId="77777777" w:rsidR="00E75BD9" w:rsidRPr="00371F51" w:rsidRDefault="00E75BD9" w:rsidP="00402C6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12DE5D5" w14:textId="77777777" w:rsidR="00402C6B" w:rsidRPr="00402C6B" w:rsidRDefault="00402C6B" w:rsidP="00402C6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E46DFD2" w14:textId="5D2456CD" w:rsidR="00703C35" w:rsidRPr="00703C35" w:rsidRDefault="00703C35" w:rsidP="00371F51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</w:p>
    <w:p w14:paraId="6D4D136D" w14:textId="3A64555D" w:rsidR="00703C35" w:rsidRDefault="00703C35" w:rsidP="003C70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17365D"/>
          <w:sz w:val="22"/>
          <w:szCs w:val="22"/>
        </w:rPr>
      </w:pPr>
    </w:p>
    <w:p w14:paraId="362BAC59" w14:textId="447FAAD3" w:rsidR="00052FE1" w:rsidRDefault="00052FE1" w:rsidP="003C70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17365D"/>
          <w:sz w:val="22"/>
          <w:szCs w:val="22"/>
        </w:rPr>
      </w:pPr>
    </w:p>
    <w:p w14:paraId="70C927FB" w14:textId="77777777" w:rsidR="00052FE1" w:rsidRPr="00801115" w:rsidRDefault="00052FE1" w:rsidP="003C70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17365D"/>
          <w:sz w:val="22"/>
          <w:szCs w:val="22"/>
        </w:rPr>
      </w:pPr>
    </w:p>
    <w:sectPr w:rsidR="00052FE1" w:rsidRPr="00801115" w:rsidSect="00650503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00F7C" w14:textId="77777777" w:rsidR="00B128B2" w:rsidRDefault="00B128B2" w:rsidP="00EA48B5">
      <w:pPr>
        <w:spacing w:after="0" w:line="240" w:lineRule="auto"/>
      </w:pPr>
      <w:r>
        <w:separator/>
      </w:r>
    </w:p>
  </w:endnote>
  <w:endnote w:type="continuationSeparator" w:id="0">
    <w:p w14:paraId="73A4CD12" w14:textId="77777777" w:rsidR="00B128B2" w:rsidRDefault="00B128B2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B128B2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10213 Wilsky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B128B2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10213 Wilsky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59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7ACB9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4C99B" w14:textId="77777777" w:rsidR="00B128B2" w:rsidRDefault="00B128B2" w:rsidP="00EA48B5">
      <w:pPr>
        <w:spacing w:after="0" w:line="240" w:lineRule="auto"/>
      </w:pPr>
      <w:r>
        <w:separator/>
      </w:r>
    </w:p>
  </w:footnote>
  <w:footnote w:type="continuationSeparator" w:id="0">
    <w:p w14:paraId="2B1C15F3" w14:textId="77777777" w:rsidR="00B128B2" w:rsidRDefault="00B128B2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C98A0A9" w:rsidR="00EA48B5" w:rsidRDefault="003735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1D0D98E7">
              <wp:simplePos x="0" y="0"/>
              <wp:positionH relativeFrom="column">
                <wp:posOffset>2009775</wp:posOffset>
              </wp:positionH>
              <wp:positionV relativeFrom="paragraph">
                <wp:posOffset>-388620</wp:posOffset>
              </wp:positionV>
              <wp:extent cx="4663933" cy="876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3933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3CA7F" w14:textId="58361005" w:rsidR="004773CD" w:rsidRDefault="00373568" w:rsidP="002D4D76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594020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Penetration</w:t>
                          </w:r>
                          <w:r w:rsidR="004D5D1D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Testing</w:t>
                          </w:r>
                        </w:p>
                        <w:p w14:paraId="2D117D4A" w14:textId="2B261E00" w:rsidR="004D5D1D" w:rsidRPr="009A5591" w:rsidRDefault="004D5D1D" w:rsidP="002D4D76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Consultant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158.25pt;margin-top:-30.6pt;width:367.2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" filled="f" stroked="f" strokeweight=".5pt">
              <v:textbox>
                <w:txbxContent>
                  <w:p w14:paraId="71A3CA7F" w14:textId="58361005" w:rsidR="004773CD" w:rsidRDefault="00373568" w:rsidP="002D4D76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594020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Penetration</w:t>
                    </w:r>
                    <w:r w:rsidR="004D5D1D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Testing</w:t>
                    </w:r>
                  </w:p>
                  <w:p w14:paraId="2D117D4A" w14:textId="2B261E00" w:rsidR="004D5D1D" w:rsidRPr="009A5591" w:rsidRDefault="004D5D1D" w:rsidP="002D4D76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Consultant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6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29CA26D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7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  <w:p w14:paraId="0FF9F67E" w14:textId="77777777" w:rsidR="002C3C3A" w:rsidRDefault="002C3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71623"/>
    <w:multiLevelType w:val="hybridMultilevel"/>
    <w:tmpl w:val="D640F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A2308"/>
    <w:multiLevelType w:val="hybridMultilevel"/>
    <w:tmpl w:val="31305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748B2"/>
    <w:multiLevelType w:val="hybridMultilevel"/>
    <w:tmpl w:val="413E5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F62DD"/>
    <w:multiLevelType w:val="hybridMultilevel"/>
    <w:tmpl w:val="1C9600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75D8F"/>
    <w:multiLevelType w:val="hybridMultilevel"/>
    <w:tmpl w:val="EE42F1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0C533E"/>
    <w:multiLevelType w:val="hybridMultilevel"/>
    <w:tmpl w:val="62ACED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F2654"/>
    <w:multiLevelType w:val="hybridMultilevel"/>
    <w:tmpl w:val="43CE88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D0EF8"/>
    <w:multiLevelType w:val="hybridMultilevel"/>
    <w:tmpl w:val="F0E64036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A571A"/>
    <w:multiLevelType w:val="hybridMultilevel"/>
    <w:tmpl w:val="21DAF2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017AE"/>
    <w:rsid w:val="00014ECE"/>
    <w:rsid w:val="000208F2"/>
    <w:rsid w:val="00023A00"/>
    <w:rsid w:val="00025CEA"/>
    <w:rsid w:val="00030721"/>
    <w:rsid w:val="000350D1"/>
    <w:rsid w:val="00040577"/>
    <w:rsid w:val="00043AD7"/>
    <w:rsid w:val="00043AFC"/>
    <w:rsid w:val="00043E70"/>
    <w:rsid w:val="00052FE1"/>
    <w:rsid w:val="00053692"/>
    <w:rsid w:val="0005543B"/>
    <w:rsid w:val="00056871"/>
    <w:rsid w:val="0005711F"/>
    <w:rsid w:val="000655CA"/>
    <w:rsid w:val="00066FD1"/>
    <w:rsid w:val="000712C9"/>
    <w:rsid w:val="00073494"/>
    <w:rsid w:val="000757E0"/>
    <w:rsid w:val="0007778E"/>
    <w:rsid w:val="00080EB1"/>
    <w:rsid w:val="0008254A"/>
    <w:rsid w:val="000931B8"/>
    <w:rsid w:val="00093E2C"/>
    <w:rsid w:val="000A4A40"/>
    <w:rsid w:val="000B22F5"/>
    <w:rsid w:val="000B53B8"/>
    <w:rsid w:val="000B7815"/>
    <w:rsid w:val="000B7C31"/>
    <w:rsid w:val="000C0C87"/>
    <w:rsid w:val="000C54F0"/>
    <w:rsid w:val="000D129C"/>
    <w:rsid w:val="000D1F6A"/>
    <w:rsid w:val="000E13BD"/>
    <w:rsid w:val="000E57BE"/>
    <w:rsid w:val="000E649C"/>
    <w:rsid w:val="000F6765"/>
    <w:rsid w:val="000F77F7"/>
    <w:rsid w:val="001004E8"/>
    <w:rsid w:val="00102F98"/>
    <w:rsid w:val="001122F8"/>
    <w:rsid w:val="00116024"/>
    <w:rsid w:val="00123ABE"/>
    <w:rsid w:val="001253CB"/>
    <w:rsid w:val="001259C0"/>
    <w:rsid w:val="00142983"/>
    <w:rsid w:val="00142F1D"/>
    <w:rsid w:val="00146620"/>
    <w:rsid w:val="001469D6"/>
    <w:rsid w:val="00150965"/>
    <w:rsid w:val="001526C0"/>
    <w:rsid w:val="00153F98"/>
    <w:rsid w:val="00160228"/>
    <w:rsid w:val="00160B7E"/>
    <w:rsid w:val="00160B9F"/>
    <w:rsid w:val="00161DAB"/>
    <w:rsid w:val="00164D00"/>
    <w:rsid w:val="0016716D"/>
    <w:rsid w:val="001731DC"/>
    <w:rsid w:val="001755DD"/>
    <w:rsid w:val="00176912"/>
    <w:rsid w:val="00176F38"/>
    <w:rsid w:val="001818E6"/>
    <w:rsid w:val="00190E23"/>
    <w:rsid w:val="001A08C3"/>
    <w:rsid w:val="001A2AC1"/>
    <w:rsid w:val="001A33D4"/>
    <w:rsid w:val="001B61EF"/>
    <w:rsid w:val="001B6817"/>
    <w:rsid w:val="001C45BC"/>
    <w:rsid w:val="001C6B61"/>
    <w:rsid w:val="001D3C79"/>
    <w:rsid w:val="001E0F60"/>
    <w:rsid w:val="001E4957"/>
    <w:rsid w:val="001E6D13"/>
    <w:rsid w:val="001E73A8"/>
    <w:rsid w:val="001F1152"/>
    <w:rsid w:val="001F5CB9"/>
    <w:rsid w:val="002130F4"/>
    <w:rsid w:val="0021430A"/>
    <w:rsid w:val="00216C34"/>
    <w:rsid w:val="00216DCC"/>
    <w:rsid w:val="00217E23"/>
    <w:rsid w:val="002218B8"/>
    <w:rsid w:val="0024078B"/>
    <w:rsid w:val="002443FD"/>
    <w:rsid w:val="002537F1"/>
    <w:rsid w:val="00254EE8"/>
    <w:rsid w:val="0026223B"/>
    <w:rsid w:val="00262F54"/>
    <w:rsid w:val="002645E5"/>
    <w:rsid w:val="00271A0C"/>
    <w:rsid w:val="002723D5"/>
    <w:rsid w:val="00280BB7"/>
    <w:rsid w:val="0028141D"/>
    <w:rsid w:val="00286140"/>
    <w:rsid w:val="002901EB"/>
    <w:rsid w:val="002A3890"/>
    <w:rsid w:val="002A678B"/>
    <w:rsid w:val="002A6F3E"/>
    <w:rsid w:val="002B28FC"/>
    <w:rsid w:val="002B497F"/>
    <w:rsid w:val="002B504F"/>
    <w:rsid w:val="002B6DB0"/>
    <w:rsid w:val="002C3C3A"/>
    <w:rsid w:val="002C7227"/>
    <w:rsid w:val="002D1FC4"/>
    <w:rsid w:val="002D2F03"/>
    <w:rsid w:val="002D46F7"/>
    <w:rsid w:val="002D4B7A"/>
    <w:rsid w:val="002D4D76"/>
    <w:rsid w:val="002E2E1A"/>
    <w:rsid w:val="002E42E8"/>
    <w:rsid w:val="002E5F4E"/>
    <w:rsid w:val="002E776C"/>
    <w:rsid w:val="002F20BD"/>
    <w:rsid w:val="002F2493"/>
    <w:rsid w:val="002F5531"/>
    <w:rsid w:val="00305D64"/>
    <w:rsid w:val="00310F55"/>
    <w:rsid w:val="00311406"/>
    <w:rsid w:val="00312DDC"/>
    <w:rsid w:val="003134EF"/>
    <w:rsid w:val="00317C03"/>
    <w:rsid w:val="00324C82"/>
    <w:rsid w:val="00325664"/>
    <w:rsid w:val="00327F50"/>
    <w:rsid w:val="00330615"/>
    <w:rsid w:val="003370DA"/>
    <w:rsid w:val="00337819"/>
    <w:rsid w:val="00344579"/>
    <w:rsid w:val="00345262"/>
    <w:rsid w:val="003530E4"/>
    <w:rsid w:val="003541B0"/>
    <w:rsid w:val="003616D0"/>
    <w:rsid w:val="00366B02"/>
    <w:rsid w:val="00371F51"/>
    <w:rsid w:val="003726B3"/>
    <w:rsid w:val="00372D85"/>
    <w:rsid w:val="00373568"/>
    <w:rsid w:val="00375562"/>
    <w:rsid w:val="003763C9"/>
    <w:rsid w:val="00376CCA"/>
    <w:rsid w:val="00383404"/>
    <w:rsid w:val="00383EE6"/>
    <w:rsid w:val="0038419C"/>
    <w:rsid w:val="0039421D"/>
    <w:rsid w:val="00394CB7"/>
    <w:rsid w:val="00397FB2"/>
    <w:rsid w:val="003A0D99"/>
    <w:rsid w:val="003A12C1"/>
    <w:rsid w:val="003A24E4"/>
    <w:rsid w:val="003B08D7"/>
    <w:rsid w:val="003B138F"/>
    <w:rsid w:val="003B33A5"/>
    <w:rsid w:val="003B571E"/>
    <w:rsid w:val="003B7895"/>
    <w:rsid w:val="003C132F"/>
    <w:rsid w:val="003C393C"/>
    <w:rsid w:val="003C70A8"/>
    <w:rsid w:val="003C7766"/>
    <w:rsid w:val="003D05E0"/>
    <w:rsid w:val="003D29C8"/>
    <w:rsid w:val="003E12FB"/>
    <w:rsid w:val="003E2C95"/>
    <w:rsid w:val="003E3870"/>
    <w:rsid w:val="003E79F2"/>
    <w:rsid w:val="003F6EDE"/>
    <w:rsid w:val="003F78D8"/>
    <w:rsid w:val="00402C6B"/>
    <w:rsid w:val="00403E06"/>
    <w:rsid w:val="00403FCC"/>
    <w:rsid w:val="004118E2"/>
    <w:rsid w:val="0041362B"/>
    <w:rsid w:val="004142C8"/>
    <w:rsid w:val="004146B8"/>
    <w:rsid w:val="00422323"/>
    <w:rsid w:val="00426FE7"/>
    <w:rsid w:val="00427087"/>
    <w:rsid w:val="00437299"/>
    <w:rsid w:val="004413F3"/>
    <w:rsid w:val="0044526B"/>
    <w:rsid w:val="00453D4F"/>
    <w:rsid w:val="0045678A"/>
    <w:rsid w:val="00457BA3"/>
    <w:rsid w:val="00460B3F"/>
    <w:rsid w:val="00460DCD"/>
    <w:rsid w:val="00462D8B"/>
    <w:rsid w:val="00466391"/>
    <w:rsid w:val="00471396"/>
    <w:rsid w:val="004773CD"/>
    <w:rsid w:val="0048008D"/>
    <w:rsid w:val="00484D25"/>
    <w:rsid w:val="00497C0F"/>
    <w:rsid w:val="004A0005"/>
    <w:rsid w:val="004A501C"/>
    <w:rsid w:val="004B0EBF"/>
    <w:rsid w:val="004B2F9C"/>
    <w:rsid w:val="004B383B"/>
    <w:rsid w:val="004C0EFF"/>
    <w:rsid w:val="004D118B"/>
    <w:rsid w:val="004D3533"/>
    <w:rsid w:val="004D5D1D"/>
    <w:rsid w:val="004E1DDE"/>
    <w:rsid w:val="004E3425"/>
    <w:rsid w:val="004E555C"/>
    <w:rsid w:val="004F0BA4"/>
    <w:rsid w:val="004F1669"/>
    <w:rsid w:val="00503149"/>
    <w:rsid w:val="00507C27"/>
    <w:rsid w:val="005101E8"/>
    <w:rsid w:val="00512E3D"/>
    <w:rsid w:val="005132B1"/>
    <w:rsid w:val="00513490"/>
    <w:rsid w:val="00515A83"/>
    <w:rsid w:val="005244C4"/>
    <w:rsid w:val="00524D10"/>
    <w:rsid w:val="00534EE9"/>
    <w:rsid w:val="00535750"/>
    <w:rsid w:val="005365D8"/>
    <w:rsid w:val="0054191A"/>
    <w:rsid w:val="005438ED"/>
    <w:rsid w:val="005443AF"/>
    <w:rsid w:val="005443ED"/>
    <w:rsid w:val="00545E51"/>
    <w:rsid w:val="00547E4B"/>
    <w:rsid w:val="00565AD9"/>
    <w:rsid w:val="00571AE9"/>
    <w:rsid w:val="0057220A"/>
    <w:rsid w:val="005741D6"/>
    <w:rsid w:val="00574398"/>
    <w:rsid w:val="005759C5"/>
    <w:rsid w:val="00575D88"/>
    <w:rsid w:val="00581996"/>
    <w:rsid w:val="005834F4"/>
    <w:rsid w:val="00594020"/>
    <w:rsid w:val="005955AE"/>
    <w:rsid w:val="005A2627"/>
    <w:rsid w:val="005A29F5"/>
    <w:rsid w:val="005A6BB7"/>
    <w:rsid w:val="005A6D38"/>
    <w:rsid w:val="005B3CAC"/>
    <w:rsid w:val="005B40D8"/>
    <w:rsid w:val="005C104E"/>
    <w:rsid w:val="005C702E"/>
    <w:rsid w:val="005D0DC3"/>
    <w:rsid w:val="005D119D"/>
    <w:rsid w:val="005D31E8"/>
    <w:rsid w:val="005D4923"/>
    <w:rsid w:val="005D6CF9"/>
    <w:rsid w:val="005E5BA6"/>
    <w:rsid w:val="005E7AEF"/>
    <w:rsid w:val="005F0008"/>
    <w:rsid w:val="005F01F6"/>
    <w:rsid w:val="005F1C2F"/>
    <w:rsid w:val="005F5752"/>
    <w:rsid w:val="006102E0"/>
    <w:rsid w:val="006108FE"/>
    <w:rsid w:val="006126CE"/>
    <w:rsid w:val="0061569B"/>
    <w:rsid w:val="00620CF8"/>
    <w:rsid w:val="006249BA"/>
    <w:rsid w:val="006363E9"/>
    <w:rsid w:val="006365D2"/>
    <w:rsid w:val="006371AC"/>
    <w:rsid w:val="00641D47"/>
    <w:rsid w:val="006432B7"/>
    <w:rsid w:val="00650503"/>
    <w:rsid w:val="0065078D"/>
    <w:rsid w:val="006507F4"/>
    <w:rsid w:val="006537FD"/>
    <w:rsid w:val="00654DA6"/>
    <w:rsid w:val="00657737"/>
    <w:rsid w:val="00657D6C"/>
    <w:rsid w:val="006613E9"/>
    <w:rsid w:val="00661C68"/>
    <w:rsid w:val="00664AAB"/>
    <w:rsid w:val="006669E3"/>
    <w:rsid w:val="00671515"/>
    <w:rsid w:val="00674495"/>
    <w:rsid w:val="006809E4"/>
    <w:rsid w:val="00680EEB"/>
    <w:rsid w:val="00690C7A"/>
    <w:rsid w:val="00694BD7"/>
    <w:rsid w:val="00697580"/>
    <w:rsid w:val="006A7874"/>
    <w:rsid w:val="006B489E"/>
    <w:rsid w:val="006B6819"/>
    <w:rsid w:val="006C3FEF"/>
    <w:rsid w:val="006D0B77"/>
    <w:rsid w:val="006D166A"/>
    <w:rsid w:val="006D2D91"/>
    <w:rsid w:val="006D7AA3"/>
    <w:rsid w:val="006E00F5"/>
    <w:rsid w:val="006E50C1"/>
    <w:rsid w:val="006E7246"/>
    <w:rsid w:val="006E7F38"/>
    <w:rsid w:val="006F2B24"/>
    <w:rsid w:val="00701BF8"/>
    <w:rsid w:val="00701FBF"/>
    <w:rsid w:val="00703C35"/>
    <w:rsid w:val="0070470B"/>
    <w:rsid w:val="00706F15"/>
    <w:rsid w:val="007105A8"/>
    <w:rsid w:val="00711015"/>
    <w:rsid w:val="007129A4"/>
    <w:rsid w:val="007152C9"/>
    <w:rsid w:val="007167F4"/>
    <w:rsid w:val="00717BAC"/>
    <w:rsid w:val="007236FC"/>
    <w:rsid w:val="007259EE"/>
    <w:rsid w:val="00730389"/>
    <w:rsid w:val="00734E2F"/>
    <w:rsid w:val="00742728"/>
    <w:rsid w:val="00744974"/>
    <w:rsid w:val="00761FE9"/>
    <w:rsid w:val="0076628E"/>
    <w:rsid w:val="00767E61"/>
    <w:rsid w:val="00773E55"/>
    <w:rsid w:val="00785A89"/>
    <w:rsid w:val="00790FA0"/>
    <w:rsid w:val="00793068"/>
    <w:rsid w:val="00796E7F"/>
    <w:rsid w:val="007A3724"/>
    <w:rsid w:val="007A42DF"/>
    <w:rsid w:val="007A4A17"/>
    <w:rsid w:val="007A527B"/>
    <w:rsid w:val="007A7589"/>
    <w:rsid w:val="007B4721"/>
    <w:rsid w:val="007B712C"/>
    <w:rsid w:val="007C3889"/>
    <w:rsid w:val="007C5014"/>
    <w:rsid w:val="007C61D8"/>
    <w:rsid w:val="007D6CCF"/>
    <w:rsid w:val="007F24D0"/>
    <w:rsid w:val="00801115"/>
    <w:rsid w:val="00802ECC"/>
    <w:rsid w:val="00803DD3"/>
    <w:rsid w:val="00804978"/>
    <w:rsid w:val="00807304"/>
    <w:rsid w:val="00812AEB"/>
    <w:rsid w:val="00814C77"/>
    <w:rsid w:val="008178FB"/>
    <w:rsid w:val="00823871"/>
    <w:rsid w:val="008313C7"/>
    <w:rsid w:val="00850A2D"/>
    <w:rsid w:val="0085225E"/>
    <w:rsid w:val="0085348F"/>
    <w:rsid w:val="0085622F"/>
    <w:rsid w:val="00862604"/>
    <w:rsid w:val="0086335D"/>
    <w:rsid w:val="0086656A"/>
    <w:rsid w:val="00866AB4"/>
    <w:rsid w:val="008714DB"/>
    <w:rsid w:val="008720C8"/>
    <w:rsid w:val="00873D63"/>
    <w:rsid w:val="00881ACE"/>
    <w:rsid w:val="00882C20"/>
    <w:rsid w:val="00883986"/>
    <w:rsid w:val="00886AE0"/>
    <w:rsid w:val="00892603"/>
    <w:rsid w:val="00893E14"/>
    <w:rsid w:val="00894C9F"/>
    <w:rsid w:val="008A4312"/>
    <w:rsid w:val="008A5DDB"/>
    <w:rsid w:val="008B36CE"/>
    <w:rsid w:val="008B5E87"/>
    <w:rsid w:val="008C1C3F"/>
    <w:rsid w:val="008D22D1"/>
    <w:rsid w:val="008D3467"/>
    <w:rsid w:val="008D3942"/>
    <w:rsid w:val="008D7859"/>
    <w:rsid w:val="008E2557"/>
    <w:rsid w:val="008E7568"/>
    <w:rsid w:val="008F459B"/>
    <w:rsid w:val="008F51C8"/>
    <w:rsid w:val="008F782D"/>
    <w:rsid w:val="009008C5"/>
    <w:rsid w:val="0090436E"/>
    <w:rsid w:val="00906068"/>
    <w:rsid w:val="00907469"/>
    <w:rsid w:val="009101E4"/>
    <w:rsid w:val="0091127F"/>
    <w:rsid w:val="00911613"/>
    <w:rsid w:val="00912491"/>
    <w:rsid w:val="009223EF"/>
    <w:rsid w:val="0092243A"/>
    <w:rsid w:val="0092310E"/>
    <w:rsid w:val="00926990"/>
    <w:rsid w:val="00926FC2"/>
    <w:rsid w:val="00934C49"/>
    <w:rsid w:val="00935D85"/>
    <w:rsid w:val="00936521"/>
    <w:rsid w:val="009400BD"/>
    <w:rsid w:val="00944E2E"/>
    <w:rsid w:val="00947416"/>
    <w:rsid w:val="0095069B"/>
    <w:rsid w:val="00953A51"/>
    <w:rsid w:val="009549D6"/>
    <w:rsid w:val="00964C08"/>
    <w:rsid w:val="00966E17"/>
    <w:rsid w:val="00970598"/>
    <w:rsid w:val="00970D36"/>
    <w:rsid w:val="00975E0D"/>
    <w:rsid w:val="00980A68"/>
    <w:rsid w:val="00982056"/>
    <w:rsid w:val="00982F9C"/>
    <w:rsid w:val="00984F02"/>
    <w:rsid w:val="009915FF"/>
    <w:rsid w:val="009A3473"/>
    <w:rsid w:val="009A3575"/>
    <w:rsid w:val="009A3D91"/>
    <w:rsid w:val="009A449A"/>
    <w:rsid w:val="009A4C9A"/>
    <w:rsid w:val="009A5321"/>
    <w:rsid w:val="009A5591"/>
    <w:rsid w:val="009A7B08"/>
    <w:rsid w:val="009B151B"/>
    <w:rsid w:val="009B4ECC"/>
    <w:rsid w:val="009B6749"/>
    <w:rsid w:val="009B69E4"/>
    <w:rsid w:val="009B75ED"/>
    <w:rsid w:val="009B7E42"/>
    <w:rsid w:val="009C15E1"/>
    <w:rsid w:val="009C1C3C"/>
    <w:rsid w:val="009C3A40"/>
    <w:rsid w:val="009C614B"/>
    <w:rsid w:val="009C69FE"/>
    <w:rsid w:val="009D446D"/>
    <w:rsid w:val="009D7C77"/>
    <w:rsid w:val="009E3765"/>
    <w:rsid w:val="009F1F8F"/>
    <w:rsid w:val="009F5C14"/>
    <w:rsid w:val="00A05646"/>
    <w:rsid w:val="00A06FE1"/>
    <w:rsid w:val="00A1010E"/>
    <w:rsid w:val="00A109DF"/>
    <w:rsid w:val="00A1135C"/>
    <w:rsid w:val="00A15737"/>
    <w:rsid w:val="00A21768"/>
    <w:rsid w:val="00A22AC3"/>
    <w:rsid w:val="00A259E3"/>
    <w:rsid w:val="00A313E2"/>
    <w:rsid w:val="00A322D3"/>
    <w:rsid w:val="00A35D1B"/>
    <w:rsid w:val="00A4217F"/>
    <w:rsid w:val="00A450A0"/>
    <w:rsid w:val="00A52A62"/>
    <w:rsid w:val="00A54D62"/>
    <w:rsid w:val="00A562A1"/>
    <w:rsid w:val="00A57A4C"/>
    <w:rsid w:val="00A605B9"/>
    <w:rsid w:val="00A91D75"/>
    <w:rsid w:val="00A94379"/>
    <w:rsid w:val="00AA4A02"/>
    <w:rsid w:val="00AA7018"/>
    <w:rsid w:val="00AB7F55"/>
    <w:rsid w:val="00AC0C4A"/>
    <w:rsid w:val="00AC508C"/>
    <w:rsid w:val="00AC7522"/>
    <w:rsid w:val="00AD3537"/>
    <w:rsid w:val="00AD53E6"/>
    <w:rsid w:val="00AE1C8E"/>
    <w:rsid w:val="00AE3670"/>
    <w:rsid w:val="00AE42C0"/>
    <w:rsid w:val="00AE680A"/>
    <w:rsid w:val="00AE7E70"/>
    <w:rsid w:val="00AF41E0"/>
    <w:rsid w:val="00B03806"/>
    <w:rsid w:val="00B058C5"/>
    <w:rsid w:val="00B06F52"/>
    <w:rsid w:val="00B128B2"/>
    <w:rsid w:val="00B1585E"/>
    <w:rsid w:val="00B22F03"/>
    <w:rsid w:val="00B34038"/>
    <w:rsid w:val="00B3675D"/>
    <w:rsid w:val="00B40397"/>
    <w:rsid w:val="00B40416"/>
    <w:rsid w:val="00B472FE"/>
    <w:rsid w:val="00B5045D"/>
    <w:rsid w:val="00B52916"/>
    <w:rsid w:val="00B52D20"/>
    <w:rsid w:val="00B66436"/>
    <w:rsid w:val="00B66B0D"/>
    <w:rsid w:val="00B70232"/>
    <w:rsid w:val="00B7083F"/>
    <w:rsid w:val="00B71DFB"/>
    <w:rsid w:val="00B71F83"/>
    <w:rsid w:val="00B75E3F"/>
    <w:rsid w:val="00B768E6"/>
    <w:rsid w:val="00B76E01"/>
    <w:rsid w:val="00B82018"/>
    <w:rsid w:val="00B82B19"/>
    <w:rsid w:val="00B90D2A"/>
    <w:rsid w:val="00B92F2E"/>
    <w:rsid w:val="00B92FF8"/>
    <w:rsid w:val="00B9574E"/>
    <w:rsid w:val="00BA0231"/>
    <w:rsid w:val="00BA187C"/>
    <w:rsid w:val="00BA432E"/>
    <w:rsid w:val="00BA43E6"/>
    <w:rsid w:val="00BB3FE6"/>
    <w:rsid w:val="00BC1A8D"/>
    <w:rsid w:val="00BD1F3E"/>
    <w:rsid w:val="00BD6000"/>
    <w:rsid w:val="00BE0AEA"/>
    <w:rsid w:val="00BE63D0"/>
    <w:rsid w:val="00BE6C15"/>
    <w:rsid w:val="00BF2A0F"/>
    <w:rsid w:val="00BF4D3F"/>
    <w:rsid w:val="00BF4E2D"/>
    <w:rsid w:val="00C00366"/>
    <w:rsid w:val="00C02260"/>
    <w:rsid w:val="00C04886"/>
    <w:rsid w:val="00C048B1"/>
    <w:rsid w:val="00C04CC6"/>
    <w:rsid w:val="00C12DFA"/>
    <w:rsid w:val="00C14AEB"/>
    <w:rsid w:val="00C16EC9"/>
    <w:rsid w:val="00C23030"/>
    <w:rsid w:val="00C24183"/>
    <w:rsid w:val="00C241F8"/>
    <w:rsid w:val="00C26E8D"/>
    <w:rsid w:val="00C31933"/>
    <w:rsid w:val="00C32BA2"/>
    <w:rsid w:val="00C33565"/>
    <w:rsid w:val="00C348BF"/>
    <w:rsid w:val="00C44003"/>
    <w:rsid w:val="00C46522"/>
    <w:rsid w:val="00C52057"/>
    <w:rsid w:val="00C56FFA"/>
    <w:rsid w:val="00C62BA8"/>
    <w:rsid w:val="00C6716F"/>
    <w:rsid w:val="00C73A6F"/>
    <w:rsid w:val="00C74A90"/>
    <w:rsid w:val="00C74BAD"/>
    <w:rsid w:val="00C84B5B"/>
    <w:rsid w:val="00C85D76"/>
    <w:rsid w:val="00C865E0"/>
    <w:rsid w:val="00C871F1"/>
    <w:rsid w:val="00C95F4D"/>
    <w:rsid w:val="00C96096"/>
    <w:rsid w:val="00CA084E"/>
    <w:rsid w:val="00CA22E8"/>
    <w:rsid w:val="00CA4EEE"/>
    <w:rsid w:val="00CA568B"/>
    <w:rsid w:val="00CA737D"/>
    <w:rsid w:val="00CA79A2"/>
    <w:rsid w:val="00CB044E"/>
    <w:rsid w:val="00CB1606"/>
    <w:rsid w:val="00CC2441"/>
    <w:rsid w:val="00CD3720"/>
    <w:rsid w:val="00CD3D69"/>
    <w:rsid w:val="00CE0649"/>
    <w:rsid w:val="00CE3FDC"/>
    <w:rsid w:val="00CE5D9E"/>
    <w:rsid w:val="00CE6A37"/>
    <w:rsid w:val="00CF0220"/>
    <w:rsid w:val="00CF0B1D"/>
    <w:rsid w:val="00CF7314"/>
    <w:rsid w:val="00D02ED7"/>
    <w:rsid w:val="00D045C4"/>
    <w:rsid w:val="00D05866"/>
    <w:rsid w:val="00D05F9C"/>
    <w:rsid w:val="00D32B13"/>
    <w:rsid w:val="00D33BBF"/>
    <w:rsid w:val="00D404A0"/>
    <w:rsid w:val="00D43EA0"/>
    <w:rsid w:val="00D51E56"/>
    <w:rsid w:val="00D57A48"/>
    <w:rsid w:val="00D6651C"/>
    <w:rsid w:val="00D67E43"/>
    <w:rsid w:val="00D71DE9"/>
    <w:rsid w:val="00D747C1"/>
    <w:rsid w:val="00D778FD"/>
    <w:rsid w:val="00D8673A"/>
    <w:rsid w:val="00D86CB8"/>
    <w:rsid w:val="00D9357F"/>
    <w:rsid w:val="00D94FB4"/>
    <w:rsid w:val="00D969A3"/>
    <w:rsid w:val="00DA363C"/>
    <w:rsid w:val="00DA6D32"/>
    <w:rsid w:val="00DB0707"/>
    <w:rsid w:val="00DB0720"/>
    <w:rsid w:val="00DB461F"/>
    <w:rsid w:val="00DC0483"/>
    <w:rsid w:val="00DC51F2"/>
    <w:rsid w:val="00DE048F"/>
    <w:rsid w:val="00DE0B99"/>
    <w:rsid w:val="00DF0842"/>
    <w:rsid w:val="00DF1527"/>
    <w:rsid w:val="00DF71FC"/>
    <w:rsid w:val="00E03851"/>
    <w:rsid w:val="00E03CA0"/>
    <w:rsid w:val="00E05738"/>
    <w:rsid w:val="00E06022"/>
    <w:rsid w:val="00E165F2"/>
    <w:rsid w:val="00E17D23"/>
    <w:rsid w:val="00E216E5"/>
    <w:rsid w:val="00E3105B"/>
    <w:rsid w:val="00E35581"/>
    <w:rsid w:val="00E411D0"/>
    <w:rsid w:val="00E41509"/>
    <w:rsid w:val="00E425CB"/>
    <w:rsid w:val="00E43399"/>
    <w:rsid w:val="00E449C1"/>
    <w:rsid w:val="00E451D0"/>
    <w:rsid w:val="00E4685E"/>
    <w:rsid w:val="00E46E63"/>
    <w:rsid w:val="00E47E1A"/>
    <w:rsid w:val="00E50539"/>
    <w:rsid w:val="00E5520D"/>
    <w:rsid w:val="00E61409"/>
    <w:rsid w:val="00E65D5E"/>
    <w:rsid w:val="00E70DD9"/>
    <w:rsid w:val="00E75BD9"/>
    <w:rsid w:val="00E80895"/>
    <w:rsid w:val="00E811CA"/>
    <w:rsid w:val="00E83CE3"/>
    <w:rsid w:val="00E852E2"/>
    <w:rsid w:val="00E91DAD"/>
    <w:rsid w:val="00E947D8"/>
    <w:rsid w:val="00E9594C"/>
    <w:rsid w:val="00EA48B5"/>
    <w:rsid w:val="00EA59DA"/>
    <w:rsid w:val="00EA6087"/>
    <w:rsid w:val="00EA7411"/>
    <w:rsid w:val="00EB0B2D"/>
    <w:rsid w:val="00EB1329"/>
    <w:rsid w:val="00EB3748"/>
    <w:rsid w:val="00EB6929"/>
    <w:rsid w:val="00EC2B26"/>
    <w:rsid w:val="00EC2D1F"/>
    <w:rsid w:val="00ED7639"/>
    <w:rsid w:val="00EE37F0"/>
    <w:rsid w:val="00EF046D"/>
    <w:rsid w:val="00EF62EF"/>
    <w:rsid w:val="00F10717"/>
    <w:rsid w:val="00F167D9"/>
    <w:rsid w:val="00F2465B"/>
    <w:rsid w:val="00F24B17"/>
    <w:rsid w:val="00F25D6D"/>
    <w:rsid w:val="00F27700"/>
    <w:rsid w:val="00F378AD"/>
    <w:rsid w:val="00F42477"/>
    <w:rsid w:val="00F42E83"/>
    <w:rsid w:val="00F450F7"/>
    <w:rsid w:val="00F45672"/>
    <w:rsid w:val="00F50009"/>
    <w:rsid w:val="00F52D37"/>
    <w:rsid w:val="00F54786"/>
    <w:rsid w:val="00F5517F"/>
    <w:rsid w:val="00F61699"/>
    <w:rsid w:val="00F629F0"/>
    <w:rsid w:val="00F65DCA"/>
    <w:rsid w:val="00F7279D"/>
    <w:rsid w:val="00F74BE1"/>
    <w:rsid w:val="00F777DE"/>
    <w:rsid w:val="00F858C6"/>
    <w:rsid w:val="00F86D23"/>
    <w:rsid w:val="00F946BF"/>
    <w:rsid w:val="00F97964"/>
    <w:rsid w:val="00FB1F3E"/>
    <w:rsid w:val="00FB3040"/>
    <w:rsid w:val="00FD2494"/>
    <w:rsid w:val="00FD2DC2"/>
    <w:rsid w:val="00FD3A61"/>
    <w:rsid w:val="00FD58B5"/>
    <w:rsid w:val="00FE4042"/>
    <w:rsid w:val="00FE6A1E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  <w:style w:type="character" w:customStyle="1" w:styleId="scxw265663916">
    <w:name w:val="scxw265663916"/>
    <w:basedOn w:val="DefaultParagraphFont"/>
    <w:rsid w:val="002A678B"/>
  </w:style>
  <w:style w:type="character" w:customStyle="1" w:styleId="spellingerror">
    <w:name w:val="spellingerror"/>
    <w:basedOn w:val="DefaultParagraphFont"/>
    <w:rsid w:val="003B138F"/>
  </w:style>
  <w:style w:type="character" w:customStyle="1" w:styleId="scxw263497426">
    <w:name w:val="scxw263497426"/>
    <w:basedOn w:val="DefaultParagraphFont"/>
    <w:rsid w:val="003B138F"/>
  </w:style>
  <w:style w:type="character" w:customStyle="1" w:styleId="scxw16200647">
    <w:name w:val="scxw16200647"/>
    <w:basedOn w:val="DefaultParagraphFont"/>
    <w:rsid w:val="005D4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mile2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ile2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28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Mile2 Marketing</cp:lastModifiedBy>
  <cp:revision>32</cp:revision>
  <dcterms:created xsi:type="dcterms:W3CDTF">2020-11-30T18:36:00Z</dcterms:created>
  <dcterms:modified xsi:type="dcterms:W3CDTF">2020-11-30T19:03:00Z</dcterms:modified>
</cp:coreProperties>
</file>