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C69881" w14:textId="24CE6528" w:rsidR="00EA48B5" w:rsidRDefault="00B92F2E" w:rsidP="00EA48B5">
      <w:r>
        <w:t xml:space="preserve"> </w:t>
      </w:r>
    </w:p>
    <w:p w14:paraId="40D566B4" w14:textId="1D0B7525" w:rsidR="00EA48B5" w:rsidRDefault="00036832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4AFF9F60" wp14:editId="04BC6F23">
                <wp:simplePos x="0" y="0"/>
                <wp:positionH relativeFrom="column">
                  <wp:posOffset>-314325</wp:posOffset>
                </wp:positionH>
                <wp:positionV relativeFrom="paragraph">
                  <wp:posOffset>130175</wp:posOffset>
                </wp:positionV>
                <wp:extent cx="4254500" cy="3619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0F3C94" w14:textId="6F20D2DE" w:rsidR="00053692" w:rsidRPr="00EB6929" w:rsidRDefault="00EB6929" w:rsidP="00053692">
                            <w:pPr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  <w:t>Description: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F9F60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24.75pt;margin-top:10.25pt;width:335pt;height:28.5pt;z-index:25154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" fillcolor="white [3201]" stroked="f" strokeweight=".5pt">
                <v:textbox>
                  <w:txbxContent>
                    <w:p w14:paraId="5F0F3C94" w14:textId="6F20D2DE" w:rsidR="00053692" w:rsidRPr="00EB6929" w:rsidRDefault="00EB6929" w:rsidP="00053692">
                      <w:pPr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  <w:t>Description: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5078B102" wp14:editId="2B75FD6E">
                <wp:simplePos x="0" y="0"/>
                <wp:positionH relativeFrom="column">
                  <wp:posOffset>4794250</wp:posOffset>
                </wp:positionH>
                <wp:positionV relativeFrom="paragraph">
                  <wp:posOffset>6350</wp:posOffset>
                </wp:positionV>
                <wp:extent cx="1466850" cy="11493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14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6B25C4" w14:textId="6BF256CD" w:rsidR="00D51E56" w:rsidRDefault="00A06F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F8E6F1" wp14:editId="3E561250">
                                  <wp:extent cx="1277618" cy="990206"/>
                                  <wp:effectExtent l="0" t="0" r="0" b="63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7618" cy="9902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8B102" id="Text Box 14" o:spid="_x0000_s1027" type="#_x0000_t202" style="position:absolute;margin-left:377.5pt;margin-top:.5pt;width:115.5pt;height:90.5pt;z-index:2515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" fillcolor="white [3201]" stroked="f" strokeweight=".5pt">
                <v:textbox>
                  <w:txbxContent>
                    <w:p w14:paraId="3C6B25C4" w14:textId="6BF256CD" w:rsidR="00D51E56" w:rsidRDefault="00A06FE1">
                      <w:r>
                        <w:rPr>
                          <w:noProof/>
                        </w:rPr>
                        <w:drawing>
                          <wp:inline distT="0" distB="0" distL="0" distR="0" wp14:anchorId="4AF8E6F1" wp14:editId="3E561250">
                            <wp:extent cx="1277618" cy="990206"/>
                            <wp:effectExtent l="0" t="0" r="0" b="63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7618" cy="9902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4A17"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3D620D58" wp14:editId="6B0356C7">
                <wp:simplePos x="0" y="0"/>
                <wp:positionH relativeFrom="column">
                  <wp:posOffset>5156200</wp:posOffset>
                </wp:positionH>
                <wp:positionV relativeFrom="paragraph">
                  <wp:posOffset>6375400</wp:posOffset>
                </wp:positionV>
                <wp:extent cx="692150" cy="6350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E4409" w14:textId="7C3FD49C" w:rsidR="007A4A17" w:rsidRDefault="007A4A17" w:rsidP="007A4A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20D58" id="Text Box 42" o:spid="_x0000_s1028" type="#_x0000_t202" style="position:absolute;margin-left:406pt;margin-top:502pt;width:54.5pt;height:50pt;z-index:2515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" filled="f" stroked="f" strokeweight=".5pt">
                <v:textbox>
                  <w:txbxContent>
                    <w:p w14:paraId="2A9E4409" w14:textId="7C3FD49C" w:rsidR="007A4A17" w:rsidRDefault="007A4A17" w:rsidP="007A4A17"/>
                  </w:txbxContent>
                </v:textbox>
              </v:shape>
            </w:pict>
          </mc:Fallback>
        </mc:AlternateContent>
      </w:r>
      <w:r w:rsidR="00934C49"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21454397" wp14:editId="1B58CA3A">
                <wp:simplePos x="0" y="0"/>
                <wp:positionH relativeFrom="column">
                  <wp:posOffset>-330200</wp:posOffset>
                </wp:positionH>
                <wp:positionV relativeFrom="paragraph">
                  <wp:posOffset>3352800</wp:posOffset>
                </wp:positionV>
                <wp:extent cx="2209800" cy="42354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235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3D2637" w14:textId="2122988B" w:rsidR="002D2F03" w:rsidRDefault="002D2F03"/>
                          <w:p w14:paraId="4742D208" w14:textId="5718136E" w:rsidR="005F01F6" w:rsidRDefault="00BD1F3E" w:rsidP="002A3890">
                            <w:pPr>
                              <w:spacing w:after="0"/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Live Class Duration:</w:t>
                            </w:r>
                            <w:r>
                              <w:t xml:space="preserve"> </w:t>
                            </w:r>
                            <w:r w:rsidR="00ED6C08">
                              <w:t>3 Hours</w:t>
                            </w:r>
                          </w:p>
                          <w:p w14:paraId="5A133722" w14:textId="24510DCC" w:rsidR="00BD1F3E" w:rsidRDefault="00BD1F3E" w:rsidP="002A3890">
                            <w:pPr>
                              <w:spacing w:after="0"/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CEUs:</w:t>
                            </w:r>
                            <w:r>
                              <w:t xml:space="preserve"> </w:t>
                            </w:r>
                            <w:r w:rsidR="00ED6C08">
                              <w:t>3</w:t>
                            </w:r>
                          </w:p>
                          <w:p w14:paraId="75914670" w14:textId="6470A0CC" w:rsidR="00BD1F3E" w:rsidRDefault="00BD1F3E" w:rsidP="002A3890">
                            <w:pPr>
                              <w:spacing w:after="0"/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Language:</w:t>
                            </w:r>
                            <w:r>
                              <w:t xml:space="preserve"> English</w:t>
                            </w:r>
                          </w:p>
                          <w:p w14:paraId="4FD5AAD1" w14:textId="16FDFF4B" w:rsidR="00BD1F3E" w:rsidRPr="000C54F0" w:rsidRDefault="00BD1F3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Class Formats Available:</w:t>
                            </w:r>
                          </w:p>
                          <w:p w14:paraId="2937A0FC" w14:textId="4EC68939" w:rsidR="00BD1F3E" w:rsidRDefault="00BD1F3E">
                            <w:r>
                              <w:tab/>
                            </w:r>
                            <w:r w:rsidR="00262F54">
                              <w:t>Instructor Led</w:t>
                            </w:r>
                          </w:p>
                          <w:p w14:paraId="318B38D5" w14:textId="2AB54276" w:rsidR="00262F54" w:rsidRDefault="00262F54">
                            <w:r>
                              <w:tab/>
                              <w:t>Self-Study</w:t>
                            </w:r>
                          </w:p>
                          <w:p w14:paraId="06C37573" w14:textId="4E5C0B52" w:rsidR="00262F54" w:rsidRDefault="00262F54">
                            <w:r>
                              <w:tab/>
                              <w:t>Live Virtual Training</w:t>
                            </w:r>
                          </w:p>
                          <w:p w14:paraId="3C2B1E6F" w14:textId="16703F91" w:rsidR="00262F54" w:rsidRPr="000C54F0" w:rsidRDefault="00262F54" w:rsidP="00CE0649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Suggested Prerequisites:</w:t>
                            </w:r>
                          </w:p>
                          <w:p w14:paraId="58F14525" w14:textId="14FBE3B8" w:rsidR="002C49B1" w:rsidRDefault="002C49B1" w:rsidP="002C49B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E5BC5CA" w14:textId="4C34DA4B" w:rsidR="00ED6C08" w:rsidRPr="0016716D" w:rsidRDefault="00ED6C08" w:rsidP="002C49B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None.</w:t>
                            </w:r>
                          </w:p>
                          <w:p w14:paraId="692342AB" w14:textId="57E19563" w:rsidR="00FE4042" w:rsidRPr="0016716D" w:rsidRDefault="00FE40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454397" id="Text Box 19" o:spid="_x0000_s1029" type="#_x0000_t202" style="position:absolute;margin-left:-26pt;margin-top:264pt;width:174pt;height:333.5pt;z-index:25154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" fillcolor="#e7e6e6 [3214]" stroked="f" strokeweight=".5pt">
                <v:textbox>
                  <w:txbxContent>
                    <w:p w14:paraId="4B3D2637" w14:textId="2122988B" w:rsidR="002D2F03" w:rsidRDefault="002D2F03"/>
                    <w:p w14:paraId="4742D208" w14:textId="5718136E" w:rsidR="005F01F6" w:rsidRDefault="00BD1F3E" w:rsidP="002A3890">
                      <w:pPr>
                        <w:spacing w:after="0"/>
                      </w:pPr>
                      <w:r w:rsidRPr="000C54F0">
                        <w:rPr>
                          <w:b/>
                          <w:bCs/>
                        </w:rPr>
                        <w:t>Live Class Duration:</w:t>
                      </w:r>
                      <w:r>
                        <w:t xml:space="preserve"> </w:t>
                      </w:r>
                      <w:r w:rsidR="00ED6C08">
                        <w:t>3 Hours</w:t>
                      </w:r>
                    </w:p>
                    <w:p w14:paraId="5A133722" w14:textId="24510DCC" w:rsidR="00BD1F3E" w:rsidRDefault="00BD1F3E" w:rsidP="002A3890">
                      <w:pPr>
                        <w:spacing w:after="0"/>
                      </w:pPr>
                      <w:r w:rsidRPr="000C54F0">
                        <w:rPr>
                          <w:b/>
                          <w:bCs/>
                        </w:rPr>
                        <w:t>CEUs:</w:t>
                      </w:r>
                      <w:r>
                        <w:t xml:space="preserve"> </w:t>
                      </w:r>
                      <w:r w:rsidR="00ED6C08">
                        <w:t>3</w:t>
                      </w:r>
                    </w:p>
                    <w:p w14:paraId="75914670" w14:textId="6470A0CC" w:rsidR="00BD1F3E" w:rsidRDefault="00BD1F3E" w:rsidP="002A3890">
                      <w:pPr>
                        <w:spacing w:after="0"/>
                      </w:pPr>
                      <w:r w:rsidRPr="000C54F0">
                        <w:rPr>
                          <w:b/>
                          <w:bCs/>
                        </w:rPr>
                        <w:t>Language:</w:t>
                      </w:r>
                      <w:r>
                        <w:t xml:space="preserve"> English</w:t>
                      </w:r>
                    </w:p>
                    <w:p w14:paraId="4FD5AAD1" w14:textId="16FDFF4B" w:rsidR="00BD1F3E" w:rsidRPr="000C54F0" w:rsidRDefault="00BD1F3E">
                      <w:pPr>
                        <w:rPr>
                          <w:b/>
                          <w:bCs/>
                        </w:rPr>
                      </w:pPr>
                      <w:r w:rsidRPr="000C54F0">
                        <w:rPr>
                          <w:b/>
                          <w:bCs/>
                        </w:rPr>
                        <w:t>Class Formats Available:</w:t>
                      </w:r>
                    </w:p>
                    <w:p w14:paraId="2937A0FC" w14:textId="4EC68939" w:rsidR="00BD1F3E" w:rsidRDefault="00BD1F3E">
                      <w:r>
                        <w:tab/>
                      </w:r>
                      <w:r w:rsidR="00262F54">
                        <w:t>Instructor Led</w:t>
                      </w:r>
                    </w:p>
                    <w:p w14:paraId="318B38D5" w14:textId="2AB54276" w:rsidR="00262F54" w:rsidRDefault="00262F54">
                      <w:r>
                        <w:tab/>
                        <w:t>Self-Study</w:t>
                      </w:r>
                    </w:p>
                    <w:p w14:paraId="06C37573" w14:textId="4E5C0B52" w:rsidR="00262F54" w:rsidRDefault="00262F54">
                      <w:r>
                        <w:tab/>
                        <w:t>Live Virtual Training</w:t>
                      </w:r>
                    </w:p>
                    <w:p w14:paraId="3C2B1E6F" w14:textId="16703F91" w:rsidR="00262F54" w:rsidRPr="000C54F0" w:rsidRDefault="00262F54" w:rsidP="00CE0649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0C54F0">
                        <w:rPr>
                          <w:b/>
                          <w:bCs/>
                        </w:rPr>
                        <w:t>Suggested Prerequisites:</w:t>
                      </w:r>
                    </w:p>
                    <w:p w14:paraId="58F14525" w14:textId="14FBE3B8" w:rsidR="002C49B1" w:rsidRDefault="002C49B1" w:rsidP="002C49B1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E5BC5CA" w14:textId="4C34DA4B" w:rsidR="00ED6C08" w:rsidRPr="0016716D" w:rsidRDefault="00ED6C08" w:rsidP="002C49B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None.</w:t>
                      </w:r>
                    </w:p>
                    <w:p w14:paraId="692342AB" w14:textId="57E19563" w:rsidR="00FE4042" w:rsidRPr="0016716D" w:rsidRDefault="00FE404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62EF"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6ED2D90E" wp14:editId="3617AE9F">
                <wp:simplePos x="0" y="0"/>
                <wp:positionH relativeFrom="column">
                  <wp:posOffset>1924050</wp:posOffset>
                </wp:positionH>
                <wp:positionV relativeFrom="paragraph">
                  <wp:posOffset>3352800</wp:posOffset>
                </wp:positionV>
                <wp:extent cx="2171700" cy="304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FCC18" w14:textId="795A5CC5" w:rsidR="00EF62EF" w:rsidRPr="00EF62EF" w:rsidRDefault="00EF62EF" w:rsidP="00EF62EF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Modules</w:t>
                            </w:r>
                            <w:r w:rsidR="005F01F6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/Lessons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2D90E" id="Text Box 23" o:spid="_x0000_s1030" type="#_x0000_t202" style="position:absolute;margin-left:151.5pt;margin-top:264pt;width:171pt;height:24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" filled="f" stroked="f" strokeweight=".5pt">
                <v:textbox>
                  <w:txbxContent>
                    <w:p w14:paraId="6D5FCC18" w14:textId="795A5CC5" w:rsidR="00EF62EF" w:rsidRPr="00EF62EF" w:rsidRDefault="00EF62EF" w:rsidP="00EF62EF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Modules</w:t>
                      </w:r>
                      <w:r w:rsidR="005F01F6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/Lessons</w:t>
                      </w:r>
                    </w:p>
                  </w:txbxContent>
                </v:textbox>
              </v:shape>
            </w:pict>
          </mc:Fallback>
        </mc:AlternateContent>
      </w:r>
      <w:r w:rsidR="006432B7"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63286240" wp14:editId="5EBA55E6">
                <wp:simplePos x="0" y="0"/>
                <wp:positionH relativeFrom="column">
                  <wp:posOffset>-323850</wp:posOffset>
                </wp:positionH>
                <wp:positionV relativeFrom="paragraph">
                  <wp:posOffset>3346450</wp:posOffset>
                </wp:positionV>
                <wp:extent cx="2171700" cy="3048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3EBE05" w14:textId="4930C898" w:rsidR="006432B7" w:rsidRPr="00EF62EF" w:rsidRDefault="006432B7" w:rsidP="00EF62EF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 w:rsidRPr="00EF62EF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Key Course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86240" id="Text Box 22" o:spid="_x0000_s1031" type="#_x0000_t202" style="position:absolute;margin-left:-25.5pt;margin-top:263.5pt;width:171pt;height:24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" filled="f" stroked="f" strokeweight=".5pt">
                <v:textbox>
                  <w:txbxContent>
                    <w:p w14:paraId="6A3EBE05" w14:textId="4930C898" w:rsidR="006432B7" w:rsidRPr="00EF62EF" w:rsidRDefault="006432B7" w:rsidP="00EF62EF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 w:rsidRPr="00EF62EF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Key Course Information</w:t>
                      </w:r>
                    </w:p>
                  </w:txbxContent>
                </v:textbox>
              </v:shape>
            </w:pict>
          </mc:Fallback>
        </mc:AlternateContent>
      </w:r>
      <w:r w:rsidR="00A1010E"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452DED9D" wp14:editId="2D7E4E1E">
                <wp:simplePos x="0" y="0"/>
                <wp:positionH relativeFrom="column">
                  <wp:posOffset>-342900</wp:posOffset>
                </wp:positionH>
                <wp:positionV relativeFrom="paragraph">
                  <wp:posOffset>3270250</wp:posOffset>
                </wp:positionV>
                <wp:extent cx="6667500" cy="762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76200"/>
                        </a:xfrm>
                        <a:prstGeom prst="rect">
                          <a:avLst/>
                        </a:prstGeom>
                        <a:solidFill>
                          <a:srgbClr val="37406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DDA2D" id="Rectangle 18" o:spid="_x0000_s1026" style="position:absolute;margin-left:-27pt;margin-top:257.5pt;width:525pt;height:6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" fillcolor="#374063" strokecolor="#1f3763 [1604]" strokeweight="1pt"/>
            </w:pict>
          </mc:Fallback>
        </mc:AlternateContent>
      </w:r>
      <w:r w:rsidR="00A1010E"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21B23C7B" wp14:editId="678F3F07">
                <wp:simplePos x="0" y="0"/>
                <wp:positionH relativeFrom="column">
                  <wp:posOffset>4159250</wp:posOffset>
                </wp:positionH>
                <wp:positionV relativeFrom="paragraph">
                  <wp:posOffset>3359150</wp:posOffset>
                </wp:positionV>
                <wp:extent cx="2165350" cy="4235450"/>
                <wp:effectExtent l="0" t="0" r="635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4235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1FC5E4" w14:textId="23037EEE" w:rsidR="00E9594C" w:rsidRDefault="00E9594C" w:rsidP="007259EE"/>
                          <w:p w14:paraId="44A8E3FD" w14:textId="77777777" w:rsidR="00C10D1F" w:rsidRDefault="00C10D1F" w:rsidP="00C10D1F">
                            <w:pPr>
                              <w:pStyle w:val="ListParagraph"/>
                            </w:pPr>
                          </w:p>
                          <w:p w14:paraId="2CD89449" w14:textId="1E3F2B77" w:rsidR="00C10D1F" w:rsidRDefault="00C10D1F" w:rsidP="00C10D1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Everyone</w:t>
                            </w:r>
                          </w:p>
                          <w:p w14:paraId="3E57FF3A" w14:textId="7F242F60" w:rsidR="00C10D1F" w:rsidRDefault="00C10D1F" w:rsidP="00C10D1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End Users</w:t>
                            </w:r>
                          </w:p>
                          <w:p w14:paraId="2A3A7EEC" w14:textId="452E4865" w:rsidR="00C10D1F" w:rsidRDefault="00C10D1F" w:rsidP="00C10D1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Employees</w:t>
                            </w:r>
                          </w:p>
                          <w:p w14:paraId="1B9C219D" w14:textId="5B8FD513" w:rsidR="00C10D1F" w:rsidRDefault="00C10D1F" w:rsidP="00C10D1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Managers</w:t>
                            </w:r>
                          </w:p>
                          <w:p w14:paraId="582941D5" w14:textId="41CF6C42" w:rsidR="00C10D1F" w:rsidRDefault="00C10D1F" w:rsidP="007259EE"/>
                          <w:p w14:paraId="4D78FEAF" w14:textId="77777777" w:rsidR="00C10D1F" w:rsidRDefault="00C10D1F" w:rsidP="007259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B23C7B" id="Text Box 21" o:spid="_x0000_s1032" type="#_x0000_t202" style="position:absolute;margin-left:327.5pt;margin-top:264.5pt;width:170.5pt;height:333.5pt;z-index:25155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" fillcolor="#e7e6e6 [3214]" stroked="f" strokeweight=".5pt">
                <v:textbox>
                  <w:txbxContent>
                    <w:p w14:paraId="2D1FC5E4" w14:textId="23037EEE" w:rsidR="00E9594C" w:rsidRDefault="00E9594C" w:rsidP="007259EE"/>
                    <w:p w14:paraId="44A8E3FD" w14:textId="77777777" w:rsidR="00C10D1F" w:rsidRDefault="00C10D1F" w:rsidP="00C10D1F">
                      <w:pPr>
                        <w:pStyle w:val="ListParagraph"/>
                      </w:pPr>
                    </w:p>
                    <w:p w14:paraId="2CD89449" w14:textId="1E3F2B77" w:rsidR="00C10D1F" w:rsidRDefault="00C10D1F" w:rsidP="00C10D1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Everyone</w:t>
                      </w:r>
                    </w:p>
                    <w:p w14:paraId="3E57FF3A" w14:textId="7F242F60" w:rsidR="00C10D1F" w:rsidRDefault="00C10D1F" w:rsidP="00C10D1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End Users</w:t>
                      </w:r>
                    </w:p>
                    <w:p w14:paraId="2A3A7EEC" w14:textId="452E4865" w:rsidR="00C10D1F" w:rsidRDefault="00C10D1F" w:rsidP="00C10D1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Employees</w:t>
                      </w:r>
                    </w:p>
                    <w:p w14:paraId="1B9C219D" w14:textId="5B8FD513" w:rsidR="00C10D1F" w:rsidRDefault="00C10D1F" w:rsidP="00C10D1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Managers</w:t>
                      </w:r>
                    </w:p>
                    <w:p w14:paraId="582941D5" w14:textId="41CF6C42" w:rsidR="00C10D1F" w:rsidRDefault="00C10D1F" w:rsidP="007259EE"/>
                    <w:p w14:paraId="4D78FEAF" w14:textId="77777777" w:rsidR="00C10D1F" w:rsidRDefault="00C10D1F" w:rsidP="007259EE"/>
                  </w:txbxContent>
                </v:textbox>
              </v:shape>
            </w:pict>
          </mc:Fallback>
        </mc:AlternateContent>
      </w:r>
      <w:r w:rsidR="00A1010E"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360AC667" wp14:editId="2D3EBAB9">
                <wp:simplePos x="0" y="0"/>
                <wp:positionH relativeFrom="column">
                  <wp:posOffset>1924050</wp:posOffset>
                </wp:positionH>
                <wp:positionV relativeFrom="paragraph">
                  <wp:posOffset>3359150</wp:posOffset>
                </wp:positionV>
                <wp:extent cx="2165350" cy="4235450"/>
                <wp:effectExtent l="0" t="0" r="635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4235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13EFB6" w14:textId="73ECF490" w:rsidR="00484D25" w:rsidRDefault="00484D25" w:rsidP="00484D25"/>
                          <w:p w14:paraId="229C5A74" w14:textId="77777777" w:rsidR="007C40CC" w:rsidRDefault="007C40CC" w:rsidP="007C40CC">
                            <w:r w:rsidRPr="007C40CC">
                              <w:rPr>
                                <w:b/>
                                <w:bCs/>
                              </w:rPr>
                              <w:t>Module 1</w:t>
                            </w:r>
                            <w:r>
                              <w:t xml:space="preserve"> - Creating a Cybersecurity Culture </w:t>
                            </w:r>
                          </w:p>
                          <w:p w14:paraId="672ED766" w14:textId="77777777" w:rsidR="007C40CC" w:rsidRDefault="007C40CC" w:rsidP="007C40CC">
                            <w:r w:rsidRPr="007C40CC">
                              <w:rPr>
                                <w:b/>
                                <w:bCs/>
                              </w:rPr>
                              <w:t>Module 2</w:t>
                            </w:r>
                            <w:r>
                              <w:t xml:space="preserve"> - Social Engineering Attacks: Executive Management and Assets </w:t>
                            </w:r>
                          </w:p>
                          <w:p w14:paraId="6346D58D" w14:textId="2DD1DD98" w:rsidR="007C40CC" w:rsidRDefault="007C40CC" w:rsidP="007C40CC">
                            <w:r w:rsidRPr="007C40CC">
                              <w:rPr>
                                <w:b/>
                                <w:bCs/>
                              </w:rPr>
                              <w:t>Module 3</w:t>
                            </w:r>
                            <w:r>
                              <w:t xml:space="preserve"> - Incident Preparedness and Management Planning </w:t>
                            </w:r>
                          </w:p>
                          <w:p w14:paraId="4A1CAF64" w14:textId="2F7B7204" w:rsidR="00DB0720" w:rsidRPr="007B582C" w:rsidRDefault="007C40CC" w:rsidP="007C40CC">
                            <w:r w:rsidRPr="007C40CC">
                              <w:rPr>
                                <w:b/>
                                <w:bCs/>
                              </w:rPr>
                              <w:t>Module 4</w:t>
                            </w:r>
                            <w:r>
                              <w:t xml:space="preserve"> - Law and Global Compliance Standards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0AC667" id="Text Box 20" o:spid="_x0000_s1033" type="#_x0000_t202" style="position:absolute;margin-left:151.5pt;margin-top:264.5pt;width:170.5pt;height:333.5pt;z-index:25155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" fillcolor="#e7e6e6 [3214]" stroked="f" strokeweight=".5pt">
                <v:textbox>
                  <w:txbxContent>
                    <w:p w14:paraId="3013EFB6" w14:textId="73ECF490" w:rsidR="00484D25" w:rsidRDefault="00484D25" w:rsidP="00484D25"/>
                    <w:p w14:paraId="229C5A74" w14:textId="77777777" w:rsidR="007C40CC" w:rsidRDefault="007C40CC" w:rsidP="007C40CC">
                      <w:r w:rsidRPr="007C40CC">
                        <w:rPr>
                          <w:b/>
                          <w:bCs/>
                        </w:rPr>
                        <w:t>Module 1</w:t>
                      </w:r>
                      <w:r>
                        <w:t xml:space="preserve"> - Creating a Cybersecurity Culture </w:t>
                      </w:r>
                    </w:p>
                    <w:p w14:paraId="672ED766" w14:textId="77777777" w:rsidR="007C40CC" w:rsidRDefault="007C40CC" w:rsidP="007C40CC">
                      <w:r w:rsidRPr="007C40CC">
                        <w:rPr>
                          <w:b/>
                          <w:bCs/>
                        </w:rPr>
                        <w:t>Module 2</w:t>
                      </w:r>
                      <w:r>
                        <w:t xml:space="preserve"> - Social Engineering Attacks: Executive Management and Assets </w:t>
                      </w:r>
                    </w:p>
                    <w:p w14:paraId="6346D58D" w14:textId="2DD1DD98" w:rsidR="007C40CC" w:rsidRDefault="007C40CC" w:rsidP="007C40CC">
                      <w:r w:rsidRPr="007C40CC">
                        <w:rPr>
                          <w:b/>
                          <w:bCs/>
                        </w:rPr>
                        <w:t>Module 3</w:t>
                      </w:r>
                      <w:r>
                        <w:t xml:space="preserve"> - Incident Preparedness and Management Planning </w:t>
                      </w:r>
                    </w:p>
                    <w:p w14:paraId="4A1CAF64" w14:textId="2F7B7204" w:rsidR="00DB0720" w:rsidRPr="007B582C" w:rsidRDefault="007C40CC" w:rsidP="007C40CC">
                      <w:r w:rsidRPr="007C40CC">
                        <w:rPr>
                          <w:b/>
                          <w:bCs/>
                        </w:rPr>
                        <w:t>Module 4</w:t>
                      </w:r>
                      <w:r>
                        <w:t xml:space="preserve"> - Law and Global Compliance Standards</w:t>
                      </w:r>
                    </w:p>
                  </w:txbxContent>
                </v:textbox>
              </v:shape>
            </w:pict>
          </mc:Fallback>
        </mc:AlternateContent>
      </w:r>
    </w:p>
    <w:p w14:paraId="5A9AE167" w14:textId="7BAD49E4" w:rsidR="00345262" w:rsidRDefault="00036832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230B0FB1" wp14:editId="765D611B">
                <wp:simplePos x="0" y="0"/>
                <wp:positionH relativeFrom="column">
                  <wp:posOffset>-313509</wp:posOffset>
                </wp:positionH>
                <wp:positionV relativeFrom="paragraph">
                  <wp:posOffset>293370</wp:posOffset>
                </wp:positionV>
                <wp:extent cx="5143500" cy="618309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618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545481" w14:textId="4BE51D74" w:rsidR="00116024" w:rsidRDefault="00C6518A">
                            <w:r w:rsidRPr="00C6518A">
                              <w:rPr>
                                <w:rFonts w:cstheme="minorHAnsi"/>
                              </w:rPr>
                              <w:t xml:space="preserve">The Mile2® Certified Security Awareness 2, </w:t>
                            </w:r>
                            <w:proofErr w:type="gramStart"/>
                            <w:r w:rsidRPr="00C6518A">
                              <w:rPr>
                                <w:rFonts w:cstheme="minorHAnsi"/>
                              </w:rPr>
                              <w:t>C)SA</w:t>
                            </w:r>
                            <w:proofErr w:type="gramEnd"/>
                            <w:r w:rsidRPr="00C6518A">
                              <w:rPr>
                                <w:rFonts w:cstheme="minorHAnsi"/>
                              </w:rPr>
                              <w:t>2, course is to help the student take organizational cyber awareness to the next level. Attendees will understand the security threats that are associated with a company culture.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B0FB1" id="Text Box 17" o:spid="_x0000_s1034" type="#_x0000_t202" style="position:absolute;margin-left:-24.7pt;margin-top:23.1pt;width:405pt;height:48.7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" fillcolor="white [3201]" stroked="f" strokeweight=".5pt">
                <v:textbox>
                  <w:txbxContent>
                    <w:p w14:paraId="06545481" w14:textId="4BE51D74" w:rsidR="00116024" w:rsidRDefault="00C6518A">
                      <w:r w:rsidRPr="00C6518A">
                        <w:rPr>
                          <w:rFonts w:cstheme="minorHAnsi"/>
                        </w:rPr>
                        <w:t xml:space="preserve">The Mile2® Certified Security Awareness 2, </w:t>
                      </w:r>
                      <w:proofErr w:type="gramStart"/>
                      <w:r w:rsidRPr="00C6518A">
                        <w:rPr>
                          <w:rFonts w:cstheme="minorHAnsi"/>
                        </w:rPr>
                        <w:t>C)SA</w:t>
                      </w:r>
                      <w:proofErr w:type="gramEnd"/>
                      <w:r w:rsidRPr="00C6518A">
                        <w:rPr>
                          <w:rFonts w:cstheme="minorHAnsi"/>
                        </w:rPr>
                        <w:t>2, course is to help the student take organizational cyber awareness to the next level. Attendees will understand the security threats that are associated with a company culture.</w:t>
                      </w:r>
                    </w:p>
                  </w:txbxContent>
                </v:textbox>
              </v:shape>
            </w:pict>
          </mc:Fallback>
        </mc:AlternateContent>
      </w:r>
    </w:p>
    <w:p w14:paraId="0135CBCD" w14:textId="78D85857" w:rsidR="00345262" w:rsidRDefault="00345262" w:rsidP="00EA48B5"/>
    <w:p w14:paraId="098D451E" w14:textId="30B99396" w:rsidR="00345262" w:rsidRDefault="009D2447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44CCDDA9" wp14:editId="01BC7A01">
                <wp:simplePos x="0" y="0"/>
                <wp:positionH relativeFrom="column">
                  <wp:posOffset>-313055</wp:posOffset>
                </wp:positionH>
                <wp:positionV relativeFrom="paragraph">
                  <wp:posOffset>357505</wp:posOffset>
                </wp:positionV>
                <wp:extent cx="6826250" cy="8096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89D917" w14:textId="7E2F43CA" w:rsidR="00503149" w:rsidRPr="00B058C5" w:rsidRDefault="009D2447" w:rsidP="00503149">
                            <w:pPr>
                              <w:rPr>
                                <w:rFonts w:cstheme="minorHAnsi"/>
                              </w:rPr>
                            </w:pPr>
                            <w:r w:rsidRPr="009D2447">
                              <w:rPr>
                                <w:rFonts w:cstheme="minorHAnsi"/>
                              </w:rPr>
                              <w:t xml:space="preserve">Specifically designed for managers, the Certified Security Awareness 2, </w:t>
                            </w:r>
                            <w:proofErr w:type="gramStart"/>
                            <w:r w:rsidRPr="009D2447">
                              <w:rPr>
                                <w:rFonts w:cstheme="minorHAnsi"/>
                              </w:rPr>
                              <w:t>C)SA</w:t>
                            </w:r>
                            <w:proofErr w:type="gramEnd"/>
                            <w:r w:rsidRPr="009D2447">
                              <w:rPr>
                                <w:rFonts w:cstheme="minorHAnsi"/>
                              </w:rPr>
                              <w:t>2, delves into how to respond to a breach, the legal requirements for response, and how to prevent future breaches. The Certified Security Awareness 2 course provides lower and executive management a window as to the techniques of malicious hackers as well as the counter response controls management can implement to detour a major compromise.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CDDA9" id="Text Box 6" o:spid="_x0000_s1035" type="#_x0000_t202" style="position:absolute;margin-left:-24.65pt;margin-top:28.15pt;width:537.5pt;height:63.75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" fillcolor="white [3201]" stroked="f" strokeweight=".5pt">
                <v:textbox>
                  <w:txbxContent>
                    <w:p w14:paraId="2A89D917" w14:textId="7E2F43CA" w:rsidR="00503149" w:rsidRPr="00B058C5" w:rsidRDefault="009D2447" w:rsidP="00503149">
                      <w:pPr>
                        <w:rPr>
                          <w:rFonts w:cstheme="minorHAnsi"/>
                        </w:rPr>
                      </w:pPr>
                      <w:r w:rsidRPr="009D2447">
                        <w:rPr>
                          <w:rFonts w:cstheme="minorHAnsi"/>
                        </w:rPr>
                        <w:t xml:space="preserve">Specifically designed for managers, the Certified Security Awareness 2, </w:t>
                      </w:r>
                      <w:proofErr w:type="gramStart"/>
                      <w:r w:rsidRPr="009D2447">
                        <w:rPr>
                          <w:rFonts w:cstheme="minorHAnsi"/>
                        </w:rPr>
                        <w:t>C)SA</w:t>
                      </w:r>
                      <w:proofErr w:type="gramEnd"/>
                      <w:r w:rsidRPr="009D2447">
                        <w:rPr>
                          <w:rFonts w:cstheme="minorHAnsi"/>
                        </w:rPr>
                        <w:t>2, delves into how to respond to a breach, the legal requirements for response, and how to prevent future breaches. The Certified Security Awareness 2 course provides lower and executive management a window as to the techniques of malicious hackers as well as the counter response controls management can implement to detour a major compromise.</w:t>
                      </w:r>
                    </w:p>
                  </w:txbxContent>
                </v:textbox>
              </v:shape>
            </w:pict>
          </mc:Fallback>
        </mc:AlternateContent>
      </w:r>
    </w:p>
    <w:p w14:paraId="42CD48A9" w14:textId="0E50116F" w:rsidR="00345262" w:rsidRDefault="00345262" w:rsidP="00EA48B5"/>
    <w:p w14:paraId="5AAC6764" w14:textId="2307510E" w:rsidR="00345262" w:rsidRDefault="00345262" w:rsidP="00EA48B5"/>
    <w:p w14:paraId="6ABD44E0" w14:textId="7A082774" w:rsidR="00345262" w:rsidRDefault="00345262" w:rsidP="00EA48B5"/>
    <w:p w14:paraId="25DE846E" w14:textId="229D4057" w:rsidR="00345262" w:rsidRDefault="009D2447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5BA1F07" wp14:editId="6E9094B0">
                <wp:simplePos x="0" y="0"/>
                <wp:positionH relativeFrom="margin">
                  <wp:posOffset>447675</wp:posOffset>
                </wp:positionH>
                <wp:positionV relativeFrom="paragraph">
                  <wp:posOffset>43180</wp:posOffset>
                </wp:positionV>
                <wp:extent cx="5042263" cy="418011"/>
                <wp:effectExtent l="0" t="0" r="6350" b="12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2263" cy="4180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E080DD" w14:textId="2DA1F1C3" w:rsidR="009D2447" w:rsidRPr="009D2447" w:rsidRDefault="009D2447" w:rsidP="009D2447">
                            <w:pPr>
                              <w:jc w:val="center"/>
                              <w:rPr>
                                <w:rFonts w:ascii="DaxPro" w:hAnsi="Dax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2447">
                              <w:rPr>
                                <w:rFonts w:ascii="DaxPro" w:hAnsi="DaxPro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The </w:t>
                            </w:r>
                            <w:proofErr w:type="gramStart"/>
                            <w:r w:rsidRPr="009D2447">
                              <w:rPr>
                                <w:rFonts w:ascii="DaxPro" w:hAnsi="DaxPro"/>
                                <w:b/>
                                <w:bCs/>
                                <w:sz w:val="32"/>
                                <w:szCs w:val="32"/>
                              </w:rPr>
                              <w:t>C)SA</w:t>
                            </w:r>
                            <w:proofErr w:type="gramEnd"/>
                            <w:r w:rsidRPr="009D2447">
                              <w:rPr>
                                <w:rFonts w:ascii="DaxPro" w:hAnsi="DaxPro"/>
                                <w:b/>
                                <w:bCs/>
                                <w:sz w:val="32"/>
                                <w:szCs w:val="32"/>
                              </w:rPr>
                              <w:t>2 is a part of our Foundational Course Path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A1F07" id="Text Box 1" o:spid="_x0000_s1036" type="#_x0000_t202" style="position:absolute;margin-left:35.25pt;margin-top:3.4pt;width:397.05pt;height:32.9pt;z-index:251781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" fillcolor="white [3201]" stroked="f" strokeweight=".5pt">
                <v:textbox>
                  <w:txbxContent>
                    <w:p w14:paraId="2AE080DD" w14:textId="2DA1F1C3" w:rsidR="009D2447" w:rsidRPr="009D2447" w:rsidRDefault="009D2447" w:rsidP="009D2447">
                      <w:pPr>
                        <w:jc w:val="center"/>
                        <w:rPr>
                          <w:rFonts w:ascii="DaxPro" w:hAnsi="DaxPro"/>
                          <w:b/>
                          <w:bCs/>
                          <w:sz w:val="32"/>
                          <w:szCs w:val="32"/>
                        </w:rPr>
                      </w:pPr>
                      <w:r w:rsidRPr="009D2447">
                        <w:rPr>
                          <w:rFonts w:ascii="DaxPro" w:hAnsi="DaxPro"/>
                          <w:b/>
                          <w:bCs/>
                          <w:sz w:val="32"/>
                          <w:szCs w:val="32"/>
                        </w:rPr>
                        <w:t xml:space="preserve">The </w:t>
                      </w:r>
                      <w:proofErr w:type="gramStart"/>
                      <w:r w:rsidRPr="009D2447">
                        <w:rPr>
                          <w:rFonts w:ascii="DaxPro" w:hAnsi="DaxPro"/>
                          <w:b/>
                          <w:bCs/>
                          <w:sz w:val="32"/>
                          <w:szCs w:val="32"/>
                        </w:rPr>
                        <w:t>C)SA</w:t>
                      </w:r>
                      <w:proofErr w:type="gramEnd"/>
                      <w:r w:rsidRPr="009D2447">
                        <w:rPr>
                          <w:rFonts w:ascii="DaxPro" w:hAnsi="DaxPro"/>
                          <w:b/>
                          <w:bCs/>
                          <w:sz w:val="32"/>
                          <w:szCs w:val="32"/>
                        </w:rPr>
                        <w:t>2 is a part of our Foundational Course Path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804167" w14:textId="4FC68315" w:rsidR="00ED6C08" w:rsidRDefault="002D6824" w:rsidP="00EA48B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3920" behindDoc="0" locked="0" layoutInCell="1" allowOverlap="1" wp14:anchorId="3F64A6BB" wp14:editId="3FFA38A5">
                <wp:simplePos x="0" y="0"/>
                <wp:positionH relativeFrom="margin">
                  <wp:posOffset>4657725</wp:posOffset>
                </wp:positionH>
                <wp:positionV relativeFrom="paragraph">
                  <wp:posOffset>106045</wp:posOffset>
                </wp:positionV>
                <wp:extent cx="809625" cy="342900"/>
                <wp:effectExtent l="0" t="0" r="9525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56823" w14:textId="77777777" w:rsidR="009D2447" w:rsidRDefault="009D2447" w:rsidP="009D244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01093D" wp14:editId="58BA2488">
                                  <wp:extent cx="464506" cy="231845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icture 3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4506" cy="231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4A6BB" id="Text Box 2" o:spid="_x0000_s1037" type="#_x0000_t202" style="position:absolute;margin-left:366.75pt;margin-top:8.35pt;width:63.75pt;height:27pt;z-index:251793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" stroked="f">
                <v:textbox>
                  <w:txbxContent>
                    <w:p w14:paraId="1FE56823" w14:textId="77777777" w:rsidR="009D2447" w:rsidRDefault="009D2447" w:rsidP="009D244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01093D" wp14:editId="58BA2488">
                            <wp:extent cx="464506" cy="231845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Picture 3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4506" cy="231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1872" behindDoc="0" locked="0" layoutInCell="1" allowOverlap="1" wp14:anchorId="5F06F8B2" wp14:editId="43A8CEC2">
                <wp:simplePos x="0" y="0"/>
                <wp:positionH relativeFrom="margin">
                  <wp:posOffset>3810000</wp:posOffset>
                </wp:positionH>
                <wp:positionV relativeFrom="paragraph">
                  <wp:posOffset>106045</wp:posOffset>
                </wp:positionV>
                <wp:extent cx="809625" cy="342900"/>
                <wp:effectExtent l="0" t="0" r="9525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4F356" w14:textId="77777777" w:rsidR="009D2447" w:rsidRDefault="009D2447" w:rsidP="009D244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81E36D" wp14:editId="2DBDBF07">
                                  <wp:extent cx="506956" cy="231845"/>
                                  <wp:effectExtent l="0" t="0" r="762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956" cy="231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6F8B2" id="_x0000_s1038" type="#_x0000_t202" style="position:absolute;margin-left:300pt;margin-top:8.35pt;width:63.75pt;height:27pt;z-index:251791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" stroked="f">
                <v:textbox>
                  <w:txbxContent>
                    <w:p w14:paraId="0EA4F356" w14:textId="77777777" w:rsidR="009D2447" w:rsidRDefault="009D2447" w:rsidP="009D244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81E36D" wp14:editId="2DBDBF07">
                            <wp:extent cx="506956" cy="231845"/>
                            <wp:effectExtent l="0" t="0" r="762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956" cy="231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9824" behindDoc="0" locked="0" layoutInCell="1" allowOverlap="1" wp14:anchorId="0EE5041E" wp14:editId="59EBBC6F">
                <wp:simplePos x="0" y="0"/>
                <wp:positionH relativeFrom="margin">
                  <wp:posOffset>2971800</wp:posOffset>
                </wp:positionH>
                <wp:positionV relativeFrom="paragraph">
                  <wp:posOffset>106045</wp:posOffset>
                </wp:positionV>
                <wp:extent cx="809625" cy="342900"/>
                <wp:effectExtent l="0" t="0" r="9525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B6E53" w14:textId="77777777" w:rsidR="009D2447" w:rsidRDefault="009D2447" w:rsidP="009D244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20C5FA" wp14:editId="47DC6E82">
                                  <wp:extent cx="574766" cy="228617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2882" cy="231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5041E" id="_x0000_s1039" type="#_x0000_t202" style="position:absolute;margin-left:234pt;margin-top:8.35pt;width:63.75pt;height:27pt;z-index:251789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" stroked="f">
                <v:textbox>
                  <w:txbxContent>
                    <w:p w14:paraId="575B6E53" w14:textId="77777777" w:rsidR="009D2447" w:rsidRDefault="009D2447" w:rsidP="009D244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20C5FA" wp14:editId="47DC6E82">
                            <wp:extent cx="574766" cy="228617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2882" cy="231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776" behindDoc="0" locked="0" layoutInCell="1" allowOverlap="1" wp14:anchorId="7C02B4B3" wp14:editId="70A08A6F">
                <wp:simplePos x="0" y="0"/>
                <wp:positionH relativeFrom="margin">
                  <wp:posOffset>2124075</wp:posOffset>
                </wp:positionH>
                <wp:positionV relativeFrom="paragraph">
                  <wp:posOffset>106045</wp:posOffset>
                </wp:positionV>
                <wp:extent cx="809625" cy="342900"/>
                <wp:effectExtent l="0" t="0" r="9525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648B5" w14:textId="77777777" w:rsidR="009D2447" w:rsidRDefault="009D2447" w:rsidP="009D244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4C24C8" wp14:editId="67B491F2">
                                  <wp:extent cx="503362" cy="240665"/>
                                  <wp:effectExtent l="0" t="0" r="0" b="698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3362" cy="240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2B4B3" id="_x0000_s1040" type="#_x0000_t202" style="position:absolute;margin-left:167.25pt;margin-top:8.35pt;width:63.75pt;height:27pt;z-index:251787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" stroked="f">
                <v:textbox>
                  <w:txbxContent>
                    <w:p w14:paraId="0EF648B5" w14:textId="77777777" w:rsidR="009D2447" w:rsidRDefault="009D2447" w:rsidP="009D244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4C24C8" wp14:editId="67B491F2">
                            <wp:extent cx="503362" cy="240665"/>
                            <wp:effectExtent l="0" t="0" r="0" b="698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3362" cy="240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5728" behindDoc="0" locked="0" layoutInCell="1" allowOverlap="1" wp14:anchorId="306737F5" wp14:editId="5A6F085C">
                <wp:simplePos x="0" y="0"/>
                <wp:positionH relativeFrom="margin">
                  <wp:posOffset>1276350</wp:posOffset>
                </wp:positionH>
                <wp:positionV relativeFrom="paragraph">
                  <wp:posOffset>106045</wp:posOffset>
                </wp:positionV>
                <wp:extent cx="809625" cy="342900"/>
                <wp:effectExtent l="0" t="0" r="9525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C0ADC" w14:textId="77777777" w:rsidR="009D2447" w:rsidRDefault="009D2447" w:rsidP="009D24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65EB53" wp14:editId="3204ADB4">
                                  <wp:extent cx="617763" cy="240665"/>
                                  <wp:effectExtent l="0" t="0" r="0" b="698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7763" cy="240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737F5" id="_x0000_s1041" type="#_x0000_t202" style="position:absolute;margin-left:100.5pt;margin-top:8.35pt;width:63.75pt;height:27pt;z-index:251785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" stroked="f">
                <v:textbox>
                  <w:txbxContent>
                    <w:p w14:paraId="25CC0ADC" w14:textId="77777777" w:rsidR="009D2447" w:rsidRDefault="009D2447" w:rsidP="009D2447">
                      <w:r>
                        <w:rPr>
                          <w:noProof/>
                        </w:rPr>
                        <w:drawing>
                          <wp:inline distT="0" distB="0" distL="0" distR="0" wp14:anchorId="0965EB53" wp14:editId="3204ADB4">
                            <wp:extent cx="617763" cy="240665"/>
                            <wp:effectExtent l="0" t="0" r="0" b="698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7763" cy="240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3680" behindDoc="0" locked="0" layoutInCell="1" allowOverlap="1" wp14:anchorId="46FDA759" wp14:editId="498DA912">
                <wp:simplePos x="0" y="0"/>
                <wp:positionH relativeFrom="margin">
                  <wp:posOffset>438150</wp:posOffset>
                </wp:positionH>
                <wp:positionV relativeFrom="paragraph">
                  <wp:posOffset>106045</wp:posOffset>
                </wp:positionV>
                <wp:extent cx="809625" cy="3429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C077C" w14:textId="16BCCB7D" w:rsidR="009D2447" w:rsidRDefault="009D24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381DE2" wp14:editId="364BBC35">
                                  <wp:extent cx="617855" cy="240665"/>
                                  <wp:effectExtent l="0" t="0" r="0" b="6985"/>
                                  <wp:docPr id="2" name="Picture 2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7855" cy="240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DA759" id="_x0000_s1042" type="#_x0000_t202" style="position:absolute;margin-left:34.5pt;margin-top:8.35pt;width:63.75pt;height:27pt;z-index:251783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" stroked="f">
                <v:textbox>
                  <w:txbxContent>
                    <w:p w14:paraId="609C077C" w14:textId="16BCCB7D" w:rsidR="009D2447" w:rsidRDefault="009D2447">
                      <w:r>
                        <w:rPr>
                          <w:noProof/>
                        </w:rPr>
                        <w:drawing>
                          <wp:inline distT="0" distB="0" distL="0" distR="0" wp14:anchorId="73381DE2" wp14:editId="364BBC35">
                            <wp:extent cx="617855" cy="240665"/>
                            <wp:effectExtent l="0" t="0" r="0" b="6985"/>
                            <wp:docPr id="2" name="Picture 2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Logo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7855" cy="240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790376" w14:textId="69A381B4" w:rsidR="00345262" w:rsidRDefault="002D6824" w:rsidP="00EA48B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5968" behindDoc="0" locked="0" layoutInCell="1" allowOverlap="1" wp14:anchorId="3F238782" wp14:editId="4AAA8336">
                <wp:simplePos x="0" y="0"/>
                <wp:positionH relativeFrom="column">
                  <wp:posOffset>408940</wp:posOffset>
                </wp:positionH>
                <wp:positionV relativeFrom="paragraph">
                  <wp:posOffset>125095</wp:posOffset>
                </wp:positionV>
                <wp:extent cx="5153025" cy="571500"/>
                <wp:effectExtent l="0" t="0" r="9525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802BB" w14:textId="7A629C4F" w:rsidR="002D6824" w:rsidRDefault="0058401A" w:rsidP="002D6824">
                            <w:pPr>
                              <w:spacing w:after="0"/>
                            </w:pPr>
                            <w:r>
                              <w:t xml:space="preserve">Security             </w:t>
                            </w:r>
                            <w:proofErr w:type="spellStart"/>
                            <w:r>
                              <w:t>Security</w:t>
                            </w:r>
                            <w:proofErr w:type="spellEnd"/>
                            <w:r>
                              <w:t xml:space="preserve">              Hardware        Operating          Network            Security</w:t>
                            </w:r>
                          </w:p>
                          <w:p w14:paraId="3413835A" w14:textId="6C9F8D54" w:rsidR="0058401A" w:rsidRDefault="0058401A" w:rsidP="002D6824">
                            <w:pPr>
                              <w:spacing w:after="0"/>
                            </w:pPr>
                            <w:r>
                              <w:t xml:space="preserve">Awareness 1     Awareness 2     Technician       Systems             Principles          </w:t>
                            </w:r>
                            <w:proofErr w:type="spellStart"/>
                            <w:r>
                              <w:t>Principles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38782" id="_x0000_s1043" type="#_x0000_t202" style="position:absolute;margin-left:32.2pt;margin-top:9.85pt;width:405.75pt;height:45pt;z-index:25179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" stroked="f">
                <v:textbox>
                  <w:txbxContent>
                    <w:p w14:paraId="667802BB" w14:textId="7A629C4F" w:rsidR="002D6824" w:rsidRDefault="0058401A" w:rsidP="002D6824">
                      <w:pPr>
                        <w:spacing w:after="0"/>
                      </w:pPr>
                      <w:r>
                        <w:t xml:space="preserve">Security             </w:t>
                      </w:r>
                      <w:proofErr w:type="spellStart"/>
                      <w:r>
                        <w:t>Security</w:t>
                      </w:r>
                      <w:proofErr w:type="spellEnd"/>
                      <w:r>
                        <w:t xml:space="preserve">              Hardware        Operating          Network            Security</w:t>
                      </w:r>
                    </w:p>
                    <w:p w14:paraId="3413835A" w14:textId="6C9F8D54" w:rsidR="0058401A" w:rsidRDefault="0058401A" w:rsidP="002D6824">
                      <w:pPr>
                        <w:spacing w:after="0"/>
                      </w:pPr>
                      <w:r>
                        <w:t xml:space="preserve">Awareness 1     Awareness 2     Technician       Systems             Principles          </w:t>
                      </w:r>
                      <w:proofErr w:type="spellStart"/>
                      <w:r>
                        <w:t>Principles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7E1DC4" w14:textId="08C43149" w:rsidR="00ED6C08" w:rsidRDefault="00ED6C08" w:rsidP="00EA48B5"/>
    <w:p w14:paraId="7EAD16D3" w14:textId="4625D397" w:rsidR="00345262" w:rsidRDefault="002A4BB6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A61BF58" wp14:editId="6FCFFB90">
                <wp:simplePos x="0" y="0"/>
                <wp:positionH relativeFrom="column">
                  <wp:posOffset>4143375</wp:posOffset>
                </wp:positionH>
                <wp:positionV relativeFrom="paragraph">
                  <wp:posOffset>198120</wp:posOffset>
                </wp:positionV>
                <wp:extent cx="2171700" cy="3048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71B80" w14:textId="501A6F09" w:rsidR="005F01F6" w:rsidRPr="00EF62EF" w:rsidRDefault="005F01F6" w:rsidP="005F01F6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 xml:space="preserve">Who Should </w:t>
                            </w:r>
                            <w:proofErr w:type="gramStart"/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Attend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1BF58" id="Text Box 24" o:spid="_x0000_s1044" type="#_x0000_t202" style="position:absolute;margin-left:326.25pt;margin-top:15.6pt;width:171pt;height:24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" filled="f" stroked="f" strokeweight=".5pt">
                <v:textbox>
                  <w:txbxContent>
                    <w:p w14:paraId="59F71B80" w14:textId="501A6F09" w:rsidR="005F01F6" w:rsidRPr="00EF62EF" w:rsidRDefault="005F01F6" w:rsidP="005F01F6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 xml:space="preserve">Who Should </w:t>
                      </w:r>
                      <w:proofErr w:type="gramStart"/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Attend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0778334" w14:textId="72B0D50D" w:rsidR="00345262" w:rsidRDefault="00345262" w:rsidP="00EA48B5"/>
    <w:p w14:paraId="177C32E5" w14:textId="374E9F48" w:rsidR="00345262" w:rsidRDefault="00345262" w:rsidP="00EA48B5"/>
    <w:p w14:paraId="665CBAFD" w14:textId="04B69364" w:rsidR="00345262" w:rsidRDefault="00345262" w:rsidP="00EA48B5"/>
    <w:p w14:paraId="21B4C104" w14:textId="71483614" w:rsidR="00345262" w:rsidRDefault="00345262" w:rsidP="00EA48B5"/>
    <w:p w14:paraId="53D79D0D" w14:textId="11B0D63D" w:rsidR="00345262" w:rsidRDefault="00345262" w:rsidP="00EA48B5"/>
    <w:p w14:paraId="4817A5D2" w14:textId="088FF373" w:rsidR="00345262" w:rsidRDefault="00345262" w:rsidP="00EA48B5"/>
    <w:p w14:paraId="38D8B93D" w14:textId="54645F32" w:rsidR="00345262" w:rsidRDefault="00345262" w:rsidP="00EA48B5"/>
    <w:p w14:paraId="5E5FC579" w14:textId="08F1776E" w:rsidR="00345262" w:rsidRDefault="00C10D1F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DF88F7B" wp14:editId="1EB0B84C">
                <wp:simplePos x="0" y="0"/>
                <wp:positionH relativeFrom="column">
                  <wp:posOffset>4143375</wp:posOffset>
                </wp:positionH>
                <wp:positionV relativeFrom="paragraph">
                  <wp:posOffset>10160</wp:posOffset>
                </wp:positionV>
                <wp:extent cx="2171700" cy="304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C2D81" w14:textId="77777777" w:rsidR="00C871F1" w:rsidRPr="00EF62EF" w:rsidRDefault="00C871F1" w:rsidP="00C871F1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Accreditations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88F7B" id="Text Box 25" o:spid="_x0000_s1045" type="#_x0000_t202" style="position:absolute;margin-left:326.25pt;margin-top:.8pt;width:171pt;height:24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" filled="f" stroked="f" strokeweight=".5pt">
                <v:textbox>
                  <w:txbxContent>
                    <w:p w14:paraId="088C2D81" w14:textId="77777777" w:rsidR="00C871F1" w:rsidRPr="00EF62EF" w:rsidRDefault="00C871F1" w:rsidP="00C871F1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Accreditations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5AE91665" w14:textId="58AF8797" w:rsidR="00345262" w:rsidRDefault="00C10D1F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3E8078A" wp14:editId="47CCEFF1">
                <wp:simplePos x="0" y="0"/>
                <wp:positionH relativeFrom="column">
                  <wp:posOffset>5288280</wp:posOffset>
                </wp:positionH>
                <wp:positionV relativeFrom="paragraph">
                  <wp:posOffset>59690</wp:posOffset>
                </wp:positionV>
                <wp:extent cx="696035" cy="641359"/>
                <wp:effectExtent l="0" t="0" r="0" b="635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035" cy="6413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7E957" w14:textId="78E2F5A6" w:rsidR="00102F98" w:rsidRDefault="00102F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F6E029" wp14:editId="58526C7C">
                                  <wp:extent cx="506730" cy="506730"/>
                                  <wp:effectExtent l="0" t="0" r="7620" b="762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8078A" id="Text Box 74" o:spid="_x0000_s1046" type="#_x0000_t202" style="position:absolute;margin-left:416.4pt;margin-top:4.7pt;width:54.8pt;height:50.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" filled="f" stroked="f" strokeweight=".5pt">
                <v:textbox>
                  <w:txbxContent>
                    <w:p w14:paraId="6AC7E957" w14:textId="78E2F5A6" w:rsidR="00102F98" w:rsidRDefault="00102F98">
                      <w:r>
                        <w:rPr>
                          <w:noProof/>
                        </w:rPr>
                        <w:drawing>
                          <wp:inline distT="0" distB="0" distL="0" distR="0" wp14:anchorId="35F6E029" wp14:editId="58526C7C">
                            <wp:extent cx="506730" cy="506730"/>
                            <wp:effectExtent l="0" t="0" r="7620" b="762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C9CF778" wp14:editId="6C8741BC">
                <wp:simplePos x="0" y="0"/>
                <wp:positionH relativeFrom="column">
                  <wp:posOffset>4495165</wp:posOffset>
                </wp:positionH>
                <wp:positionV relativeFrom="paragraph">
                  <wp:posOffset>80010</wp:posOffset>
                </wp:positionV>
                <wp:extent cx="696036" cy="66874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036" cy="668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4B082" w14:textId="08DBA532" w:rsidR="0005711F" w:rsidRDefault="000571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5D154D" wp14:editId="7E968463">
                                  <wp:extent cx="506730" cy="506730"/>
                                  <wp:effectExtent l="0" t="0" r="7620" b="7620"/>
                                  <wp:docPr id="73" name="Picture 73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CF778" id="Text Box 29" o:spid="_x0000_s1047" type="#_x0000_t202" style="position:absolute;margin-left:353.95pt;margin-top:6.3pt;width:54.8pt;height:52.65pt;z-index:25162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" filled="f" stroked="f" strokeweight=".5pt">
                <v:textbox>
                  <w:txbxContent>
                    <w:p w14:paraId="3F44B082" w14:textId="08DBA532" w:rsidR="0005711F" w:rsidRDefault="0005711F">
                      <w:r>
                        <w:rPr>
                          <w:noProof/>
                        </w:rPr>
                        <w:drawing>
                          <wp:inline distT="0" distB="0" distL="0" distR="0" wp14:anchorId="6D5D154D" wp14:editId="7E968463">
                            <wp:extent cx="506730" cy="506730"/>
                            <wp:effectExtent l="0" t="0" r="7620" b="7620"/>
                            <wp:docPr id="73" name="Picture 73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 descr="Logo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7A9C77" w14:textId="151C0DE1" w:rsidR="00345262" w:rsidRDefault="00345262" w:rsidP="00EA48B5"/>
    <w:p w14:paraId="0ADAC001" w14:textId="045F1535" w:rsidR="00345262" w:rsidRDefault="00C10D1F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38D59C66" wp14:editId="2040B418">
                <wp:simplePos x="0" y="0"/>
                <wp:positionH relativeFrom="column">
                  <wp:posOffset>4498975</wp:posOffset>
                </wp:positionH>
                <wp:positionV relativeFrom="paragraph">
                  <wp:posOffset>136525</wp:posOffset>
                </wp:positionV>
                <wp:extent cx="695960" cy="641350"/>
                <wp:effectExtent l="0" t="0" r="0" b="635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01B26" w14:textId="4FB294F9" w:rsidR="009F5C14" w:rsidRDefault="009F5C14" w:rsidP="009F5C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09E35C" wp14:editId="59F22F45">
                                  <wp:extent cx="506730" cy="506730"/>
                                  <wp:effectExtent l="0" t="0" r="7620" b="762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Picture 41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59C66" id="Text Box 77" o:spid="_x0000_s1048" type="#_x0000_t202" style="position:absolute;margin-left:354.25pt;margin-top:10.75pt;width:54.8pt;height:50.5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" filled="f" stroked="f" strokeweight=".5pt">
                <v:textbox>
                  <w:txbxContent>
                    <w:p w14:paraId="74301B26" w14:textId="4FB294F9" w:rsidR="009F5C14" w:rsidRDefault="009F5C14" w:rsidP="009F5C14">
                      <w:r>
                        <w:rPr>
                          <w:noProof/>
                        </w:rPr>
                        <w:drawing>
                          <wp:inline distT="0" distB="0" distL="0" distR="0" wp14:anchorId="1109E35C" wp14:editId="59F22F45">
                            <wp:extent cx="506730" cy="506730"/>
                            <wp:effectExtent l="0" t="0" r="7620" b="762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41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17733AC" wp14:editId="24886969">
                <wp:simplePos x="0" y="0"/>
                <wp:positionH relativeFrom="column">
                  <wp:posOffset>5290185</wp:posOffset>
                </wp:positionH>
                <wp:positionV relativeFrom="paragraph">
                  <wp:posOffset>128270</wp:posOffset>
                </wp:positionV>
                <wp:extent cx="695960" cy="641350"/>
                <wp:effectExtent l="0" t="0" r="0" b="635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6B717" w14:textId="37CC68EC" w:rsidR="009F5C14" w:rsidRDefault="009F5C14" w:rsidP="009F5C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E1F024" wp14:editId="21DC32AD">
                                  <wp:extent cx="506730" cy="506730"/>
                                  <wp:effectExtent l="0" t="0" r="7620" b="762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Picture 43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733AC" id="Text Box 75" o:spid="_x0000_s1049" type="#_x0000_t202" style="position:absolute;margin-left:416.55pt;margin-top:10.1pt;width:54.8pt;height:50.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" filled="f" stroked="f" strokeweight=".5pt">
                <v:textbox>
                  <w:txbxContent>
                    <w:p w14:paraId="2836B717" w14:textId="37CC68EC" w:rsidR="009F5C14" w:rsidRDefault="009F5C14" w:rsidP="009F5C14">
                      <w:r>
                        <w:rPr>
                          <w:noProof/>
                        </w:rPr>
                        <w:drawing>
                          <wp:inline distT="0" distB="0" distL="0" distR="0" wp14:anchorId="37E1F024" wp14:editId="21DC32AD">
                            <wp:extent cx="506730" cy="506730"/>
                            <wp:effectExtent l="0" t="0" r="7620" b="762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Picture 43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803F6D" w14:textId="67FC2DA6" w:rsidR="00345262" w:rsidRDefault="00345262" w:rsidP="00EA48B5"/>
    <w:p w14:paraId="572BA3C9" w14:textId="7115D19F" w:rsidR="00345262" w:rsidRDefault="00345262" w:rsidP="00EA48B5"/>
    <w:p w14:paraId="20BDD663" w14:textId="2DD6675D" w:rsidR="00345262" w:rsidRDefault="00345262" w:rsidP="00EA48B5"/>
    <w:p w14:paraId="154814A2" w14:textId="374CDA88" w:rsidR="00345262" w:rsidRDefault="00345262" w:rsidP="00EA48B5"/>
    <w:p w14:paraId="4E4D5F2F" w14:textId="4991145F" w:rsidR="00345262" w:rsidRDefault="00C10D1F" w:rsidP="00EA48B5">
      <w:r w:rsidRPr="005D6CF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16D1DB94" wp14:editId="3DA58175">
                <wp:simplePos x="0" y="0"/>
                <wp:positionH relativeFrom="column">
                  <wp:posOffset>-415925</wp:posOffset>
                </wp:positionH>
                <wp:positionV relativeFrom="paragraph">
                  <wp:posOffset>240665</wp:posOffset>
                </wp:positionV>
                <wp:extent cx="2171700" cy="3048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B539F7" w14:textId="676CAB02" w:rsidR="005D6CF9" w:rsidRPr="00EF62EF" w:rsidRDefault="001E6D13" w:rsidP="005D6CF9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Upon Completion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1DB94" id="Text Box 50" o:spid="_x0000_s1050" type="#_x0000_t202" style="position:absolute;margin-left:-32.75pt;margin-top:18.95pt;width:171pt;height:24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" filled="f" stroked="f" strokeweight=".5pt">
                <v:textbox>
                  <w:txbxContent>
                    <w:p w14:paraId="1DB539F7" w14:textId="676CAB02" w:rsidR="005D6CF9" w:rsidRPr="00EF62EF" w:rsidRDefault="001E6D13" w:rsidP="005D6CF9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Upon Completion</w:t>
                      </w:r>
                    </w:p>
                  </w:txbxContent>
                </v:textbox>
              </v:shape>
            </w:pict>
          </mc:Fallback>
        </mc:AlternateContent>
      </w:r>
      <w:r w:rsidR="009C15E1" w:rsidRPr="005D6CF9"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243BAD4B" wp14:editId="2F6CF540">
                <wp:simplePos x="0" y="0"/>
                <wp:positionH relativeFrom="column">
                  <wp:posOffset>4108450</wp:posOffset>
                </wp:positionH>
                <wp:positionV relativeFrom="paragraph">
                  <wp:posOffset>234950</wp:posOffset>
                </wp:positionV>
                <wp:extent cx="2165350" cy="5575300"/>
                <wp:effectExtent l="0" t="0" r="6350" b="63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55753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18A0E0" w14:textId="77777777" w:rsidR="005D6CF9" w:rsidRDefault="005D6CF9" w:rsidP="005D6CF9"/>
                          <w:p w14:paraId="5A5AE2F8" w14:textId="77777777" w:rsidR="00164D00" w:rsidRDefault="00164D00" w:rsidP="009C15E1"/>
                          <w:p w14:paraId="42EF1B19" w14:textId="1CED657B" w:rsidR="005D6CF9" w:rsidRDefault="00164D00" w:rsidP="009C15E1">
                            <w:r w:rsidRPr="00B06F52">
                              <w:rPr>
                                <w:b/>
                                <w:bCs/>
                              </w:rPr>
                              <w:t>Question:</w:t>
                            </w:r>
                            <w:r>
                              <w:t xml:space="preserve">  Do I have to purchase a course to buy a certification exam?</w:t>
                            </w:r>
                          </w:p>
                          <w:p w14:paraId="3B46E16F" w14:textId="6BC22247" w:rsidR="00164D00" w:rsidRDefault="00164D00" w:rsidP="00164D00">
                            <w:pPr>
                              <w:ind w:firstLine="720"/>
                            </w:pPr>
                            <w:r>
                              <w:t>Answer: No</w:t>
                            </w:r>
                          </w:p>
                          <w:p w14:paraId="11A9E400" w14:textId="2BFF3137" w:rsidR="00164D00" w:rsidRDefault="00B06F52" w:rsidP="00164D00">
                            <w:r w:rsidRPr="00B06F52">
                              <w:rPr>
                                <w:b/>
                                <w:bCs/>
                              </w:rPr>
                              <w:t>Question:</w:t>
                            </w:r>
                            <w:r>
                              <w:t xml:space="preserve"> </w:t>
                            </w:r>
                            <w:r w:rsidR="00466391">
                              <w:t>Do all Mile2 courses map to a role-based career path?</w:t>
                            </w:r>
                          </w:p>
                          <w:p w14:paraId="77F72EED" w14:textId="342AB4A3" w:rsidR="00466391" w:rsidRDefault="00466391" w:rsidP="00164D00">
                            <w:r>
                              <w:tab/>
                              <w:t xml:space="preserve">Answer: Yes.  You can find the career path and other courses associated with it at </w:t>
                            </w:r>
                            <w:hyperlink r:id="rId18" w:history="1">
                              <w:r w:rsidR="00B06F52" w:rsidRPr="003B253D">
                                <w:rPr>
                                  <w:rStyle w:val="Hyperlink"/>
                                </w:rPr>
                                <w:t>www.mile2.com</w:t>
                              </w:r>
                            </w:hyperlink>
                            <w:r>
                              <w:t>.</w:t>
                            </w:r>
                          </w:p>
                          <w:p w14:paraId="11912315" w14:textId="0515D62F" w:rsidR="00B06F52" w:rsidRDefault="00B06F52" w:rsidP="00164D00">
                            <w:r w:rsidRPr="00936521">
                              <w:rPr>
                                <w:b/>
                                <w:bCs/>
                              </w:rPr>
                              <w:t>Question</w:t>
                            </w:r>
                            <w:r w:rsidR="0007778E" w:rsidRPr="00936521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07778E">
                              <w:t xml:space="preserve">  Are all courses available as self-study courses?</w:t>
                            </w:r>
                          </w:p>
                          <w:p w14:paraId="31C66EB0" w14:textId="6ECA2783" w:rsidR="0007778E" w:rsidRDefault="0007778E" w:rsidP="00164D00">
                            <w:r>
                              <w:tab/>
                              <w:t>Answer: Yes.  There is however 1 exception.  The Red Team vs Blue Team course is only available as a live class.</w:t>
                            </w:r>
                          </w:p>
                          <w:p w14:paraId="5C5ACCCA" w14:textId="0593E1FE" w:rsidR="00936521" w:rsidRDefault="00936521" w:rsidP="00164D00">
                            <w:r w:rsidRPr="00936521">
                              <w:rPr>
                                <w:b/>
                                <w:bCs/>
                              </w:rPr>
                              <w:t>Question:</w:t>
                            </w:r>
                            <w:r>
                              <w:t xml:space="preserve">  Are Mile2 courses transferable/shareable?</w:t>
                            </w:r>
                          </w:p>
                          <w:p w14:paraId="15518759" w14:textId="61EE9399" w:rsidR="00936521" w:rsidRDefault="00936521" w:rsidP="00164D00">
                            <w:r>
                              <w:tab/>
                              <w:t xml:space="preserve">Answer: No.  </w:t>
                            </w:r>
                            <w:r w:rsidR="00CF0B1D">
                              <w:t>The course materials, videos, and exams are not meant to be shared or transferred.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AD4B" id="Text Box 49" o:spid="_x0000_s1051" type="#_x0000_t202" style="position:absolute;margin-left:323.5pt;margin-top:18.5pt;width:170.5pt;height:439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" fillcolor="#e7e6e6 [3214]" stroked="f" strokeweight=".5pt">
                <v:textbox>
                  <w:txbxContent>
                    <w:p w14:paraId="4B18A0E0" w14:textId="77777777" w:rsidR="005D6CF9" w:rsidRDefault="005D6CF9" w:rsidP="005D6CF9"/>
                    <w:p w14:paraId="5A5AE2F8" w14:textId="77777777" w:rsidR="00164D00" w:rsidRDefault="00164D00" w:rsidP="009C15E1"/>
                    <w:p w14:paraId="42EF1B19" w14:textId="1CED657B" w:rsidR="005D6CF9" w:rsidRDefault="00164D00" w:rsidP="009C15E1">
                      <w:r w:rsidRPr="00B06F52">
                        <w:rPr>
                          <w:b/>
                          <w:bCs/>
                        </w:rPr>
                        <w:t>Question:</w:t>
                      </w:r>
                      <w:r>
                        <w:t xml:space="preserve">  Do I have to purchase a course to buy a certification exam?</w:t>
                      </w:r>
                    </w:p>
                    <w:p w14:paraId="3B46E16F" w14:textId="6BC22247" w:rsidR="00164D00" w:rsidRDefault="00164D00" w:rsidP="00164D00">
                      <w:pPr>
                        <w:ind w:firstLine="720"/>
                      </w:pPr>
                      <w:r>
                        <w:t>Answer: No</w:t>
                      </w:r>
                    </w:p>
                    <w:p w14:paraId="11A9E400" w14:textId="2BFF3137" w:rsidR="00164D00" w:rsidRDefault="00B06F52" w:rsidP="00164D00">
                      <w:r w:rsidRPr="00B06F52">
                        <w:rPr>
                          <w:b/>
                          <w:bCs/>
                        </w:rPr>
                        <w:t>Question:</w:t>
                      </w:r>
                      <w:r>
                        <w:t xml:space="preserve"> </w:t>
                      </w:r>
                      <w:r w:rsidR="00466391">
                        <w:t>Do all Mile2 courses map to a role-based career path?</w:t>
                      </w:r>
                    </w:p>
                    <w:p w14:paraId="77F72EED" w14:textId="342AB4A3" w:rsidR="00466391" w:rsidRDefault="00466391" w:rsidP="00164D00">
                      <w:r>
                        <w:tab/>
                        <w:t xml:space="preserve">Answer: Yes.  You can find the career path and other courses associated with it at </w:t>
                      </w:r>
                      <w:hyperlink r:id="rId19" w:history="1">
                        <w:r w:rsidR="00B06F52" w:rsidRPr="003B253D">
                          <w:rPr>
                            <w:rStyle w:val="Hyperlink"/>
                          </w:rPr>
                          <w:t>www.mile2.com</w:t>
                        </w:r>
                      </w:hyperlink>
                      <w:r>
                        <w:t>.</w:t>
                      </w:r>
                    </w:p>
                    <w:p w14:paraId="11912315" w14:textId="0515D62F" w:rsidR="00B06F52" w:rsidRDefault="00B06F52" w:rsidP="00164D00">
                      <w:r w:rsidRPr="00936521">
                        <w:rPr>
                          <w:b/>
                          <w:bCs/>
                        </w:rPr>
                        <w:t>Question</w:t>
                      </w:r>
                      <w:r w:rsidR="0007778E" w:rsidRPr="00936521">
                        <w:rPr>
                          <w:b/>
                          <w:bCs/>
                        </w:rPr>
                        <w:t>:</w:t>
                      </w:r>
                      <w:r w:rsidR="0007778E">
                        <w:t xml:space="preserve">  Are all courses available as self-study courses?</w:t>
                      </w:r>
                    </w:p>
                    <w:p w14:paraId="31C66EB0" w14:textId="6ECA2783" w:rsidR="0007778E" w:rsidRDefault="0007778E" w:rsidP="00164D00">
                      <w:r>
                        <w:tab/>
                        <w:t>Answer: Yes.  There is however 1 exception.  The Red Team vs Blue Team course is only available as a live class.</w:t>
                      </w:r>
                    </w:p>
                    <w:p w14:paraId="5C5ACCCA" w14:textId="0593E1FE" w:rsidR="00936521" w:rsidRDefault="00936521" w:rsidP="00164D00">
                      <w:r w:rsidRPr="00936521">
                        <w:rPr>
                          <w:b/>
                          <w:bCs/>
                        </w:rPr>
                        <w:t>Question:</w:t>
                      </w:r>
                      <w:r>
                        <w:t xml:space="preserve">  Are Mile2 courses transferable/shareable?</w:t>
                      </w:r>
                    </w:p>
                    <w:p w14:paraId="15518759" w14:textId="61EE9399" w:rsidR="00936521" w:rsidRDefault="00936521" w:rsidP="00164D00">
                      <w:r>
                        <w:tab/>
                        <w:t xml:space="preserve">Answer: No.  </w:t>
                      </w:r>
                      <w:r w:rsidR="00CF0B1D">
                        <w:t>The course materials, videos, and exams are not meant to be shared or transferred.</w:t>
                      </w:r>
                    </w:p>
                  </w:txbxContent>
                </v:textbox>
              </v:shape>
            </w:pict>
          </mc:Fallback>
        </mc:AlternateContent>
      </w:r>
      <w:r w:rsidR="009C15E1" w:rsidRPr="005D6CF9"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0AB87234" wp14:editId="02096176">
                <wp:simplePos x="0" y="0"/>
                <wp:positionH relativeFrom="column">
                  <wp:posOffset>1873250</wp:posOffset>
                </wp:positionH>
                <wp:positionV relativeFrom="paragraph">
                  <wp:posOffset>234950</wp:posOffset>
                </wp:positionV>
                <wp:extent cx="2165350" cy="5568950"/>
                <wp:effectExtent l="0" t="0" r="635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55689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F25E42" w14:textId="77777777" w:rsidR="005D6CF9" w:rsidRDefault="005D6CF9" w:rsidP="005D6CF9"/>
                          <w:p w14:paraId="2B80FA9F" w14:textId="5AF54F03" w:rsidR="005D6CF9" w:rsidRDefault="000208F2" w:rsidP="005D6CF9">
                            <w:r>
                              <w:t xml:space="preserve">The Certified </w:t>
                            </w:r>
                            <w:r w:rsidR="00834EB2">
                              <w:t xml:space="preserve">Network Principles </w:t>
                            </w:r>
                            <w:r>
                              <w:t xml:space="preserve">exam is taken online through Mile2’s </w:t>
                            </w:r>
                            <w:r w:rsidR="0091127F">
                              <w:t xml:space="preserve">Learning Management System and is accessible on you Mile2.com account.  </w:t>
                            </w:r>
                          </w:p>
                          <w:p w14:paraId="55CB2608" w14:textId="2C64226C" w:rsidR="0061569B" w:rsidRDefault="0091127F" w:rsidP="005D6CF9">
                            <w:r>
                              <w:t xml:space="preserve">A minimum grade of </w:t>
                            </w:r>
                            <w:r w:rsidR="00205EBC">
                              <w:t>8</w:t>
                            </w:r>
                            <w:r w:rsidR="009C15E1">
                              <w:t>0% is required for certification.</w:t>
                            </w:r>
                          </w:p>
                          <w:p w14:paraId="18894C86" w14:textId="66496880" w:rsidR="00205EBC" w:rsidRDefault="00205EBC" w:rsidP="005D6CF9"/>
                          <w:p w14:paraId="293ADCB4" w14:textId="5231B5F0" w:rsidR="00205EBC" w:rsidRDefault="00205EBC" w:rsidP="005D6CF9"/>
                          <w:p w14:paraId="581D9C24" w14:textId="77777777" w:rsidR="00205EBC" w:rsidRDefault="00205EBC" w:rsidP="005D6CF9"/>
                          <w:p w14:paraId="37163D80" w14:textId="6B421936" w:rsidR="0061569B" w:rsidRDefault="0061569B" w:rsidP="005D6CF9"/>
                          <w:p w14:paraId="39925464" w14:textId="77777777" w:rsidR="0061569B" w:rsidRDefault="0061569B" w:rsidP="0061569B">
                            <w:pPr>
                              <w:spacing w:after="0"/>
                            </w:pPr>
                            <w:r>
                              <w:t>All Mile2 certifications will be awarded a 3-year expiration date.</w:t>
                            </w:r>
                          </w:p>
                          <w:p w14:paraId="3DBC4902" w14:textId="77777777" w:rsidR="0061569B" w:rsidRDefault="0061569B" w:rsidP="0061569B">
                            <w:pPr>
                              <w:spacing w:after="0"/>
                            </w:pPr>
                          </w:p>
                          <w:p w14:paraId="7B49B2E8" w14:textId="77777777" w:rsidR="0061569B" w:rsidRDefault="0061569B" w:rsidP="0061569B">
                            <w:pPr>
                              <w:spacing w:after="0"/>
                            </w:pPr>
                            <w:r>
                              <w:t>There are two requirements to maintain Mile2 certification:</w:t>
                            </w:r>
                          </w:p>
                          <w:p w14:paraId="55615EAC" w14:textId="77777777" w:rsidR="0061569B" w:rsidRDefault="0061569B" w:rsidP="0061569B">
                            <w:pPr>
                              <w:spacing w:after="0"/>
                            </w:pPr>
                          </w:p>
                          <w:p w14:paraId="1379D802" w14:textId="4C73869B" w:rsidR="0061569B" w:rsidRDefault="0061569B" w:rsidP="009645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Pass the most current version of the exam for your respective existing certification</w:t>
                            </w:r>
                          </w:p>
                          <w:p w14:paraId="06FFB5A3" w14:textId="1AE7F314" w:rsidR="00C871F1" w:rsidRDefault="00C871F1" w:rsidP="009645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Earn and submit 20 CEUs per year in your Mile2 account.  </w:t>
                            </w:r>
                          </w:p>
                          <w:p w14:paraId="61CE11EB" w14:textId="77777777" w:rsidR="0061569B" w:rsidRDefault="0061569B" w:rsidP="005D6CF9"/>
                          <w:p w14:paraId="29597803" w14:textId="77777777" w:rsidR="009C15E1" w:rsidRPr="000208F2" w:rsidRDefault="009C15E1" w:rsidP="005D6C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87234" id="Text Box 48" o:spid="_x0000_s1052" type="#_x0000_t202" style="position:absolute;margin-left:147.5pt;margin-top:18.5pt;width:170.5pt;height:438.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" fillcolor="#e7e6e6 [3214]" stroked="f" strokeweight=".5pt">
                <v:textbox>
                  <w:txbxContent>
                    <w:p w14:paraId="0FF25E42" w14:textId="77777777" w:rsidR="005D6CF9" w:rsidRDefault="005D6CF9" w:rsidP="005D6CF9"/>
                    <w:p w14:paraId="2B80FA9F" w14:textId="5AF54F03" w:rsidR="005D6CF9" w:rsidRDefault="000208F2" w:rsidP="005D6CF9">
                      <w:r>
                        <w:t xml:space="preserve">The Certified </w:t>
                      </w:r>
                      <w:r w:rsidR="00834EB2">
                        <w:t xml:space="preserve">Network Principles </w:t>
                      </w:r>
                      <w:r>
                        <w:t xml:space="preserve">exam is taken online through Mile2’s </w:t>
                      </w:r>
                      <w:r w:rsidR="0091127F">
                        <w:t xml:space="preserve">Learning Management System and is accessible on you Mile2.com account.  </w:t>
                      </w:r>
                    </w:p>
                    <w:p w14:paraId="55CB2608" w14:textId="2C64226C" w:rsidR="0061569B" w:rsidRDefault="0091127F" w:rsidP="005D6CF9">
                      <w:r>
                        <w:t xml:space="preserve">A minimum grade of </w:t>
                      </w:r>
                      <w:r w:rsidR="00205EBC">
                        <w:t>8</w:t>
                      </w:r>
                      <w:r w:rsidR="009C15E1">
                        <w:t>0% is required for certification.</w:t>
                      </w:r>
                    </w:p>
                    <w:p w14:paraId="18894C86" w14:textId="66496880" w:rsidR="00205EBC" w:rsidRDefault="00205EBC" w:rsidP="005D6CF9"/>
                    <w:p w14:paraId="293ADCB4" w14:textId="5231B5F0" w:rsidR="00205EBC" w:rsidRDefault="00205EBC" w:rsidP="005D6CF9"/>
                    <w:p w14:paraId="581D9C24" w14:textId="77777777" w:rsidR="00205EBC" w:rsidRDefault="00205EBC" w:rsidP="005D6CF9"/>
                    <w:p w14:paraId="37163D80" w14:textId="6B421936" w:rsidR="0061569B" w:rsidRDefault="0061569B" w:rsidP="005D6CF9"/>
                    <w:p w14:paraId="39925464" w14:textId="77777777" w:rsidR="0061569B" w:rsidRDefault="0061569B" w:rsidP="0061569B">
                      <w:pPr>
                        <w:spacing w:after="0"/>
                      </w:pPr>
                      <w:r>
                        <w:t>All Mile2 certifications will be awarded a 3-year expiration date.</w:t>
                      </w:r>
                    </w:p>
                    <w:p w14:paraId="3DBC4902" w14:textId="77777777" w:rsidR="0061569B" w:rsidRDefault="0061569B" w:rsidP="0061569B">
                      <w:pPr>
                        <w:spacing w:after="0"/>
                      </w:pPr>
                    </w:p>
                    <w:p w14:paraId="7B49B2E8" w14:textId="77777777" w:rsidR="0061569B" w:rsidRDefault="0061569B" w:rsidP="0061569B">
                      <w:pPr>
                        <w:spacing w:after="0"/>
                      </w:pPr>
                      <w:r>
                        <w:t>There are two requirements to maintain Mile2 certification:</w:t>
                      </w:r>
                    </w:p>
                    <w:p w14:paraId="55615EAC" w14:textId="77777777" w:rsidR="0061569B" w:rsidRDefault="0061569B" w:rsidP="0061569B">
                      <w:pPr>
                        <w:spacing w:after="0"/>
                      </w:pPr>
                    </w:p>
                    <w:p w14:paraId="1379D802" w14:textId="4C73869B" w:rsidR="0061569B" w:rsidRDefault="0061569B" w:rsidP="009645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Pass the most current version of the exam for your respective existing certification</w:t>
                      </w:r>
                    </w:p>
                    <w:p w14:paraId="06FFB5A3" w14:textId="1AE7F314" w:rsidR="00C871F1" w:rsidRDefault="00C871F1" w:rsidP="009645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Earn and submit 20 CEUs per year in your Mile2 account.  </w:t>
                      </w:r>
                    </w:p>
                    <w:p w14:paraId="61CE11EB" w14:textId="77777777" w:rsidR="0061569B" w:rsidRDefault="0061569B" w:rsidP="005D6CF9"/>
                    <w:p w14:paraId="29597803" w14:textId="77777777" w:rsidR="009C15E1" w:rsidRPr="000208F2" w:rsidRDefault="009C15E1" w:rsidP="005D6CF9"/>
                  </w:txbxContent>
                </v:textbox>
              </v:shape>
            </w:pict>
          </mc:Fallback>
        </mc:AlternateContent>
      </w:r>
      <w:r w:rsidR="00CA737D" w:rsidRPr="005D6CF9"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1AA91923" wp14:editId="3CEC8ABD">
                <wp:simplePos x="0" y="0"/>
                <wp:positionH relativeFrom="column">
                  <wp:posOffset>-381000</wp:posOffset>
                </wp:positionH>
                <wp:positionV relativeFrom="paragraph">
                  <wp:posOffset>228600</wp:posOffset>
                </wp:positionV>
                <wp:extent cx="2209800" cy="5575300"/>
                <wp:effectExtent l="0" t="0" r="0" b="63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5753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B10B1" w14:textId="10687D45" w:rsidR="00C871F1" w:rsidRDefault="00C871F1" w:rsidP="001E6D13">
                            <w:pPr>
                              <w:spacing w:after="0"/>
                            </w:pPr>
                          </w:p>
                          <w:p w14:paraId="139A780A" w14:textId="77777777" w:rsidR="00C10D1F" w:rsidRDefault="00C10D1F" w:rsidP="001E6D13">
                            <w:pPr>
                              <w:spacing w:after="0"/>
                            </w:pPr>
                          </w:p>
                          <w:p w14:paraId="1191E7AC" w14:textId="511C2BC2" w:rsidR="00CA737D" w:rsidRDefault="00541D79" w:rsidP="001E6D13">
                            <w:pPr>
                              <w:spacing w:after="0"/>
                            </w:pPr>
                            <w:r w:rsidRPr="00541D79">
                              <w:t xml:space="preserve">Upon completion, the Certified </w:t>
                            </w:r>
                            <w:r w:rsidR="007C40CC">
                              <w:t>Security Awareness 1</w:t>
                            </w:r>
                            <w:r w:rsidRPr="00541D79">
                              <w:t xml:space="preserve"> candidate will be able to competently take the </w:t>
                            </w:r>
                            <w:proofErr w:type="gramStart"/>
                            <w:r w:rsidRPr="00541D79">
                              <w:t>C)</w:t>
                            </w:r>
                            <w:r w:rsidR="007C40CC">
                              <w:t>SA</w:t>
                            </w:r>
                            <w:proofErr w:type="gramEnd"/>
                            <w:r w:rsidR="007C40CC">
                              <w:t>1</w:t>
                            </w:r>
                            <w:r w:rsidRPr="00541D79">
                              <w:t xml:space="preserve"> exams well as </w:t>
                            </w:r>
                            <w:r w:rsidR="005C5B70" w:rsidRPr="005C5B70">
                              <w:t xml:space="preserve">be able to understand basic cybersecurity </w:t>
                            </w:r>
                            <w:r w:rsidR="00205EBC">
                              <w:t>principles</w:t>
                            </w:r>
                            <w:r w:rsidR="005C5B70" w:rsidRPr="005C5B70">
                              <w:t xml:space="preserve"> to keep companies' IP and IT infrastructure safe.</w:t>
                            </w:r>
                          </w:p>
                          <w:p w14:paraId="0B015A1E" w14:textId="4DEAFA7A" w:rsidR="00CA737D" w:rsidRDefault="00CA737D" w:rsidP="001E6D13">
                            <w:pPr>
                              <w:spacing w:after="0"/>
                            </w:pPr>
                          </w:p>
                          <w:p w14:paraId="4A980265" w14:textId="44A0C1FF" w:rsidR="00CA737D" w:rsidRDefault="00CA737D" w:rsidP="001E6D13">
                            <w:pPr>
                              <w:spacing w:after="0"/>
                            </w:pPr>
                          </w:p>
                          <w:p w14:paraId="663F1D4A" w14:textId="1E538EEE" w:rsidR="00CA737D" w:rsidRDefault="00CA737D" w:rsidP="001E6D13">
                            <w:pPr>
                              <w:spacing w:after="0"/>
                            </w:pPr>
                          </w:p>
                          <w:p w14:paraId="423D1314" w14:textId="1B6A5AE7" w:rsidR="005D6CF9" w:rsidRPr="0016716D" w:rsidRDefault="005D6CF9" w:rsidP="005D6CF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91923" id="Text Box 47" o:spid="_x0000_s1053" type="#_x0000_t202" style="position:absolute;margin-left:-30pt;margin-top:18pt;width:174pt;height:439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" fillcolor="#e7e6e6 [3214]" stroked="f" strokeweight=".5pt">
                <v:textbox>
                  <w:txbxContent>
                    <w:p w14:paraId="350B10B1" w14:textId="10687D45" w:rsidR="00C871F1" w:rsidRDefault="00C871F1" w:rsidP="001E6D13">
                      <w:pPr>
                        <w:spacing w:after="0"/>
                      </w:pPr>
                    </w:p>
                    <w:p w14:paraId="139A780A" w14:textId="77777777" w:rsidR="00C10D1F" w:rsidRDefault="00C10D1F" w:rsidP="001E6D13">
                      <w:pPr>
                        <w:spacing w:after="0"/>
                      </w:pPr>
                    </w:p>
                    <w:p w14:paraId="1191E7AC" w14:textId="511C2BC2" w:rsidR="00CA737D" w:rsidRDefault="00541D79" w:rsidP="001E6D13">
                      <w:pPr>
                        <w:spacing w:after="0"/>
                      </w:pPr>
                      <w:r w:rsidRPr="00541D79">
                        <w:t xml:space="preserve">Upon completion, the Certified </w:t>
                      </w:r>
                      <w:r w:rsidR="007C40CC">
                        <w:t>Security Awareness 1</w:t>
                      </w:r>
                      <w:r w:rsidRPr="00541D79">
                        <w:t xml:space="preserve"> candidate will be able to competently take the </w:t>
                      </w:r>
                      <w:proofErr w:type="gramStart"/>
                      <w:r w:rsidRPr="00541D79">
                        <w:t>C)</w:t>
                      </w:r>
                      <w:r w:rsidR="007C40CC">
                        <w:t>SA</w:t>
                      </w:r>
                      <w:proofErr w:type="gramEnd"/>
                      <w:r w:rsidR="007C40CC">
                        <w:t>1</w:t>
                      </w:r>
                      <w:r w:rsidRPr="00541D79">
                        <w:t xml:space="preserve"> exams well as </w:t>
                      </w:r>
                      <w:r w:rsidR="005C5B70" w:rsidRPr="005C5B70">
                        <w:t xml:space="preserve">be able to understand basic cybersecurity </w:t>
                      </w:r>
                      <w:r w:rsidR="00205EBC">
                        <w:t>principles</w:t>
                      </w:r>
                      <w:r w:rsidR="005C5B70" w:rsidRPr="005C5B70">
                        <w:t xml:space="preserve"> to keep companies' IP and IT infrastructure safe.</w:t>
                      </w:r>
                    </w:p>
                    <w:p w14:paraId="0B015A1E" w14:textId="4DEAFA7A" w:rsidR="00CA737D" w:rsidRDefault="00CA737D" w:rsidP="001E6D13">
                      <w:pPr>
                        <w:spacing w:after="0"/>
                      </w:pPr>
                    </w:p>
                    <w:p w14:paraId="4A980265" w14:textId="44A0C1FF" w:rsidR="00CA737D" w:rsidRDefault="00CA737D" w:rsidP="001E6D13">
                      <w:pPr>
                        <w:spacing w:after="0"/>
                      </w:pPr>
                    </w:p>
                    <w:p w14:paraId="663F1D4A" w14:textId="1E538EEE" w:rsidR="00CA737D" w:rsidRDefault="00CA737D" w:rsidP="001E6D13">
                      <w:pPr>
                        <w:spacing w:after="0"/>
                      </w:pPr>
                    </w:p>
                    <w:p w14:paraId="423D1314" w14:textId="1B6A5AE7" w:rsidR="005D6CF9" w:rsidRPr="0016716D" w:rsidRDefault="005D6CF9" w:rsidP="005D6CF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6CF9" w:rsidRPr="005D6CF9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6C269995" wp14:editId="59934835">
                <wp:simplePos x="0" y="0"/>
                <wp:positionH relativeFrom="column">
                  <wp:posOffset>4102100</wp:posOffset>
                </wp:positionH>
                <wp:positionV relativeFrom="paragraph">
                  <wp:posOffset>234315</wp:posOffset>
                </wp:positionV>
                <wp:extent cx="2171700" cy="3048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0B551" w14:textId="5D4D7F6E" w:rsidR="005D6CF9" w:rsidRPr="00EF62EF" w:rsidRDefault="001E6D13" w:rsidP="005D6CF9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Course FAQ’s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69995" id="Text Box 52" o:spid="_x0000_s1054" type="#_x0000_t202" style="position:absolute;margin-left:323pt;margin-top:18.45pt;width:171pt;height:24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" filled="f" stroked="f" strokeweight=".5pt">
                <v:textbox>
                  <w:txbxContent>
                    <w:p w14:paraId="4D40B551" w14:textId="5D4D7F6E" w:rsidR="005D6CF9" w:rsidRPr="00EF62EF" w:rsidRDefault="001E6D13" w:rsidP="005D6CF9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Course FAQ’s</w:t>
                      </w:r>
                    </w:p>
                  </w:txbxContent>
                </v:textbox>
              </v:shape>
            </w:pict>
          </mc:Fallback>
        </mc:AlternateContent>
      </w:r>
      <w:r w:rsidR="005D6CF9" w:rsidRPr="005D6CF9"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09CB392E" wp14:editId="0245F80B">
                <wp:simplePos x="0" y="0"/>
                <wp:positionH relativeFrom="column">
                  <wp:posOffset>-393700</wp:posOffset>
                </wp:positionH>
                <wp:positionV relativeFrom="paragraph">
                  <wp:posOffset>145415</wp:posOffset>
                </wp:positionV>
                <wp:extent cx="6667500" cy="76200"/>
                <wp:effectExtent l="0" t="0" r="19050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76200"/>
                        </a:xfrm>
                        <a:prstGeom prst="rect">
                          <a:avLst/>
                        </a:prstGeom>
                        <a:solidFill>
                          <a:srgbClr val="37406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209B3" id="Rectangle 46" o:spid="_x0000_s1026" style="position:absolute;margin-left:-31pt;margin-top:11.45pt;width:525pt;height:6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" fillcolor="#374063" strokecolor="#1f3763 [1604]" strokeweight="1pt"/>
            </w:pict>
          </mc:Fallback>
        </mc:AlternateContent>
      </w:r>
      <w:r w:rsidR="005D6CF9" w:rsidRPr="005D6CF9"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6350E40C" wp14:editId="514968DB">
                <wp:simplePos x="0" y="0"/>
                <wp:positionH relativeFrom="column">
                  <wp:posOffset>1873250</wp:posOffset>
                </wp:positionH>
                <wp:positionV relativeFrom="paragraph">
                  <wp:posOffset>227965</wp:posOffset>
                </wp:positionV>
                <wp:extent cx="2171700" cy="3048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D231BD" w14:textId="195479C8" w:rsidR="005D6CF9" w:rsidRPr="00EF62EF" w:rsidRDefault="001E6D13" w:rsidP="005D6CF9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Exam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0E40C" id="Text Box 51" o:spid="_x0000_s1055" type="#_x0000_t202" style="position:absolute;margin-left:147.5pt;margin-top:17.95pt;width:171pt;height:24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" filled="f" stroked="f" strokeweight=".5pt">
                <v:textbox>
                  <w:txbxContent>
                    <w:p w14:paraId="03D231BD" w14:textId="195479C8" w:rsidR="005D6CF9" w:rsidRPr="00EF62EF" w:rsidRDefault="001E6D13" w:rsidP="005D6CF9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Exam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32C6AC3" w14:textId="15FBC320" w:rsidR="00345262" w:rsidRDefault="00345262" w:rsidP="00EA48B5"/>
    <w:p w14:paraId="7625A9EA" w14:textId="16B13672" w:rsidR="00345262" w:rsidRDefault="00A450A0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D9708AB" wp14:editId="42BD0507">
                <wp:simplePos x="0" y="0"/>
                <wp:positionH relativeFrom="column">
                  <wp:posOffset>-31750</wp:posOffset>
                </wp:positionH>
                <wp:positionV relativeFrom="paragraph">
                  <wp:posOffset>5251450</wp:posOffset>
                </wp:positionV>
                <wp:extent cx="6064250" cy="38735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EF8DF9" w14:textId="26321D31" w:rsidR="00A450A0" w:rsidRPr="001469D6" w:rsidRDefault="00A450A0" w:rsidP="001469D6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</w:pPr>
                            <w:r w:rsidRPr="001469D6"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  <w:t>C</w:t>
                            </w:r>
                            <w:r w:rsidR="00AA4A02" w:rsidRPr="001469D6"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  <w:t>ourse and Certification Learning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708AB" id="Text Box 60" o:spid="_x0000_s1056" type="#_x0000_t202" style="position:absolute;margin-left:-2.5pt;margin-top:413.5pt;width:477.5pt;height:30.5pt;z-index:25161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" fillcolor="white [3201]" stroked="f" strokeweight=".5pt">
                <v:textbox>
                  <w:txbxContent>
                    <w:p w14:paraId="1BEF8DF9" w14:textId="26321D31" w:rsidR="00A450A0" w:rsidRPr="001469D6" w:rsidRDefault="00A450A0" w:rsidP="001469D6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</w:pPr>
                      <w:r w:rsidRPr="001469D6"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  <w:t>C</w:t>
                      </w:r>
                      <w:r w:rsidR="00AA4A02" w:rsidRPr="001469D6"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  <w:t>ourse and Certification Learning Options</w:t>
                      </w:r>
                    </w:p>
                  </w:txbxContent>
                </v:textbox>
              </v:shape>
            </w:pict>
          </mc:Fallback>
        </mc:AlternateContent>
      </w:r>
      <w:r w:rsidR="00823871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6B18A0E8" wp14:editId="6876AB8B">
                <wp:simplePos x="0" y="0"/>
                <wp:positionH relativeFrom="column">
                  <wp:posOffset>2120900</wp:posOffset>
                </wp:positionH>
                <wp:positionV relativeFrom="paragraph">
                  <wp:posOffset>5645150</wp:posOffset>
                </wp:positionV>
                <wp:extent cx="1873250" cy="173355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E7FCB9" w14:textId="77777777" w:rsidR="007105A8" w:rsidRDefault="007105A8" w:rsidP="007105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2211C5" wp14:editId="0EE93C87">
                                  <wp:extent cx="1635760" cy="1635760"/>
                                  <wp:effectExtent l="0" t="0" r="2540" b="254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Picture 57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760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18A0E8" id="Text Box 56" o:spid="_x0000_s1057" type="#_x0000_t202" style="position:absolute;margin-left:167pt;margin-top:444.5pt;width:147.5pt;height:136.5pt;z-index:25160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" fillcolor="white [3201]" stroked="f" strokeweight=".5pt">
                <v:textbox>
                  <w:txbxContent>
                    <w:p w14:paraId="62E7FCB9" w14:textId="77777777" w:rsidR="007105A8" w:rsidRDefault="007105A8" w:rsidP="007105A8">
                      <w:r>
                        <w:rPr>
                          <w:noProof/>
                        </w:rPr>
                        <w:drawing>
                          <wp:inline distT="0" distB="0" distL="0" distR="0" wp14:anchorId="712211C5" wp14:editId="0EE93C87">
                            <wp:extent cx="1635760" cy="1635760"/>
                            <wp:effectExtent l="0" t="0" r="2540" b="254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Picture 57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760" cy="163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3425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32A6EE6A" wp14:editId="2B9FD0B5">
                <wp:simplePos x="0" y="0"/>
                <wp:positionH relativeFrom="column">
                  <wp:posOffset>4292600</wp:posOffset>
                </wp:positionH>
                <wp:positionV relativeFrom="paragraph">
                  <wp:posOffset>5632450</wp:posOffset>
                </wp:positionV>
                <wp:extent cx="1873250" cy="173355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4105B" w14:textId="77777777" w:rsidR="004E3425" w:rsidRDefault="004E3425" w:rsidP="004E34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C129D1" wp14:editId="65DB744F">
                                  <wp:extent cx="1635760" cy="1635760"/>
                                  <wp:effectExtent l="0" t="0" r="2540" b="254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Picture 59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760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A6EE6A" id="Text Box 58" o:spid="_x0000_s1058" type="#_x0000_t202" style="position:absolute;margin-left:338pt;margin-top:443.5pt;width:147.5pt;height:136.5pt;z-index:25161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" fillcolor="white [3201]" stroked="f" strokeweight=".5pt">
                <v:textbox>
                  <w:txbxContent>
                    <w:p w14:paraId="7964105B" w14:textId="77777777" w:rsidR="004E3425" w:rsidRDefault="004E3425" w:rsidP="004E3425">
                      <w:r>
                        <w:rPr>
                          <w:noProof/>
                        </w:rPr>
                        <w:drawing>
                          <wp:inline distT="0" distB="0" distL="0" distR="0" wp14:anchorId="06C129D1" wp14:editId="65DB744F">
                            <wp:extent cx="1635760" cy="1635760"/>
                            <wp:effectExtent l="0" t="0" r="2540" b="254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Picture 59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760" cy="163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3942"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1132EECF" wp14:editId="2D168819">
                <wp:simplePos x="0" y="0"/>
                <wp:positionH relativeFrom="column">
                  <wp:posOffset>-114300</wp:posOffset>
                </wp:positionH>
                <wp:positionV relativeFrom="paragraph">
                  <wp:posOffset>5651500</wp:posOffset>
                </wp:positionV>
                <wp:extent cx="1873250" cy="173355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156B7" w14:textId="719D15D5" w:rsidR="008D3942" w:rsidRDefault="008D39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5B7069" wp14:editId="2CA52470">
                                  <wp:extent cx="1635760" cy="1635760"/>
                                  <wp:effectExtent l="0" t="0" r="2540" b="2540"/>
                                  <wp:docPr id="55" name="Picture 55" descr="Graphical user interface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Picture 55" descr="Graphical user interface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760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32EECF" id="Text Box 54" o:spid="_x0000_s1059" type="#_x0000_t202" style="position:absolute;margin-left:-9pt;margin-top:445pt;width:147.5pt;height:136.5pt;z-index:25160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" fillcolor="white [3201]" stroked="f" strokeweight=".5pt">
                <v:textbox>
                  <w:txbxContent>
                    <w:p w14:paraId="1B5156B7" w14:textId="719D15D5" w:rsidR="008D3942" w:rsidRDefault="008D3942">
                      <w:r>
                        <w:rPr>
                          <w:noProof/>
                        </w:rPr>
                        <w:drawing>
                          <wp:inline distT="0" distB="0" distL="0" distR="0" wp14:anchorId="325B7069" wp14:editId="2CA52470">
                            <wp:extent cx="1635760" cy="1635760"/>
                            <wp:effectExtent l="0" t="0" r="2540" b="2540"/>
                            <wp:docPr id="55" name="Picture 55" descr="Graphical user interface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Picture 55" descr="Graphical user interface, application&#10;&#10;Description automatically generated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760" cy="163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8CED7B" w14:textId="64646AD9" w:rsidR="00C23030" w:rsidRPr="00C23030" w:rsidRDefault="00C23030" w:rsidP="00C23030"/>
    <w:p w14:paraId="7644453A" w14:textId="36F56D74" w:rsidR="00C23030" w:rsidRPr="00C23030" w:rsidRDefault="00C23030" w:rsidP="00C23030"/>
    <w:p w14:paraId="67C4096F" w14:textId="0923F134" w:rsidR="00C23030" w:rsidRPr="00C23030" w:rsidRDefault="00C23030" w:rsidP="00C23030"/>
    <w:p w14:paraId="41F78074" w14:textId="049B0164" w:rsidR="00C23030" w:rsidRPr="00C23030" w:rsidRDefault="00C23030" w:rsidP="00C23030"/>
    <w:p w14:paraId="75C3895D" w14:textId="2850679E" w:rsidR="00C23030" w:rsidRPr="00C23030" w:rsidRDefault="00C23030" w:rsidP="00C23030"/>
    <w:p w14:paraId="7A891D74" w14:textId="3F92BE5E" w:rsidR="00C23030" w:rsidRPr="00C23030" w:rsidRDefault="00C23030" w:rsidP="00C23030"/>
    <w:p w14:paraId="099E0DDB" w14:textId="0DB1DCCA" w:rsidR="00C23030" w:rsidRPr="00C23030" w:rsidRDefault="0061569B" w:rsidP="00C23030">
      <w:r w:rsidRPr="005D6CF9"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5ADDD4CB" wp14:editId="156F82EE">
                <wp:simplePos x="0" y="0"/>
                <wp:positionH relativeFrom="column">
                  <wp:posOffset>1860550</wp:posOffset>
                </wp:positionH>
                <wp:positionV relativeFrom="paragraph">
                  <wp:posOffset>13970</wp:posOffset>
                </wp:positionV>
                <wp:extent cx="2171700" cy="603250"/>
                <wp:effectExtent l="0" t="0" r="0" b="63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28371" w14:textId="57787DC9" w:rsidR="00A109DF" w:rsidRPr="00EF62EF" w:rsidRDefault="00A109DF" w:rsidP="00A109DF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Re-Certification Requirements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DD4CB" id="Text Box 53" o:spid="_x0000_s1060" type="#_x0000_t202" style="position:absolute;margin-left:146.5pt;margin-top:1.1pt;width:171pt;height:47.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" filled="f" stroked="f" strokeweight=".5pt">
                <v:textbox>
                  <w:txbxContent>
                    <w:p w14:paraId="3EF28371" w14:textId="57787DC9" w:rsidR="00A109DF" w:rsidRPr="00EF62EF" w:rsidRDefault="00A109DF" w:rsidP="00A109DF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Re-Certification Requirements</w:t>
                      </w:r>
                    </w:p>
                  </w:txbxContent>
                </v:textbox>
              </v:shape>
            </w:pict>
          </mc:Fallback>
        </mc:AlternateContent>
      </w:r>
    </w:p>
    <w:p w14:paraId="2D31A37E" w14:textId="6A43BEE2" w:rsidR="00C23030" w:rsidRPr="00C23030" w:rsidRDefault="00C23030" w:rsidP="00C23030"/>
    <w:p w14:paraId="68AF0EDD" w14:textId="23C3A609" w:rsidR="00C23030" w:rsidRPr="00C23030" w:rsidRDefault="00C23030" w:rsidP="00C23030"/>
    <w:p w14:paraId="2EDB2D9C" w14:textId="4DD64931" w:rsidR="00C23030" w:rsidRPr="00C23030" w:rsidRDefault="00C23030" w:rsidP="00C23030"/>
    <w:p w14:paraId="00F64B27" w14:textId="33591BCB" w:rsidR="00C23030" w:rsidRPr="00C23030" w:rsidRDefault="00C23030" w:rsidP="00C23030"/>
    <w:p w14:paraId="3AEE0884" w14:textId="4D3DCC8D" w:rsidR="00C23030" w:rsidRPr="00C23030" w:rsidRDefault="00C23030" w:rsidP="00C23030"/>
    <w:p w14:paraId="4499FCD4" w14:textId="1620BCD4" w:rsidR="00C23030" w:rsidRPr="00C23030" w:rsidRDefault="00C23030" w:rsidP="00C23030"/>
    <w:p w14:paraId="28A4B26C" w14:textId="45F68466" w:rsidR="00C23030" w:rsidRPr="00C23030" w:rsidRDefault="00C23030" w:rsidP="00C23030"/>
    <w:p w14:paraId="125B3533" w14:textId="35395590" w:rsidR="00C23030" w:rsidRPr="00C23030" w:rsidRDefault="00C23030" w:rsidP="00C23030"/>
    <w:p w14:paraId="4138CD4B" w14:textId="38A43AFA" w:rsidR="00C23030" w:rsidRPr="00C23030" w:rsidRDefault="00C23030" w:rsidP="00C23030"/>
    <w:p w14:paraId="1F576037" w14:textId="7612F0C6" w:rsidR="00C23030" w:rsidRPr="00C23030" w:rsidRDefault="00C23030" w:rsidP="00C23030"/>
    <w:p w14:paraId="4FABD11E" w14:textId="0D82490A" w:rsidR="00C23030" w:rsidRPr="00C23030" w:rsidRDefault="00C23030" w:rsidP="00C23030"/>
    <w:p w14:paraId="5A38AFA4" w14:textId="4BB70A75" w:rsidR="00C23030" w:rsidRPr="00C23030" w:rsidRDefault="00C23030" w:rsidP="00C23030"/>
    <w:p w14:paraId="48190937" w14:textId="03834D3D" w:rsidR="00C23030" w:rsidRPr="00C23030" w:rsidRDefault="00C23030" w:rsidP="00C23030"/>
    <w:p w14:paraId="5F36D0DC" w14:textId="54F76E7F" w:rsidR="00C23030" w:rsidRDefault="00C23030" w:rsidP="00C23030"/>
    <w:p w14:paraId="3356F187" w14:textId="2BC8BEE1" w:rsidR="00C23030" w:rsidRDefault="00C23030" w:rsidP="00C23030">
      <w:pPr>
        <w:tabs>
          <w:tab w:val="left" w:pos="6495"/>
        </w:tabs>
      </w:pPr>
      <w:r>
        <w:tab/>
      </w:r>
    </w:p>
    <w:p w14:paraId="4F4F98A0" w14:textId="3B9F18A1" w:rsidR="00C23030" w:rsidRDefault="00C23030" w:rsidP="00C23030">
      <w:pPr>
        <w:tabs>
          <w:tab w:val="left" w:pos="6495"/>
        </w:tabs>
      </w:pPr>
    </w:p>
    <w:p w14:paraId="61809E8B" w14:textId="1E4F3455" w:rsidR="00C23030" w:rsidRDefault="00C23030" w:rsidP="00C23030">
      <w:pPr>
        <w:tabs>
          <w:tab w:val="left" w:pos="6495"/>
        </w:tabs>
      </w:pPr>
    </w:p>
    <w:p w14:paraId="5F9761B1" w14:textId="4D8BA1B6" w:rsidR="00C23030" w:rsidRDefault="00C23030" w:rsidP="00C23030">
      <w:pPr>
        <w:tabs>
          <w:tab w:val="left" w:pos="6495"/>
        </w:tabs>
      </w:pPr>
    </w:p>
    <w:p w14:paraId="00C797DE" w14:textId="0419BD79" w:rsidR="00C23030" w:rsidRDefault="00C23030" w:rsidP="00C23030">
      <w:pPr>
        <w:tabs>
          <w:tab w:val="left" w:pos="6495"/>
        </w:tabs>
      </w:pPr>
    </w:p>
    <w:p w14:paraId="6A8689AC" w14:textId="15CA8B79" w:rsidR="00C23030" w:rsidRPr="002E42E8" w:rsidRDefault="00C23030" w:rsidP="00C23030">
      <w:pPr>
        <w:tabs>
          <w:tab w:val="left" w:pos="6495"/>
        </w:tabs>
        <w:rPr>
          <w:rFonts w:ascii="DaxCondensed-Bold" w:hAnsi="DaxCondensed-Bold"/>
          <w:color w:val="374063"/>
          <w:sz w:val="40"/>
          <w:szCs w:val="40"/>
        </w:rPr>
      </w:pPr>
      <w:r w:rsidRPr="002E42E8">
        <w:rPr>
          <w:rFonts w:ascii="DaxCondensed-Bold" w:hAnsi="DaxCondensed-Bold"/>
          <w:color w:val="374063"/>
          <w:sz w:val="40"/>
          <w:szCs w:val="40"/>
        </w:rPr>
        <w:t>Detailed Outline:</w:t>
      </w:r>
    </w:p>
    <w:p w14:paraId="00529C05" w14:textId="77777777" w:rsidR="00882C20" w:rsidRDefault="00882C20" w:rsidP="00882C20">
      <w:pPr>
        <w:pStyle w:val="paragraph"/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color w:val="17365D"/>
          <w:sz w:val="22"/>
          <w:szCs w:val="22"/>
          <w:lang w:val="en-GB"/>
        </w:rPr>
        <w:t>Course Introduction</w:t>
      </w:r>
      <w:r>
        <w:rPr>
          <w:rStyle w:val="eop"/>
          <w:rFonts w:ascii="Arial" w:hAnsi="Arial" w:cs="Arial"/>
          <w:color w:val="17365D"/>
          <w:sz w:val="22"/>
          <w:szCs w:val="22"/>
        </w:rPr>
        <w:t> </w:t>
      </w:r>
    </w:p>
    <w:p w14:paraId="7C3829EE" w14:textId="77777777" w:rsidR="00882C20" w:rsidRDefault="00882C20" w:rsidP="00882C20">
      <w:pPr>
        <w:pStyle w:val="paragraph"/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Arial" w:hAnsi="Arial" w:cs="Arial"/>
          <w:color w:val="17365D"/>
          <w:sz w:val="22"/>
          <w:szCs w:val="22"/>
        </w:rPr>
        <w:t> </w:t>
      </w:r>
    </w:p>
    <w:p w14:paraId="38337992" w14:textId="578CFE02" w:rsidR="00471623" w:rsidRPr="00471623" w:rsidRDefault="00471623" w:rsidP="00471623">
      <w:pPr>
        <w:tabs>
          <w:tab w:val="left" w:pos="6495"/>
        </w:tabs>
        <w:rPr>
          <w:b/>
          <w:bCs/>
        </w:rPr>
      </w:pPr>
      <w:r w:rsidRPr="00471623">
        <w:rPr>
          <w:b/>
          <w:bCs/>
        </w:rPr>
        <w:t xml:space="preserve">Chapter 1 – Creating a Cyber Security Culture </w:t>
      </w:r>
    </w:p>
    <w:p w14:paraId="04CE2BEF" w14:textId="77777777" w:rsidR="00471623" w:rsidRPr="002D6824" w:rsidRDefault="00471623" w:rsidP="002D6824">
      <w:pPr>
        <w:pStyle w:val="ListParagraph"/>
        <w:numPr>
          <w:ilvl w:val="0"/>
          <w:numId w:val="11"/>
        </w:numPr>
        <w:tabs>
          <w:tab w:val="left" w:pos="6495"/>
        </w:tabs>
      </w:pPr>
      <w:r w:rsidRPr="002D6824">
        <w:t>Non-malware Attack Statistics 2017 (Carbon Black)</w:t>
      </w:r>
    </w:p>
    <w:p w14:paraId="74781EA7" w14:textId="77777777" w:rsidR="00471623" w:rsidRPr="002D6824" w:rsidRDefault="00471623" w:rsidP="002D6824">
      <w:pPr>
        <w:pStyle w:val="ListParagraph"/>
        <w:numPr>
          <w:ilvl w:val="0"/>
          <w:numId w:val="11"/>
        </w:numPr>
        <w:tabs>
          <w:tab w:val="left" w:pos="6495"/>
        </w:tabs>
      </w:pPr>
      <w:r w:rsidRPr="002D6824">
        <w:t>Cyber Security Culture</w:t>
      </w:r>
    </w:p>
    <w:p w14:paraId="3F3CDAAA" w14:textId="77777777" w:rsidR="00471623" w:rsidRPr="002D6824" w:rsidRDefault="00471623" w:rsidP="002D6824">
      <w:pPr>
        <w:pStyle w:val="ListParagraph"/>
        <w:numPr>
          <w:ilvl w:val="0"/>
          <w:numId w:val="11"/>
        </w:numPr>
        <w:tabs>
          <w:tab w:val="left" w:pos="6495"/>
        </w:tabs>
      </w:pPr>
      <w:r w:rsidRPr="002D6824">
        <w:t>Requirements for Successful CSC</w:t>
      </w:r>
    </w:p>
    <w:p w14:paraId="1C9D781D" w14:textId="77777777" w:rsidR="00471623" w:rsidRPr="002D6824" w:rsidRDefault="00471623" w:rsidP="002D6824">
      <w:pPr>
        <w:pStyle w:val="ListParagraph"/>
        <w:numPr>
          <w:ilvl w:val="0"/>
          <w:numId w:val="11"/>
        </w:numPr>
        <w:tabs>
          <w:tab w:val="left" w:pos="6495"/>
        </w:tabs>
      </w:pPr>
      <w:r w:rsidRPr="002D6824">
        <w:t>Steps to Create CSC</w:t>
      </w:r>
    </w:p>
    <w:p w14:paraId="6015A788" w14:textId="77777777" w:rsidR="00471623" w:rsidRPr="002D6824" w:rsidRDefault="00471623" w:rsidP="002D6824">
      <w:pPr>
        <w:pStyle w:val="ListParagraph"/>
        <w:numPr>
          <w:ilvl w:val="0"/>
          <w:numId w:val="11"/>
        </w:numPr>
        <w:tabs>
          <w:tab w:val="left" w:pos="6495"/>
        </w:tabs>
      </w:pPr>
      <w:r w:rsidRPr="002D6824">
        <w:t>Key People for a Successful CSC and Their Roles</w:t>
      </w:r>
    </w:p>
    <w:p w14:paraId="39C8F2AF" w14:textId="77777777" w:rsidR="00471623" w:rsidRPr="002D6824" w:rsidRDefault="00471623" w:rsidP="002D6824">
      <w:pPr>
        <w:pStyle w:val="ListParagraph"/>
        <w:numPr>
          <w:ilvl w:val="0"/>
          <w:numId w:val="11"/>
        </w:numPr>
        <w:tabs>
          <w:tab w:val="left" w:pos="6495"/>
        </w:tabs>
      </w:pPr>
      <w:r w:rsidRPr="002D6824">
        <w:t xml:space="preserve">How Various Departments are Related to the CSC Program </w:t>
      </w:r>
    </w:p>
    <w:p w14:paraId="6D12FB17" w14:textId="77777777" w:rsidR="00471623" w:rsidRPr="002D6824" w:rsidRDefault="00471623" w:rsidP="002D6824">
      <w:pPr>
        <w:pStyle w:val="ListParagraph"/>
        <w:numPr>
          <w:ilvl w:val="0"/>
          <w:numId w:val="11"/>
        </w:numPr>
        <w:tabs>
          <w:tab w:val="left" w:pos="6495"/>
        </w:tabs>
      </w:pPr>
      <w:r w:rsidRPr="002D6824">
        <w:t>Leadership Skills</w:t>
      </w:r>
    </w:p>
    <w:p w14:paraId="0C378131" w14:textId="77777777" w:rsidR="00471623" w:rsidRPr="002D6824" w:rsidRDefault="00471623" w:rsidP="002D6824">
      <w:pPr>
        <w:pStyle w:val="ListParagraph"/>
        <w:numPr>
          <w:ilvl w:val="0"/>
          <w:numId w:val="11"/>
        </w:numPr>
        <w:tabs>
          <w:tab w:val="left" w:pos="6495"/>
        </w:tabs>
      </w:pPr>
      <w:r w:rsidRPr="002D6824">
        <w:t>Techniques Used by Successful Leaders</w:t>
      </w:r>
    </w:p>
    <w:p w14:paraId="43D72DB0" w14:textId="01B7A3D1" w:rsidR="00471623" w:rsidRPr="002D6824" w:rsidRDefault="00471623" w:rsidP="002D6824">
      <w:pPr>
        <w:pStyle w:val="ListParagraph"/>
        <w:numPr>
          <w:ilvl w:val="0"/>
          <w:numId w:val="11"/>
        </w:numPr>
        <w:tabs>
          <w:tab w:val="left" w:pos="6495"/>
        </w:tabs>
      </w:pPr>
      <w:r w:rsidRPr="002D6824">
        <w:t>Yearly Training and Drills</w:t>
      </w:r>
    </w:p>
    <w:p w14:paraId="31009E3E" w14:textId="77777777" w:rsidR="00471623" w:rsidRPr="00471623" w:rsidRDefault="00471623" w:rsidP="00471623">
      <w:pPr>
        <w:tabs>
          <w:tab w:val="left" w:pos="6495"/>
        </w:tabs>
        <w:rPr>
          <w:b/>
          <w:bCs/>
        </w:rPr>
      </w:pPr>
      <w:r w:rsidRPr="00471623">
        <w:rPr>
          <w:b/>
          <w:bCs/>
        </w:rPr>
        <w:t xml:space="preserve">Chapter 2 - Social Engineer Attacks: Executive Management and Assets </w:t>
      </w:r>
    </w:p>
    <w:p w14:paraId="0932FF65" w14:textId="77777777" w:rsidR="00471623" w:rsidRPr="002D6824" w:rsidRDefault="00471623" w:rsidP="002D6824">
      <w:pPr>
        <w:pStyle w:val="ListParagraph"/>
        <w:numPr>
          <w:ilvl w:val="0"/>
          <w:numId w:val="10"/>
        </w:numPr>
        <w:tabs>
          <w:tab w:val="left" w:pos="6495"/>
        </w:tabs>
      </w:pPr>
      <w:r w:rsidRPr="002D6824">
        <w:t>Techniques used by Hackers</w:t>
      </w:r>
    </w:p>
    <w:p w14:paraId="047C80AA" w14:textId="77777777" w:rsidR="00471623" w:rsidRPr="002D6824" w:rsidRDefault="00471623" w:rsidP="002D6824">
      <w:pPr>
        <w:pStyle w:val="ListParagraph"/>
        <w:numPr>
          <w:ilvl w:val="0"/>
          <w:numId w:val="10"/>
        </w:numPr>
        <w:tabs>
          <w:tab w:val="left" w:pos="6495"/>
        </w:tabs>
      </w:pPr>
      <w:r w:rsidRPr="002D6824">
        <w:t xml:space="preserve">Why Executives are Pinpointed as Targets </w:t>
      </w:r>
    </w:p>
    <w:p w14:paraId="3760AB5C" w14:textId="77777777" w:rsidR="00471623" w:rsidRPr="002D6824" w:rsidRDefault="00471623" w:rsidP="002D6824">
      <w:pPr>
        <w:pStyle w:val="ListParagraph"/>
        <w:numPr>
          <w:ilvl w:val="0"/>
          <w:numId w:val="10"/>
        </w:numPr>
        <w:tabs>
          <w:tab w:val="left" w:pos="6495"/>
        </w:tabs>
      </w:pPr>
      <w:r w:rsidRPr="002D6824">
        <w:t>Whaling Attacks</w:t>
      </w:r>
    </w:p>
    <w:p w14:paraId="129ACBB4" w14:textId="77777777" w:rsidR="00471623" w:rsidRPr="002D6824" w:rsidRDefault="00471623" w:rsidP="002D6824">
      <w:pPr>
        <w:pStyle w:val="ListParagraph"/>
        <w:numPr>
          <w:ilvl w:val="0"/>
          <w:numId w:val="10"/>
        </w:numPr>
        <w:tabs>
          <w:tab w:val="left" w:pos="6495"/>
        </w:tabs>
      </w:pPr>
      <w:r w:rsidRPr="002D6824">
        <w:t>Recent Successful Whaling Attacks</w:t>
      </w:r>
    </w:p>
    <w:p w14:paraId="578585B7" w14:textId="77777777" w:rsidR="00471623" w:rsidRPr="002D6824" w:rsidRDefault="00471623" w:rsidP="002D6824">
      <w:pPr>
        <w:pStyle w:val="ListParagraph"/>
        <w:numPr>
          <w:ilvl w:val="0"/>
          <w:numId w:val="10"/>
        </w:numPr>
        <w:tabs>
          <w:tab w:val="left" w:pos="6495"/>
        </w:tabs>
      </w:pPr>
      <w:r w:rsidRPr="002D6824">
        <w:t xml:space="preserve">Whaling Mitigation </w:t>
      </w:r>
    </w:p>
    <w:p w14:paraId="3867A8B4" w14:textId="77777777" w:rsidR="00471623" w:rsidRPr="002D6824" w:rsidRDefault="00471623" w:rsidP="002D6824">
      <w:pPr>
        <w:pStyle w:val="ListParagraph"/>
        <w:numPr>
          <w:ilvl w:val="0"/>
          <w:numId w:val="10"/>
        </w:numPr>
        <w:tabs>
          <w:tab w:val="left" w:pos="6495"/>
        </w:tabs>
      </w:pPr>
      <w:r w:rsidRPr="002D6824">
        <w:t>Intellectual Property</w:t>
      </w:r>
    </w:p>
    <w:p w14:paraId="7BBFD874" w14:textId="77777777" w:rsidR="00471623" w:rsidRPr="002D6824" w:rsidRDefault="00471623" w:rsidP="002D6824">
      <w:pPr>
        <w:pStyle w:val="ListParagraph"/>
        <w:numPr>
          <w:ilvl w:val="0"/>
          <w:numId w:val="10"/>
        </w:numPr>
        <w:tabs>
          <w:tab w:val="left" w:pos="6495"/>
        </w:tabs>
      </w:pPr>
      <w:r w:rsidRPr="002D6824">
        <w:t xml:space="preserve">IP Categories </w:t>
      </w:r>
    </w:p>
    <w:p w14:paraId="09DFDCE5" w14:textId="77777777" w:rsidR="00471623" w:rsidRPr="002D6824" w:rsidRDefault="00471623" w:rsidP="002D6824">
      <w:pPr>
        <w:pStyle w:val="ListParagraph"/>
        <w:numPr>
          <w:ilvl w:val="0"/>
          <w:numId w:val="10"/>
        </w:numPr>
        <w:tabs>
          <w:tab w:val="left" w:pos="6495"/>
        </w:tabs>
      </w:pPr>
      <w:r w:rsidRPr="002D6824">
        <w:t>IP Legally Defined Categories</w:t>
      </w:r>
    </w:p>
    <w:p w14:paraId="6C29EF51" w14:textId="77777777" w:rsidR="00471623" w:rsidRPr="002D6824" w:rsidRDefault="00471623" w:rsidP="002D6824">
      <w:pPr>
        <w:pStyle w:val="ListParagraph"/>
        <w:numPr>
          <w:ilvl w:val="0"/>
          <w:numId w:val="10"/>
        </w:numPr>
        <w:tabs>
          <w:tab w:val="left" w:pos="6495"/>
        </w:tabs>
      </w:pPr>
      <w:r w:rsidRPr="002D6824">
        <w:t>Keeping IP Safe</w:t>
      </w:r>
    </w:p>
    <w:p w14:paraId="1FCEE420" w14:textId="77777777" w:rsidR="00471623" w:rsidRPr="002D6824" w:rsidRDefault="00471623" w:rsidP="002D6824">
      <w:pPr>
        <w:pStyle w:val="ListParagraph"/>
        <w:numPr>
          <w:ilvl w:val="0"/>
          <w:numId w:val="10"/>
        </w:numPr>
        <w:tabs>
          <w:tab w:val="left" w:pos="6495"/>
        </w:tabs>
      </w:pPr>
      <w:r w:rsidRPr="002D6824">
        <w:t xml:space="preserve">Keeping IP Safe - Recommendation </w:t>
      </w:r>
    </w:p>
    <w:p w14:paraId="49F772A9" w14:textId="325CAC28" w:rsidR="00471623" w:rsidRPr="00471623" w:rsidRDefault="00471623" w:rsidP="00471623">
      <w:pPr>
        <w:tabs>
          <w:tab w:val="left" w:pos="6495"/>
        </w:tabs>
        <w:rPr>
          <w:b/>
          <w:bCs/>
        </w:rPr>
      </w:pPr>
      <w:r w:rsidRPr="00471623">
        <w:rPr>
          <w:b/>
          <w:bCs/>
        </w:rPr>
        <w:t xml:space="preserve"> Chapter 3 – Incident Preparedness and Management Planning</w:t>
      </w:r>
    </w:p>
    <w:p w14:paraId="1C0B87D2" w14:textId="77777777" w:rsidR="00471623" w:rsidRPr="002D6824" w:rsidRDefault="00471623" w:rsidP="002D6824">
      <w:pPr>
        <w:pStyle w:val="ListParagraph"/>
        <w:numPr>
          <w:ilvl w:val="0"/>
          <w:numId w:val="12"/>
        </w:numPr>
        <w:tabs>
          <w:tab w:val="left" w:pos="6495"/>
        </w:tabs>
      </w:pPr>
      <w:r w:rsidRPr="002D6824">
        <w:t xml:space="preserve">Incident Mitigation </w:t>
      </w:r>
    </w:p>
    <w:p w14:paraId="01663FC3" w14:textId="77777777" w:rsidR="00471623" w:rsidRPr="002D6824" w:rsidRDefault="00471623" w:rsidP="002D6824">
      <w:pPr>
        <w:pStyle w:val="ListParagraph"/>
        <w:numPr>
          <w:ilvl w:val="0"/>
          <w:numId w:val="12"/>
        </w:numPr>
        <w:tabs>
          <w:tab w:val="left" w:pos="6495"/>
        </w:tabs>
      </w:pPr>
      <w:r w:rsidRPr="002D6824">
        <w:t xml:space="preserve">Incident Mitigation </w:t>
      </w:r>
    </w:p>
    <w:p w14:paraId="4AA8BF5B" w14:textId="77777777" w:rsidR="00471623" w:rsidRPr="002D6824" w:rsidRDefault="00471623" w:rsidP="002D6824">
      <w:pPr>
        <w:pStyle w:val="ListParagraph"/>
        <w:numPr>
          <w:ilvl w:val="0"/>
          <w:numId w:val="12"/>
        </w:numPr>
        <w:tabs>
          <w:tab w:val="left" w:pos="6495"/>
        </w:tabs>
      </w:pPr>
      <w:r w:rsidRPr="002D6824">
        <w:t xml:space="preserve">Cyber Insurance </w:t>
      </w:r>
    </w:p>
    <w:p w14:paraId="46C1E3A5" w14:textId="77777777" w:rsidR="00471623" w:rsidRPr="002D6824" w:rsidRDefault="00471623" w:rsidP="002D6824">
      <w:pPr>
        <w:pStyle w:val="ListParagraph"/>
        <w:numPr>
          <w:ilvl w:val="0"/>
          <w:numId w:val="12"/>
        </w:numPr>
        <w:tabs>
          <w:tab w:val="left" w:pos="6495"/>
        </w:tabs>
      </w:pPr>
      <w:r w:rsidRPr="002D6824">
        <w:t>Cyber Insurance Gaps</w:t>
      </w:r>
    </w:p>
    <w:p w14:paraId="1747113A" w14:textId="77777777" w:rsidR="00471623" w:rsidRPr="002D6824" w:rsidRDefault="00471623" w:rsidP="002D6824">
      <w:pPr>
        <w:pStyle w:val="ListParagraph"/>
        <w:numPr>
          <w:ilvl w:val="0"/>
          <w:numId w:val="12"/>
        </w:numPr>
        <w:tabs>
          <w:tab w:val="left" w:pos="6495"/>
        </w:tabs>
      </w:pPr>
      <w:r w:rsidRPr="002D6824">
        <w:t xml:space="preserve">Incident Preparedness Steps </w:t>
      </w:r>
    </w:p>
    <w:p w14:paraId="1C6CA135" w14:textId="77777777" w:rsidR="00471623" w:rsidRPr="002D6824" w:rsidRDefault="00471623" w:rsidP="002D6824">
      <w:pPr>
        <w:pStyle w:val="ListParagraph"/>
        <w:numPr>
          <w:ilvl w:val="0"/>
          <w:numId w:val="12"/>
        </w:numPr>
        <w:tabs>
          <w:tab w:val="left" w:pos="6495"/>
        </w:tabs>
      </w:pPr>
      <w:r w:rsidRPr="002D6824">
        <w:t xml:space="preserve">Preparation Step </w:t>
      </w:r>
    </w:p>
    <w:p w14:paraId="0E713E81" w14:textId="77777777" w:rsidR="00471623" w:rsidRPr="002D6824" w:rsidRDefault="00471623" w:rsidP="002D6824">
      <w:pPr>
        <w:pStyle w:val="ListParagraph"/>
        <w:numPr>
          <w:ilvl w:val="0"/>
          <w:numId w:val="12"/>
        </w:numPr>
        <w:tabs>
          <w:tab w:val="left" w:pos="6495"/>
        </w:tabs>
      </w:pPr>
      <w:r w:rsidRPr="002D6824">
        <w:t>Identification Step</w:t>
      </w:r>
    </w:p>
    <w:p w14:paraId="2977A2F2" w14:textId="77777777" w:rsidR="00471623" w:rsidRPr="002D6824" w:rsidRDefault="00471623" w:rsidP="002D6824">
      <w:pPr>
        <w:pStyle w:val="ListParagraph"/>
        <w:numPr>
          <w:ilvl w:val="0"/>
          <w:numId w:val="12"/>
        </w:numPr>
        <w:tabs>
          <w:tab w:val="left" w:pos="6495"/>
        </w:tabs>
      </w:pPr>
      <w:r w:rsidRPr="002D6824">
        <w:t xml:space="preserve">Crisis Management </w:t>
      </w:r>
    </w:p>
    <w:p w14:paraId="6DB2EDB6" w14:textId="77777777" w:rsidR="00471623" w:rsidRPr="002D6824" w:rsidRDefault="00471623" w:rsidP="002D6824">
      <w:pPr>
        <w:pStyle w:val="ListParagraph"/>
        <w:numPr>
          <w:ilvl w:val="0"/>
          <w:numId w:val="12"/>
        </w:numPr>
        <w:tabs>
          <w:tab w:val="left" w:pos="6495"/>
        </w:tabs>
      </w:pPr>
      <w:r w:rsidRPr="002D6824">
        <w:t xml:space="preserve">Post Crisis Management </w:t>
      </w:r>
    </w:p>
    <w:p w14:paraId="04564A1E" w14:textId="77777777" w:rsidR="00471623" w:rsidRPr="002D6824" w:rsidRDefault="00471623" w:rsidP="002D6824">
      <w:pPr>
        <w:pStyle w:val="ListParagraph"/>
        <w:numPr>
          <w:ilvl w:val="0"/>
          <w:numId w:val="12"/>
        </w:numPr>
        <w:tabs>
          <w:tab w:val="left" w:pos="6495"/>
        </w:tabs>
      </w:pPr>
      <w:r w:rsidRPr="002D6824">
        <w:t xml:space="preserve">Post Crisis Management </w:t>
      </w:r>
    </w:p>
    <w:p w14:paraId="7D66230F" w14:textId="77777777" w:rsidR="00471623" w:rsidRPr="002D6824" w:rsidRDefault="00471623" w:rsidP="002D6824">
      <w:pPr>
        <w:pStyle w:val="ListParagraph"/>
        <w:numPr>
          <w:ilvl w:val="0"/>
          <w:numId w:val="12"/>
        </w:numPr>
        <w:tabs>
          <w:tab w:val="left" w:pos="6495"/>
        </w:tabs>
      </w:pPr>
      <w:r w:rsidRPr="002D6824">
        <w:t>General Recommendation for Post Crisis</w:t>
      </w:r>
    </w:p>
    <w:p w14:paraId="525BDF33" w14:textId="77777777" w:rsidR="00471623" w:rsidRPr="00471623" w:rsidRDefault="00471623" w:rsidP="00471623">
      <w:pPr>
        <w:tabs>
          <w:tab w:val="left" w:pos="6495"/>
        </w:tabs>
        <w:rPr>
          <w:b/>
          <w:bCs/>
        </w:rPr>
      </w:pPr>
      <w:r w:rsidRPr="00471623">
        <w:rPr>
          <w:b/>
          <w:bCs/>
        </w:rPr>
        <w:t xml:space="preserve"> </w:t>
      </w:r>
    </w:p>
    <w:p w14:paraId="298E7EF8" w14:textId="77777777" w:rsidR="00471623" w:rsidRPr="00471623" w:rsidRDefault="00471623" w:rsidP="00471623">
      <w:pPr>
        <w:tabs>
          <w:tab w:val="left" w:pos="6495"/>
        </w:tabs>
        <w:rPr>
          <w:b/>
          <w:bCs/>
        </w:rPr>
      </w:pPr>
    </w:p>
    <w:p w14:paraId="5AA9C8F5" w14:textId="77777777" w:rsidR="00471623" w:rsidRPr="00471623" w:rsidRDefault="00471623" w:rsidP="00471623">
      <w:pPr>
        <w:tabs>
          <w:tab w:val="left" w:pos="6495"/>
        </w:tabs>
        <w:rPr>
          <w:b/>
          <w:bCs/>
        </w:rPr>
      </w:pPr>
      <w:r w:rsidRPr="00471623">
        <w:rPr>
          <w:b/>
          <w:bCs/>
        </w:rPr>
        <w:t>Chapter 4 – Laws and Global Compliance Standards</w:t>
      </w:r>
    </w:p>
    <w:p w14:paraId="3A5DD2A2" w14:textId="64B85E31" w:rsidR="00471623" w:rsidRPr="002D6824" w:rsidRDefault="00471623" w:rsidP="002D6824">
      <w:pPr>
        <w:pStyle w:val="ListParagraph"/>
        <w:numPr>
          <w:ilvl w:val="0"/>
          <w:numId w:val="13"/>
        </w:numPr>
        <w:tabs>
          <w:tab w:val="left" w:pos="6495"/>
        </w:tabs>
      </w:pPr>
      <w:r w:rsidRPr="002D6824">
        <w:t>Laws &amp; Standards</w:t>
      </w:r>
    </w:p>
    <w:p w14:paraId="3C666406" w14:textId="77777777" w:rsidR="00471623" w:rsidRPr="002D6824" w:rsidRDefault="00471623" w:rsidP="002D6824">
      <w:pPr>
        <w:pStyle w:val="ListParagraph"/>
        <w:numPr>
          <w:ilvl w:val="0"/>
          <w:numId w:val="13"/>
        </w:numPr>
        <w:tabs>
          <w:tab w:val="left" w:pos="6495"/>
        </w:tabs>
      </w:pPr>
      <w:r w:rsidRPr="002D6824">
        <w:t>Laws &amp; Standards</w:t>
      </w:r>
    </w:p>
    <w:p w14:paraId="3F18057C" w14:textId="77777777" w:rsidR="00471623" w:rsidRPr="002D6824" w:rsidRDefault="00471623" w:rsidP="002D6824">
      <w:pPr>
        <w:pStyle w:val="ListParagraph"/>
        <w:numPr>
          <w:ilvl w:val="0"/>
          <w:numId w:val="13"/>
        </w:numPr>
        <w:tabs>
          <w:tab w:val="left" w:pos="6495"/>
        </w:tabs>
      </w:pPr>
      <w:r w:rsidRPr="002D6824">
        <w:t>12 PCI DSS Requirements</w:t>
      </w:r>
    </w:p>
    <w:p w14:paraId="17972E95" w14:textId="77777777" w:rsidR="00471623" w:rsidRPr="002D6824" w:rsidRDefault="00471623" w:rsidP="002D6824">
      <w:pPr>
        <w:pStyle w:val="ListParagraph"/>
        <w:numPr>
          <w:ilvl w:val="0"/>
          <w:numId w:val="13"/>
        </w:numPr>
        <w:tabs>
          <w:tab w:val="left" w:pos="6495"/>
        </w:tabs>
      </w:pPr>
      <w:r w:rsidRPr="002D6824">
        <w:t>Laws &amp; Standards</w:t>
      </w:r>
    </w:p>
    <w:p w14:paraId="1DE2B703" w14:textId="77777777" w:rsidR="00471623" w:rsidRPr="002D6824" w:rsidRDefault="00471623" w:rsidP="002D6824">
      <w:pPr>
        <w:pStyle w:val="ListParagraph"/>
        <w:numPr>
          <w:ilvl w:val="0"/>
          <w:numId w:val="13"/>
        </w:numPr>
        <w:tabs>
          <w:tab w:val="left" w:pos="6495"/>
        </w:tabs>
      </w:pPr>
      <w:r w:rsidRPr="002D6824">
        <w:t xml:space="preserve">SOX Most Important Sections </w:t>
      </w:r>
    </w:p>
    <w:p w14:paraId="1D93C05D" w14:textId="77777777" w:rsidR="00471623" w:rsidRPr="002D6824" w:rsidRDefault="00471623" w:rsidP="002D6824">
      <w:pPr>
        <w:pStyle w:val="ListParagraph"/>
        <w:numPr>
          <w:ilvl w:val="0"/>
          <w:numId w:val="13"/>
        </w:numPr>
        <w:tabs>
          <w:tab w:val="left" w:pos="6495"/>
        </w:tabs>
      </w:pPr>
      <w:r w:rsidRPr="002D6824">
        <w:t>Laws &amp; Standards</w:t>
      </w:r>
    </w:p>
    <w:p w14:paraId="48477432" w14:textId="77777777" w:rsidR="00471623" w:rsidRPr="002D6824" w:rsidRDefault="00471623" w:rsidP="002D6824">
      <w:pPr>
        <w:pStyle w:val="ListParagraph"/>
        <w:numPr>
          <w:ilvl w:val="0"/>
          <w:numId w:val="13"/>
        </w:numPr>
        <w:tabs>
          <w:tab w:val="left" w:pos="6495"/>
        </w:tabs>
      </w:pPr>
      <w:r w:rsidRPr="002D6824">
        <w:t xml:space="preserve">Data Classification </w:t>
      </w:r>
    </w:p>
    <w:p w14:paraId="784175C8" w14:textId="77777777" w:rsidR="00471623" w:rsidRPr="002D6824" w:rsidRDefault="00471623" w:rsidP="002D6824">
      <w:pPr>
        <w:pStyle w:val="ListParagraph"/>
        <w:numPr>
          <w:ilvl w:val="0"/>
          <w:numId w:val="13"/>
        </w:numPr>
        <w:tabs>
          <w:tab w:val="left" w:pos="6495"/>
        </w:tabs>
      </w:pPr>
      <w:r w:rsidRPr="002D6824">
        <w:t>Objectives of Data Classification</w:t>
      </w:r>
    </w:p>
    <w:p w14:paraId="02506EC6" w14:textId="77777777" w:rsidR="00471623" w:rsidRPr="002D6824" w:rsidRDefault="00471623" w:rsidP="002D6824">
      <w:pPr>
        <w:pStyle w:val="ListParagraph"/>
        <w:numPr>
          <w:ilvl w:val="0"/>
          <w:numId w:val="13"/>
        </w:numPr>
        <w:tabs>
          <w:tab w:val="left" w:pos="6495"/>
        </w:tabs>
      </w:pPr>
      <w:r w:rsidRPr="002D6824">
        <w:t>Personal vs. Business Use</w:t>
      </w:r>
    </w:p>
    <w:p w14:paraId="62B651CF" w14:textId="77777777" w:rsidR="00471623" w:rsidRPr="002D6824" w:rsidRDefault="00471623" w:rsidP="002D6824">
      <w:pPr>
        <w:pStyle w:val="ListParagraph"/>
        <w:numPr>
          <w:ilvl w:val="0"/>
          <w:numId w:val="13"/>
        </w:numPr>
        <w:tabs>
          <w:tab w:val="left" w:pos="6495"/>
        </w:tabs>
      </w:pPr>
      <w:r w:rsidRPr="002D6824">
        <w:t>Personal vs. Business Use</w:t>
      </w:r>
    </w:p>
    <w:p w14:paraId="076D4EAB" w14:textId="77777777" w:rsidR="00471623" w:rsidRPr="002D6824" w:rsidRDefault="00471623" w:rsidP="002D6824">
      <w:pPr>
        <w:pStyle w:val="ListParagraph"/>
        <w:numPr>
          <w:ilvl w:val="0"/>
          <w:numId w:val="13"/>
        </w:numPr>
        <w:tabs>
          <w:tab w:val="left" w:pos="6495"/>
        </w:tabs>
      </w:pPr>
      <w:r w:rsidRPr="002D6824">
        <w:t>Business Standard for Deleting Data</w:t>
      </w:r>
    </w:p>
    <w:p w14:paraId="076F9FC9" w14:textId="77777777" w:rsidR="00471623" w:rsidRPr="002D6824" w:rsidRDefault="00471623" w:rsidP="002D6824">
      <w:pPr>
        <w:pStyle w:val="ListParagraph"/>
        <w:numPr>
          <w:ilvl w:val="0"/>
          <w:numId w:val="13"/>
        </w:numPr>
        <w:tabs>
          <w:tab w:val="left" w:pos="6495"/>
        </w:tabs>
      </w:pPr>
      <w:r w:rsidRPr="002D6824">
        <w:t>Mobile Device Security Risks</w:t>
      </w:r>
    </w:p>
    <w:p w14:paraId="60519532" w14:textId="77777777" w:rsidR="00471623" w:rsidRPr="002D6824" w:rsidRDefault="00471623" w:rsidP="002D6824">
      <w:pPr>
        <w:pStyle w:val="ListParagraph"/>
        <w:numPr>
          <w:ilvl w:val="0"/>
          <w:numId w:val="13"/>
        </w:numPr>
        <w:tabs>
          <w:tab w:val="left" w:pos="6495"/>
        </w:tabs>
      </w:pPr>
      <w:r w:rsidRPr="002D6824">
        <w:t>Mobile Device Security</w:t>
      </w:r>
    </w:p>
    <w:p w14:paraId="34D57B54" w14:textId="77777777" w:rsidR="00471623" w:rsidRPr="002D6824" w:rsidRDefault="00471623" w:rsidP="002D6824">
      <w:pPr>
        <w:pStyle w:val="ListParagraph"/>
        <w:numPr>
          <w:ilvl w:val="0"/>
          <w:numId w:val="13"/>
        </w:numPr>
        <w:tabs>
          <w:tab w:val="left" w:pos="6495"/>
        </w:tabs>
      </w:pPr>
      <w:r w:rsidRPr="002D6824">
        <w:t xml:space="preserve">BYOD Challenges </w:t>
      </w:r>
    </w:p>
    <w:p w14:paraId="293A6DBA" w14:textId="7CE90906" w:rsidR="00D8170A" w:rsidRPr="002D6824" w:rsidRDefault="00471623" w:rsidP="002D6824">
      <w:pPr>
        <w:pStyle w:val="ListParagraph"/>
        <w:numPr>
          <w:ilvl w:val="0"/>
          <w:numId w:val="13"/>
        </w:numPr>
        <w:tabs>
          <w:tab w:val="left" w:pos="6495"/>
        </w:tabs>
      </w:pPr>
      <w:r w:rsidRPr="002D6824">
        <w:t>BYOD Policy</w:t>
      </w:r>
    </w:p>
    <w:sectPr w:rsidR="00D8170A" w:rsidRPr="002D6824" w:rsidSect="00650503">
      <w:headerReference w:type="default" r:id="rId23"/>
      <w:footerReference w:type="default" r:id="rId24"/>
      <w:pgSz w:w="12240" w:h="15840"/>
      <w:pgMar w:top="17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76DD5A" w14:textId="77777777" w:rsidR="00961CC6" w:rsidRDefault="00961CC6" w:rsidP="00EA48B5">
      <w:pPr>
        <w:spacing w:after="0" w:line="240" w:lineRule="auto"/>
      </w:pPr>
      <w:r>
        <w:separator/>
      </w:r>
    </w:p>
  </w:endnote>
  <w:endnote w:type="continuationSeparator" w:id="0">
    <w:p w14:paraId="43A2A010" w14:textId="77777777" w:rsidR="00961CC6" w:rsidRDefault="00961CC6" w:rsidP="00EA4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xCondensed-Bold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DaxPro">
    <w:panose1 w:val="020B0504030101020102"/>
    <w:charset w:val="00"/>
    <w:family w:val="swiss"/>
    <w:notTrueType/>
    <w:pitch w:val="variable"/>
    <w:sig w:usb0="A00002BF" w:usb1="4000A4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CB29A" w14:textId="77777777" w:rsidR="00EA48B5" w:rsidRPr="00EA48B5" w:rsidRDefault="00F27700" w:rsidP="00EA48B5">
    <w:pPr>
      <w:pStyle w:val="Footer"/>
      <w:jc w:val="right"/>
      <w:rPr>
        <w:color w:val="374063"/>
      </w:rPr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4B3F525" wp14:editId="66D07843">
              <wp:simplePos x="0" y="0"/>
              <wp:positionH relativeFrom="column">
                <wp:posOffset>657225</wp:posOffset>
              </wp:positionH>
              <wp:positionV relativeFrom="paragraph">
                <wp:posOffset>126365</wp:posOffset>
              </wp:positionV>
              <wp:extent cx="4905375" cy="238125"/>
              <wp:effectExtent l="0" t="0" r="9525" b="9525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05375" cy="238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6666F2B" w14:textId="77777777" w:rsidR="00F27700" w:rsidRPr="00F27700" w:rsidRDefault="00961CC6">
                          <w:pPr>
                            <w:rPr>
                              <w:rFonts w:ascii="Arial" w:hAnsi="Arial" w:cs="Arial"/>
                              <w:color w:val="374063"/>
                            </w:rPr>
                          </w:pPr>
                          <w:hyperlink r:id="rId1" w:history="1">
                            <w:r w:rsidR="00D94FB4" w:rsidRPr="00F622BC">
                              <w:rPr>
                                <w:rStyle w:val="Hyperlink"/>
                                <w:rFonts w:ascii="Arial" w:hAnsi="Arial" w:cs="Arial"/>
                                <w:sz w:val="20"/>
                                <w:szCs w:val="20"/>
                              </w:rPr>
                              <w:t>www.mile2.com</w:t>
                            </w:r>
                          </w:hyperlink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ab/>
                          </w:r>
                          <w:r w:rsid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ab/>
                          </w:r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 xml:space="preserve">10213 </w:t>
                          </w:r>
                          <w:proofErr w:type="spellStart"/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>Wilsky</w:t>
                          </w:r>
                          <w:proofErr w:type="spellEnd"/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 xml:space="preserve"> Blvd, Tampa, FL 33625</w:t>
                          </w:r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ab/>
                          </w:r>
                          <w:r w:rsid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 xml:space="preserve">    </w:t>
                          </w:r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>813-920-6779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B3F52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64" type="#_x0000_t202" style="position:absolute;left:0;text-align:left;margin-left:51.75pt;margin-top:9.95pt;width:386.2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" fillcolor="white [3201]" stroked="f" strokeweight=".5pt">
              <v:textbox>
                <w:txbxContent>
                  <w:p w14:paraId="66666F2B" w14:textId="77777777" w:rsidR="00F27700" w:rsidRPr="00F27700" w:rsidRDefault="00961CC6">
                    <w:pPr>
                      <w:rPr>
                        <w:rFonts w:ascii="Arial" w:hAnsi="Arial" w:cs="Arial"/>
                        <w:color w:val="374063"/>
                      </w:rPr>
                    </w:pPr>
                    <w:hyperlink r:id="rId2" w:history="1">
                      <w:r w:rsidR="00D94FB4" w:rsidRPr="00F622BC">
                        <w:rPr>
                          <w:rStyle w:val="Hyperlink"/>
                          <w:rFonts w:ascii="Arial" w:hAnsi="Arial" w:cs="Arial"/>
                          <w:sz w:val="20"/>
                          <w:szCs w:val="20"/>
                        </w:rPr>
                        <w:t>www.mile2.com</w:t>
                      </w:r>
                    </w:hyperlink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ab/>
                    </w:r>
                    <w:r w:rsid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ab/>
                    </w:r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 xml:space="preserve">10213 </w:t>
                    </w:r>
                    <w:proofErr w:type="spellStart"/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>Wilsky</w:t>
                    </w:r>
                    <w:proofErr w:type="spellEnd"/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 xml:space="preserve"> Blvd, Tampa, FL 33625</w:t>
                    </w:r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ab/>
                    </w:r>
                    <w:r w:rsid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 xml:space="preserve">    </w:t>
                    </w:r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>813-920-6779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A28ACA" wp14:editId="04B3492B">
              <wp:simplePos x="0" y="0"/>
              <wp:positionH relativeFrom="column">
                <wp:posOffset>-542925</wp:posOffset>
              </wp:positionH>
              <wp:positionV relativeFrom="paragraph">
                <wp:posOffset>-207010</wp:posOffset>
              </wp:positionV>
              <wp:extent cx="857250" cy="71437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714375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28F5C043" w14:textId="77777777" w:rsidR="00EA48B5" w:rsidRDefault="00EA48B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A28ACA" id="Text Box 8" o:spid="_x0000_s1065" type="#_x0000_t202" style="position:absolute;left:0;text-align:left;margin-left:-42.75pt;margin-top:-16.3pt;width:67.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" stroked="f" strokeweight=".5pt">
              <v:fill r:id="rId4" o:title="" recolor="t" rotate="t" type="frame"/>
              <v:textbox>
                <w:txbxContent>
                  <w:p w14:paraId="28F5C043" w14:textId="77777777" w:rsidR="00EA48B5" w:rsidRDefault="00EA48B5"/>
                </w:txbxContent>
              </v:textbox>
            </v:shape>
          </w:pict>
        </mc:Fallback>
      </mc:AlternateContent>
    </w:r>
    <w:r w:rsidR="00EA48B5"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0AABAB" wp14:editId="4D68B00A">
              <wp:simplePos x="0" y="0"/>
              <wp:positionH relativeFrom="page">
                <wp:align>left</wp:align>
              </wp:positionH>
              <wp:positionV relativeFrom="paragraph">
                <wp:posOffset>-311785</wp:posOffset>
              </wp:positionV>
              <wp:extent cx="7762875" cy="76200"/>
              <wp:effectExtent l="0" t="0" r="9525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2875" cy="76200"/>
                      </a:xfrm>
                      <a:prstGeom prst="rect">
                        <a:avLst/>
                      </a:prstGeom>
                      <a:solidFill>
                        <a:srgbClr val="37406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A26E3C" id="Rectangle 9" o:spid="_x0000_s1026" style="position:absolute;margin-left:0;margin-top:-24.55pt;width:611.25pt;height:6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" fillcolor="#374063" stroked="f" strokeweight="1pt">
              <w10:wrap anchorx="page"/>
            </v:rect>
          </w:pict>
        </mc:Fallback>
      </mc:AlternateContent>
    </w:r>
    <w:r w:rsidR="00EA48B5">
      <w:rPr>
        <w:color w:val="4472C4" w:themeColor="accent1"/>
      </w:rPr>
      <w:t xml:space="preserve"> </w:t>
    </w:r>
    <w:r w:rsidR="00EA48B5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    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   </w:t>
    </w:r>
    <w:r w:rsidR="00EA48B5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 </w:t>
    </w:r>
    <w:r w:rsidR="00EA48B5" w:rsidRPr="00EA48B5">
      <w:rPr>
        <w:rFonts w:asciiTheme="majorHAnsi" w:eastAsiaTheme="majorEastAsia" w:hAnsiTheme="majorHAnsi" w:cstheme="majorBidi"/>
        <w:color w:val="374063"/>
        <w:sz w:val="20"/>
        <w:szCs w:val="20"/>
      </w:rPr>
      <w:t xml:space="preserve">pg. </w:t>
    </w:r>
    <w:r w:rsidR="00EA48B5" w:rsidRPr="00EA48B5">
      <w:rPr>
        <w:rFonts w:eastAsiaTheme="minorEastAsia"/>
        <w:color w:val="374063"/>
        <w:sz w:val="20"/>
        <w:szCs w:val="20"/>
      </w:rPr>
      <w:fldChar w:fldCharType="begin"/>
    </w:r>
    <w:r w:rsidR="00EA48B5" w:rsidRPr="00EA48B5">
      <w:rPr>
        <w:color w:val="374063"/>
        <w:sz w:val="20"/>
        <w:szCs w:val="20"/>
      </w:rPr>
      <w:instrText xml:space="preserve"> PAGE    \* MERGEFORMAT </w:instrText>
    </w:r>
    <w:r w:rsidR="00EA48B5" w:rsidRPr="00EA48B5">
      <w:rPr>
        <w:rFonts w:eastAsiaTheme="minorEastAsia"/>
        <w:color w:val="374063"/>
        <w:sz w:val="20"/>
        <w:szCs w:val="20"/>
      </w:rPr>
      <w:fldChar w:fldCharType="separate"/>
    </w:r>
    <w:r w:rsidR="00EA48B5" w:rsidRPr="00EA48B5">
      <w:rPr>
        <w:rFonts w:asciiTheme="majorHAnsi" w:eastAsiaTheme="majorEastAsia" w:hAnsiTheme="majorHAnsi" w:cstheme="majorBidi"/>
        <w:noProof/>
        <w:color w:val="374063"/>
        <w:sz w:val="20"/>
        <w:szCs w:val="20"/>
      </w:rPr>
      <w:t>2</w:t>
    </w:r>
    <w:r w:rsidR="00EA48B5" w:rsidRPr="00EA48B5">
      <w:rPr>
        <w:rFonts w:asciiTheme="majorHAnsi" w:eastAsiaTheme="majorEastAsia" w:hAnsiTheme="majorHAnsi" w:cstheme="majorBidi"/>
        <w:noProof/>
        <w:color w:val="374063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84A95D" w14:textId="77777777" w:rsidR="00961CC6" w:rsidRDefault="00961CC6" w:rsidP="00EA48B5">
      <w:pPr>
        <w:spacing w:after="0" w:line="240" w:lineRule="auto"/>
      </w:pPr>
      <w:r>
        <w:separator/>
      </w:r>
    </w:p>
  </w:footnote>
  <w:footnote w:type="continuationSeparator" w:id="0">
    <w:p w14:paraId="6AAFAF51" w14:textId="77777777" w:rsidR="00961CC6" w:rsidRDefault="00961CC6" w:rsidP="00EA4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A0FAFA" w14:textId="6A217374" w:rsidR="00EA48B5" w:rsidRDefault="00A76E3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05712CB" wp14:editId="71E07B6D">
              <wp:simplePos x="0" y="0"/>
              <wp:positionH relativeFrom="column">
                <wp:posOffset>2514600</wp:posOffset>
              </wp:positionH>
              <wp:positionV relativeFrom="paragraph">
                <wp:posOffset>-190500</wp:posOffset>
              </wp:positionV>
              <wp:extent cx="4254500" cy="43815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5450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45AAFE" w14:textId="6BD04A9E" w:rsidR="00A76E31" w:rsidRPr="009A5591" w:rsidRDefault="00A76E31" w:rsidP="00A76E31">
                          <w:pPr>
                            <w:jc w:val="right"/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9A5591"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 xml:space="preserve">Certified </w:t>
                          </w:r>
                          <w:r w:rsidR="009F6708"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 xml:space="preserve">Security Awareness </w:t>
                          </w:r>
                          <w:r w:rsidR="00F75970"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5712C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1" type="#_x0000_t202" style="position:absolute;margin-left:198pt;margin-top:-15pt;width:335pt;height:3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" filled="f" stroked="f" strokeweight=".5pt">
              <v:textbox>
                <w:txbxContent>
                  <w:p w14:paraId="5245AAFE" w14:textId="6BD04A9E" w:rsidR="00A76E31" w:rsidRPr="009A5591" w:rsidRDefault="00A76E31" w:rsidP="00A76E31">
                    <w:pPr>
                      <w:jc w:val="right"/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</w:pPr>
                    <w:r w:rsidRPr="009A5591"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 xml:space="preserve">Certified </w:t>
                    </w:r>
                    <w:r w:rsidR="009F6708"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 xml:space="preserve">Security Awareness </w:t>
                    </w:r>
                    <w:r w:rsidR="00F75970"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F27700">
      <w:rPr>
        <w:noProof/>
      </w:rPr>
      <mc:AlternateContent>
        <mc:Choice Requires="wps">
          <w:drawing>
            <wp:anchor distT="0" distB="0" distL="114300" distR="114300" simplePos="0" relativeHeight="251540992" behindDoc="0" locked="0" layoutInCell="1" allowOverlap="1" wp14:anchorId="4B9D4BF9" wp14:editId="6C785D74">
              <wp:simplePos x="0" y="0"/>
              <wp:positionH relativeFrom="column">
                <wp:posOffset>-657225</wp:posOffset>
              </wp:positionH>
              <wp:positionV relativeFrom="paragraph">
                <wp:posOffset>-276225</wp:posOffset>
              </wp:positionV>
              <wp:extent cx="1400175" cy="592953"/>
              <wp:effectExtent l="0" t="0" r="9525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0175" cy="592953"/>
                      </a:xfrm>
                      <a:prstGeom prst="rect">
                        <a:avLst/>
                      </a:prstGeom>
                      <a:blipFill dpi="0"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44363F48" w14:textId="77777777" w:rsidR="00F27700" w:rsidRDefault="00F27700" w:rsidP="00F2770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9D4BF9" id="Text Box 5" o:spid="_x0000_s1062" type="#_x0000_t202" style="position:absolute;margin-left:-51.75pt;margin-top:-21.75pt;width:110.25pt;height:46.7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" stroked="f" strokeweight=".5pt">
              <v:fill r:id="rId2" o:title="" recolor="t" rotate="t" type="frame"/>
              <v:textbox>
                <w:txbxContent>
                  <w:p w14:paraId="44363F48" w14:textId="77777777" w:rsidR="00F27700" w:rsidRDefault="00F27700" w:rsidP="00F27700"/>
                </w:txbxContent>
              </v:textbox>
            </v:shape>
          </w:pict>
        </mc:Fallback>
      </mc:AlternateContent>
    </w:r>
    <w:r w:rsidR="00F27700">
      <w:rPr>
        <w:noProof/>
      </w:rPr>
      <mc:AlternateContent>
        <mc:Choice Requires="wps">
          <w:drawing>
            <wp:anchor distT="0" distB="0" distL="114300" distR="114300" simplePos="0" relativeHeight="251537920" behindDoc="0" locked="0" layoutInCell="1" allowOverlap="1" wp14:anchorId="60A62EB7" wp14:editId="625AFAD2">
              <wp:simplePos x="0" y="0"/>
              <wp:positionH relativeFrom="page">
                <wp:align>left</wp:align>
              </wp:positionH>
              <wp:positionV relativeFrom="paragraph">
                <wp:posOffset>-438150</wp:posOffset>
              </wp:positionV>
              <wp:extent cx="7753350" cy="933450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933450"/>
                      </a:xfrm>
                      <a:prstGeom prst="rect">
                        <a:avLst/>
                      </a:prstGeom>
                      <a:solidFill>
                        <a:srgbClr val="37406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FAEC22B" id="Rectangle 10" o:spid="_x0000_s1026" style="position:absolute;margin-left:0;margin-top:-34.5pt;width:610.5pt;height:73.5pt;z-index:25153792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" fillcolor="#374063" stroked="f" strokeweight="1pt">
              <w10:wrap anchorx="page"/>
            </v:rect>
          </w:pict>
        </mc:Fallback>
      </mc:AlternateContent>
    </w:r>
  </w:p>
  <w:p w14:paraId="38C8F567" w14:textId="77777777" w:rsidR="00EA48B5" w:rsidRDefault="00F2770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544064" behindDoc="0" locked="0" layoutInCell="1" allowOverlap="1" wp14:anchorId="57552A0C" wp14:editId="793AED71">
              <wp:simplePos x="0" y="0"/>
              <wp:positionH relativeFrom="page">
                <wp:align>right</wp:align>
              </wp:positionH>
              <wp:positionV relativeFrom="paragraph">
                <wp:posOffset>313690</wp:posOffset>
              </wp:positionV>
              <wp:extent cx="7772400" cy="123825"/>
              <wp:effectExtent l="0" t="0" r="0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123825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119150C0" w14:textId="77777777" w:rsidR="00F27700" w:rsidRDefault="00F27700" w:rsidP="00F2770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552A0C" id="Text Box 3" o:spid="_x0000_s1063" type="#_x0000_t202" style="position:absolute;margin-left:560.8pt;margin-top:24.7pt;width:612pt;height:9.75pt;z-index:2515440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" stroked="f" strokeweight=".5pt">
              <v:fill r:id="rId4" o:title="" recolor="t" rotate="t" type="frame"/>
              <v:textbox>
                <w:txbxContent>
                  <w:p w14:paraId="119150C0" w14:textId="77777777" w:rsidR="00F27700" w:rsidRDefault="00F27700" w:rsidP="00F27700"/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B33CB"/>
    <w:multiLevelType w:val="hybridMultilevel"/>
    <w:tmpl w:val="5AE2ED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81D76"/>
    <w:multiLevelType w:val="multilevel"/>
    <w:tmpl w:val="97CCD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BD49BF"/>
    <w:multiLevelType w:val="multilevel"/>
    <w:tmpl w:val="97CCD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7867EE"/>
    <w:multiLevelType w:val="multilevel"/>
    <w:tmpl w:val="97CCD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443042"/>
    <w:multiLevelType w:val="hybridMultilevel"/>
    <w:tmpl w:val="2684242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37EB7"/>
    <w:multiLevelType w:val="multilevel"/>
    <w:tmpl w:val="97CCD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DE572B"/>
    <w:multiLevelType w:val="multilevel"/>
    <w:tmpl w:val="97CCD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1B263B"/>
    <w:multiLevelType w:val="hybridMultilevel"/>
    <w:tmpl w:val="D6E81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4527C7"/>
    <w:multiLevelType w:val="hybridMultilevel"/>
    <w:tmpl w:val="7CD6914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F368BD"/>
    <w:multiLevelType w:val="hybridMultilevel"/>
    <w:tmpl w:val="CD248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335341"/>
    <w:multiLevelType w:val="multilevel"/>
    <w:tmpl w:val="97CCD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46A48A2"/>
    <w:multiLevelType w:val="hybridMultilevel"/>
    <w:tmpl w:val="91141E7E"/>
    <w:lvl w:ilvl="0" w:tplc="9E6E7672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CD4BC2"/>
    <w:multiLevelType w:val="hybridMultilevel"/>
    <w:tmpl w:val="2A44F2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5"/>
  </w:num>
  <w:num w:numId="4">
    <w:abstractNumId w:val="1"/>
  </w:num>
  <w:num w:numId="5">
    <w:abstractNumId w:val="3"/>
  </w:num>
  <w:num w:numId="6">
    <w:abstractNumId w:val="2"/>
  </w:num>
  <w:num w:numId="7">
    <w:abstractNumId w:val="6"/>
  </w:num>
  <w:num w:numId="8">
    <w:abstractNumId w:val="10"/>
  </w:num>
  <w:num w:numId="9">
    <w:abstractNumId w:val="9"/>
  </w:num>
  <w:num w:numId="10">
    <w:abstractNumId w:val="0"/>
  </w:num>
  <w:num w:numId="11">
    <w:abstractNumId w:val="12"/>
  </w:num>
  <w:num w:numId="12">
    <w:abstractNumId w:val="4"/>
  </w:num>
  <w:num w:numId="13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000"/>
    <w:rsid w:val="000208F2"/>
    <w:rsid w:val="00025CEA"/>
    <w:rsid w:val="00036832"/>
    <w:rsid w:val="00043AD7"/>
    <w:rsid w:val="00053692"/>
    <w:rsid w:val="0005711F"/>
    <w:rsid w:val="000655CA"/>
    <w:rsid w:val="0007778E"/>
    <w:rsid w:val="00080EB1"/>
    <w:rsid w:val="000A4A40"/>
    <w:rsid w:val="000B7C31"/>
    <w:rsid w:val="000C54F0"/>
    <w:rsid w:val="000D1F6A"/>
    <w:rsid w:val="000E649C"/>
    <w:rsid w:val="00102F98"/>
    <w:rsid w:val="00116024"/>
    <w:rsid w:val="00123ABE"/>
    <w:rsid w:val="00142983"/>
    <w:rsid w:val="00142F1D"/>
    <w:rsid w:val="001469D6"/>
    <w:rsid w:val="00150965"/>
    <w:rsid w:val="00164D00"/>
    <w:rsid w:val="0016716D"/>
    <w:rsid w:val="001731DC"/>
    <w:rsid w:val="00190E23"/>
    <w:rsid w:val="001E4957"/>
    <w:rsid w:val="001E6D13"/>
    <w:rsid w:val="00205EBC"/>
    <w:rsid w:val="00217E23"/>
    <w:rsid w:val="00262F54"/>
    <w:rsid w:val="002A3890"/>
    <w:rsid w:val="002A4BB6"/>
    <w:rsid w:val="002C49B1"/>
    <w:rsid w:val="002D2F03"/>
    <w:rsid w:val="002D6824"/>
    <w:rsid w:val="002E42E8"/>
    <w:rsid w:val="00325664"/>
    <w:rsid w:val="003370DA"/>
    <w:rsid w:val="00345262"/>
    <w:rsid w:val="003530E4"/>
    <w:rsid w:val="00366B02"/>
    <w:rsid w:val="00392753"/>
    <w:rsid w:val="003B2D16"/>
    <w:rsid w:val="00466391"/>
    <w:rsid w:val="00471623"/>
    <w:rsid w:val="00484D25"/>
    <w:rsid w:val="00497C0F"/>
    <w:rsid w:val="004A501C"/>
    <w:rsid w:val="004E1DDE"/>
    <w:rsid w:val="004E3425"/>
    <w:rsid w:val="00503149"/>
    <w:rsid w:val="0054191A"/>
    <w:rsid w:val="00541D79"/>
    <w:rsid w:val="005443AF"/>
    <w:rsid w:val="00571AE9"/>
    <w:rsid w:val="0058401A"/>
    <w:rsid w:val="005955AE"/>
    <w:rsid w:val="005A29F5"/>
    <w:rsid w:val="005A5990"/>
    <w:rsid w:val="005C5B70"/>
    <w:rsid w:val="005D6CF9"/>
    <w:rsid w:val="005E1892"/>
    <w:rsid w:val="005F0008"/>
    <w:rsid w:val="005F01F6"/>
    <w:rsid w:val="006102E0"/>
    <w:rsid w:val="006126CE"/>
    <w:rsid w:val="0061569B"/>
    <w:rsid w:val="006365D2"/>
    <w:rsid w:val="006432B7"/>
    <w:rsid w:val="00650503"/>
    <w:rsid w:val="006613E9"/>
    <w:rsid w:val="006B489E"/>
    <w:rsid w:val="006D0B77"/>
    <w:rsid w:val="006D166A"/>
    <w:rsid w:val="006E7246"/>
    <w:rsid w:val="007105A8"/>
    <w:rsid w:val="007259EE"/>
    <w:rsid w:val="00790FA0"/>
    <w:rsid w:val="007A2A4F"/>
    <w:rsid w:val="007A42DF"/>
    <w:rsid w:val="007A4A17"/>
    <w:rsid w:val="007B582C"/>
    <w:rsid w:val="007C40CC"/>
    <w:rsid w:val="00802ECC"/>
    <w:rsid w:val="00823871"/>
    <w:rsid w:val="00834EB2"/>
    <w:rsid w:val="00846076"/>
    <w:rsid w:val="0085622F"/>
    <w:rsid w:val="0086656A"/>
    <w:rsid w:val="00866AB4"/>
    <w:rsid w:val="00882C20"/>
    <w:rsid w:val="00894C9F"/>
    <w:rsid w:val="008A5DDB"/>
    <w:rsid w:val="008B36CE"/>
    <w:rsid w:val="008D3942"/>
    <w:rsid w:val="008D5A04"/>
    <w:rsid w:val="008F459B"/>
    <w:rsid w:val="008F51C8"/>
    <w:rsid w:val="008F782D"/>
    <w:rsid w:val="009046E8"/>
    <w:rsid w:val="0091127F"/>
    <w:rsid w:val="00912491"/>
    <w:rsid w:val="00934C49"/>
    <w:rsid w:val="00936521"/>
    <w:rsid w:val="00961CC6"/>
    <w:rsid w:val="009645A3"/>
    <w:rsid w:val="00970D36"/>
    <w:rsid w:val="009A3D91"/>
    <w:rsid w:val="009A5591"/>
    <w:rsid w:val="009C15E1"/>
    <w:rsid w:val="009D2447"/>
    <w:rsid w:val="009D446D"/>
    <w:rsid w:val="009F1F8F"/>
    <w:rsid w:val="009F5C14"/>
    <w:rsid w:val="009F6708"/>
    <w:rsid w:val="00A06FE1"/>
    <w:rsid w:val="00A1010E"/>
    <w:rsid w:val="00A109DF"/>
    <w:rsid w:val="00A450A0"/>
    <w:rsid w:val="00A66FD1"/>
    <w:rsid w:val="00A76E31"/>
    <w:rsid w:val="00AA4A02"/>
    <w:rsid w:val="00AD53E6"/>
    <w:rsid w:val="00AE42C0"/>
    <w:rsid w:val="00B058C5"/>
    <w:rsid w:val="00B06F52"/>
    <w:rsid w:val="00B71DFB"/>
    <w:rsid w:val="00B75E3F"/>
    <w:rsid w:val="00B768E6"/>
    <w:rsid w:val="00B83197"/>
    <w:rsid w:val="00B86020"/>
    <w:rsid w:val="00B92F2E"/>
    <w:rsid w:val="00B9574E"/>
    <w:rsid w:val="00BD1F3E"/>
    <w:rsid w:val="00BD6000"/>
    <w:rsid w:val="00BE0AEA"/>
    <w:rsid w:val="00BF436E"/>
    <w:rsid w:val="00C04886"/>
    <w:rsid w:val="00C04CC6"/>
    <w:rsid w:val="00C10D1F"/>
    <w:rsid w:val="00C23030"/>
    <w:rsid w:val="00C33565"/>
    <w:rsid w:val="00C434C1"/>
    <w:rsid w:val="00C56FFA"/>
    <w:rsid w:val="00C6518A"/>
    <w:rsid w:val="00C84B5B"/>
    <w:rsid w:val="00C865E0"/>
    <w:rsid w:val="00C871F1"/>
    <w:rsid w:val="00CA568B"/>
    <w:rsid w:val="00CA737D"/>
    <w:rsid w:val="00CC2441"/>
    <w:rsid w:val="00CE0649"/>
    <w:rsid w:val="00CE3FDC"/>
    <w:rsid w:val="00CF0B1D"/>
    <w:rsid w:val="00CF7314"/>
    <w:rsid w:val="00D51E56"/>
    <w:rsid w:val="00D57A48"/>
    <w:rsid w:val="00D778FD"/>
    <w:rsid w:val="00D8170A"/>
    <w:rsid w:val="00D94FB4"/>
    <w:rsid w:val="00DB0720"/>
    <w:rsid w:val="00DB461F"/>
    <w:rsid w:val="00E43399"/>
    <w:rsid w:val="00E9594C"/>
    <w:rsid w:val="00EA25F0"/>
    <w:rsid w:val="00EA48B5"/>
    <w:rsid w:val="00EB6929"/>
    <w:rsid w:val="00ED6C08"/>
    <w:rsid w:val="00EF62EF"/>
    <w:rsid w:val="00F037AA"/>
    <w:rsid w:val="00F27700"/>
    <w:rsid w:val="00F450F7"/>
    <w:rsid w:val="00F61699"/>
    <w:rsid w:val="00F74BE1"/>
    <w:rsid w:val="00F75970"/>
    <w:rsid w:val="00F859EF"/>
    <w:rsid w:val="00F86D23"/>
    <w:rsid w:val="00F92C8F"/>
    <w:rsid w:val="00F946BF"/>
    <w:rsid w:val="00FD2DC2"/>
    <w:rsid w:val="00FE4042"/>
    <w:rsid w:val="00FF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B988DC"/>
  <w15:chartTrackingRefBased/>
  <w15:docId w15:val="{A83CA5B9-FEDC-4754-ACA1-A14E0E91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48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8B5"/>
  </w:style>
  <w:style w:type="paragraph" w:styleId="Footer">
    <w:name w:val="footer"/>
    <w:basedOn w:val="Normal"/>
    <w:link w:val="FooterChar"/>
    <w:uiPriority w:val="99"/>
    <w:unhideWhenUsed/>
    <w:rsid w:val="00EA48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8B5"/>
  </w:style>
  <w:style w:type="character" w:styleId="Hyperlink">
    <w:name w:val="Hyperlink"/>
    <w:basedOn w:val="DefaultParagraphFont"/>
    <w:uiPriority w:val="99"/>
    <w:unhideWhenUsed/>
    <w:rsid w:val="00F277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7700"/>
    <w:rPr>
      <w:color w:val="605E5C"/>
      <w:shd w:val="clear" w:color="auto" w:fill="E1DFDD"/>
    </w:rPr>
  </w:style>
  <w:style w:type="paragraph" w:styleId="ListParagraph">
    <w:name w:val="List Paragraph"/>
    <w:basedOn w:val="Normal"/>
    <w:qFormat/>
    <w:rsid w:val="00F86D23"/>
    <w:pPr>
      <w:ind w:left="720"/>
      <w:contextualSpacing/>
    </w:pPr>
  </w:style>
  <w:style w:type="paragraph" w:customStyle="1" w:styleId="paragraph">
    <w:name w:val="paragraph"/>
    <w:basedOn w:val="Normal"/>
    <w:rsid w:val="00882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882C20"/>
  </w:style>
  <w:style w:type="character" w:customStyle="1" w:styleId="eop">
    <w:name w:val="eop"/>
    <w:basedOn w:val="DefaultParagraphFont"/>
    <w:rsid w:val="00882C20"/>
  </w:style>
  <w:style w:type="character" w:customStyle="1" w:styleId="apple-tab-span">
    <w:name w:val="apple-tab-span"/>
    <w:basedOn w:val="DefaultParagraphFont"/>
    <w:rsid w:val="00EA25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9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4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4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8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7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13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7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8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6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1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6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8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2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mile2.co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yperlink" Target="http://www.mile2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hyperlink" Target="http://www.mile2.com" TargetMode="External"/><Relationship Id="rId1" Type="http://schemas.openxmlformats.org/officeDocument/2006/relationships/hyperlink" Target="http://www.mile2.com" TargetMode="External"/><Relationship Id="rId4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4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eam\OneDrive\JJ%20Hope%20Projects\Mile%202\Mile2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Mile2 template</Template>
  <TotalTime>6</TotalTime>
  <Pages>4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 Jagerson</dc:creator>
  <cp:keywords/>
  <dc:description/>
  <cp:lastModifiedBy>Mile2 Marketing</cp:lastModifiedBy>
  <cp:revision>5</cp:revision>
  <dcterms:created xsi:type="dcterms:W3CDTF">2020-12-02T18:39:00Z</dcterms:created>
  <dcterms:modified xsi:type="dcterms:W3CDTF">2020-12-02T18:45:00Z</dcterms:modified>
</cp:coreProperties>
</file>